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2B8" w14:textId="77777777" w:rsidR="00A4778B" w:rsidRDefault="00A4778B" w:rsidP="00EE3E75">
      <w:pPr>
        <w:spacing w:line="240" w:lineRule="auto"/>
        <w:rPr>
          <w:sz w:val="22"/>
        </w:rPr>
      </w:pPr>
    </w:p>
    <w:p w14:paraId="75524969" w14:textId="311E2014" w:rsidR="00A4778B" w:rsidRDefault="00000000" w:rsidP="00EE3E75">
      <w:pPr>
        <w:pStyle w:val="SupenEncabezado"/>
        <w:spacing w:line="240" w:lineRule="auto"/>
        <w:rPr>
          <w:rStyle w:val="SupenEncabezadoCar"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Content>
          <w:r w:rsidR="00D51760" w:rsidRPr="00D51760">
            <w:rPr>
              <w:rStyle w:val="SupenEncabezadoCar"/>
              <w:b/>
              <w:bCs/>
            </w:rPr>
            <w:t>SP-A-298-2026</w:t>
          </w:r>
        </w:sdtContent>
      </w:sdt>
    </w:p>
    <w:p w14:paraId="70D748E9" w14:textId="77777777" w:rsidR="003262D5" w:rsidRDefault="003262D5" w:rsidP="00EE3E75">
      <w:pPr>
        <w:spacing w:after="160" w:line="240" w:lineRule="auto"/>
      </w:pPr>
    </w:p>
    <w:p w14:paraId="0E1517F2" w14:textId="24321DEF" w:rsidR="00291B81" w:rsidRPr="00BD0C19" w:rsidRDefault="00291B81" w:rsidP="00EE3E75">
      <w:pPr>
        <w:spacing w:line="240" w:lineRule="auto"/>
        <w:jc w:val="both"/>
      </w:pPr>
      <w:r w:rsidRPr="00BD0C19">
        <w:t xml:space="preserve">Superintendencia de Pensiones, al ser las </w:t>
      </w:r>
      <w:r w:rsidR="00A82506">
        <w:t>1</w:t>
      </w:r>
      <w:r w:rsidR="00D51760">
        <w:t>4</w:t>
      </w:r>
      <w:r w:rsidRPr="00BD0C19">
        <w:t xml:space="preserve"> horas y </w:t>
      </w:r>
      <w:r w:rsidR="00D51760">
        <w:t>3</w:t>
      </w:r>
      <w:r w:rsidR="00A82506">
        <w:t>5</w:t>
      </w:r>
      <w:r w:rsidRPr="00BD0C19">
        <w:t xml:space="preserve"> minutos del </w:t>
      </w:r>
      <w:r w:rsidR="00A93D2B">
        <w:t>8</w:t>
      </w:r>
      <w:r w:rsidRPr="00BD0C19">
        <w:t xml:space="preserve"> de </w:t>
      </w:r>
      <w:r w:rsidR="00A82506">
        <w:t>junio</w:t>
      </w:r>
      <w:r w:rsidRPr="00BD0C19">
        <w:t xml:space="preserve"> de 20</w:t>
      </w:r>
      <w:r w:rsidR="00A82506">
        <w:t>26</w:t>
      </w:r>
      <w:r w:rsidRPr="00BD0C19">
        <w:t>.</w:t>
      </w:r>
    </w:p>
    <w:p w14:paraId="5A4457C9" w14:textId="77777777" w:rsidR="00291B81" w:rsidRPr="00BD0C19" w:rsidRDefault="00291B81" w:rsidP="00EE3E75">
      <w:pPr>
        <w:spacing w:line="240" w:lineRule="auto"/>
      </w:pPr>
    </w:p>
    <w:p w14:paraId="0A309501" w14:textId="3F35D84A" w:rsidR="00291B81" w:rsidRPr="00D41321" w:rsidRDefault="00D41321" w:rsidP="00EE3E75">
      <w:pPr>
        <w:spacing w:line="240" w:lineRule="auto"/>
        <w:jc w:val="center"/>
        <w:rPr>
          <w:b/>
          <w:bCs/>
        </w:rPr>
      </w:pPr>
      <w:r w:rsidRPr="00D41321">
        <w:rPr>
          <w:b/>
          <w:bCs/>
        </w:rPr>
        <w:t>CONSIDERANDO:</w:t>
      </w:r>
    </w:p>
    <w:p w14:paraId="0D8ADB76" w14:textId="77777777" w:rsidR="00D41321" w:rsidRDefault="00D41321" w:rsidP="00EE3E75">
      <w:pPr>
        <w:spacing w:line="240" w:lineRule="auto"/>
        <w:jc w:val="both"/>
      </w:pPr>
    </w:p>
    <w:p w14:paraId="33287B6F" w14:textId="172807DB" w:rsidR="00D41321" w:rsidRDefault="00D41321" w:rsidP="00EE3E75">
      <w:pPr>
        <w:pStyle w:val="Prrafodelista"/>
        <w:numPr>
          <w:ilvl w:val="0"/>
          <w:numId w:val="3"/>
        </w:numPr>
        <w:spacing w:line="240" w:lineRule="auto"/>
        <w:jc w:val="both"/>
      </w:pPr>
      <w:r>
        <w:t>El párrafo segundo del artículo 33 de la Ley N°7523, Régimen Privado de Pensiones Complementarias, establece que la Superintendencia de Pensiones autorizará, regulará, supervisará y fiscalizará los fondos y regímenes contemplados en dicha ley, así como aquellos que le sean encomendados en virtud de otras leyes, y la actividad de las operadoras de pensiones, de los entes autorizados para administrar los fondos de capitalización laboral y de las personas físicas o jurídicas que intervengan, directa o indirectamente, en los actos o contratos relacionados con las disposiciones de dicha ley.</w:t>
      </w:r>
    </w:p>
    <w:p w14:paraId="28DCAF84" w14:textId="77777777" w:rsidR="00D41321" w:rsidRDefault="00D41321" w:rsidP="00EE3E75">
      <w:pPr>
        <w:spacing w:line="240" w:lineRule="auto"/>
        <w:jc w:val="both"/>
      </w:pPr>
    </w:p>
    <w:p w14:paraId="5F86F6E2" w14:textId="11288B3B" w:rsidR="00D41321" w:rsidRDefault="00D41321" w:rsidP="00EE3E75">
      <w:pPr>
        <w:pStyle w:val="Prrafodelista"/>
        <w:numPr>
          <w:ilvl w:val="0"/>
          <w:numId w:val="3"/>
        </w:numPr>
        <w:spacing w:line="240" w:lineRule="auto"/>
        <w:jc w:val="both"/>
      </w:pPr>
      <w:r>
        <w:t>El artículo 38, inciso r) de la Ley N°7523, establece como una potestad del Superintendente de Pensiones, dictar normas específicas sobre el contenido, la forma y la periodicidad con que las entidades supervisadas deben proporcionar a la Superintendencia, información sobre su situación jurídica, económica y financiera, sobre las características y los costos de sus servicios, las operaciones activas y pasivas y cualquier otra información que considere de importancia, con el fin de que exista información suficiente y confiable sobre la situación de las entidades supervisadas.</w:t>
      </w:r>
    </w:p>
    <w:p w14:paraId="05DA1DC7" w14:textId="77777777" w:rsidR="00C12FB8" w:rsidRDefault="00C12FB8" w:rsidP="00EE3E75">
      <w:pPr>
        <w:spacing w:line="240" w:lineRule="auto"/>
        <w:jc w:val="both"/>
      </w:pPr>
    </w:p>
    <w:p w14:paraId="3E963ADD" w14:textId="40546330" w:rsidR="00C12FB8" w:rsidRDefault="00C12FB8" w:rsidP="00EE3E75">
      <w:pPr>
        <w:pStyle w:val="Prrafodelista"/>
        <w:numPr>
          <w:ilvl w:val="0"/>
          <w:numId w:val="3"/>
        </w:numPr>
        <w:spacing w:line="240" w:lineRule="auto"/>
        <w:jc w:val="both"/>
      </w:pPr>
      <w:r>
        <w:t xml:space="preserve">El Consejo Nacional de Supervisión del Sistema Financiero (CONASSIF) aprobó el </w:t>
      </w:r>
      <w:r w:rsidRPr="009C015C">
        <w:rPr>
          <w:i/>
          <w:iCs/>
        </w:rPr>
        <w:t>“Reglamento General de Gestión de la Tecnología de Información”</w:t>
      </w:r>
      <w:r>
        <w:t>, mediante los artículos 9 y 11 de las actas de las sesiones 1318-2017 y 1319-2017, celebradas el 13 y el 20 de marzo del 2017 respectivamente, publicado en el Alcance N°80 del Diario Oficial La Gaceta, del 17 de abril de 2017</w:t>
      </w:r>
      <w:r w:rsidR="001C4DD9">
        <w:t xml:space="preserve">, denominándose </w:t>
      </w:r>
      <w:r w:rsidR="001C4DD9" w:rsidRPr="001C4DD9">
        <w:t xml:space="preserve">Acuerdo SUGEF </w:t>
      </w:r>
      <w:r w:rsidR="00D9124D">
        <w:t xml:space="preserve">05-17, a fin de establecer los </w:t>
      </w:r>
      <w:r w:rsidR="00D9124D" w:rsidRPr="00D9124D">
        <w:t>requerimientos mínimos para la gestión de la tecnología de información (TI) que deben acatar las entidades y empresas supervisadas del sistema financiero costarricens</w:t>
      </w:r>
      <w:r w:rsidR="00D9124D">
        <w:t>e</w:t>
      </w:r>
      <w:r>
        <w:t>.</w:t>
      </w:r>
    </w:p>
    <w:p w14:paraId="5F0AFC9A" w14:textId="77777777" w:rsidR="000C49AB" w:rsidRDefault="000C49AB" w:rsidP="00EE3E75">
      <w:pPr>
        <w:spacing w:line="240" w:lineRule="auto"/>
        <w:jc w:val="both"/>
      </w:pPr>
    </w:p>
    <w:p w14:paraId="0E908AC8" w14:textId="7C665879" w:rsidR="00C12FB8" w:rsidRDefault="000E2735" w:rsidP="00EE3E75">
      <w:pPr>
        <w:pStyle w:val="Prrafodelista"/>
        <w:numPr>
          <w:ilvl w:val="0"/>
          <w:numId w:val="3"/>
        </w:numPr>
        <w:spacing w:line="240" w:lineRule="auto"/>
        <w:jc w:val="both"/>
      </w:pPr>
      <w:r>
        <w:t>A</w:t>
      </w:r>
      <w:r w:rsidR="00C12FB8">
        <w:t>l amparo del reglamento antes citado</w:t>
      </w:r>
      <w:r>
        <w:t xml:space="preserve">, las </w:t>
      </w:r>
      <w:r w:rsidR="0002212C">
        <w:t>s</w:t>
      </w:r>
      <w:r>
        <w:t>uperintendencias adscritas al CONASSIF</w:t>
      </w:r>
      <w:r w:rsidR="00C12FB8">
        <w:t>, emitieron los denominados “Lineamientos Generales al Reglamento General de Gestión de la Tecnología de Información”.</w:t>
      </w:r>
    </w:p>
    <w:p w14:paraId="2BA5C50F" w14:textId="77777777" w:rsidR="000E2735" w:rsidRDefault="000E2735" w:rsidP="00EE3E75">
      <w:pPr>
        <w:spacing w:line="240" w:lineRule="auto"/>
        <w:jc w:val="both"/>
      </w:pPr>
    </w:p>
    <w:p w14:paraId="12F07FC7" w14:textId="24D93478" w:rsidR="000E2735" w:rsidRDefault="00641220" w:rsidP="00EE3E75">
      <w:pPr>
        <w:pStyle w:val="Prrafodelista"/>
        <w:numPr>
          <w:ilvl w:val="0"/>
          <w:numId w:val="3"/>
        </w:numPr>
        <w:spacing w:line="240" w:lineRule="auto"/>
        <w:jc w:val="both"/>
      </w:pPr>
      <w:r w:rsidRPr="00641220">
        <w:t>Los lineamientos establecidos en dichas normas dispusieron, entre otros aspectos, que</w:t>
      </w:r>
      <w:r w:rsidR="00CA49EF">
        <w:t xml:space="preserve"> </w:t>
      </w:r>
      <w:r w:rsidR="001C4DD9">
        <w:t xml:space="preserve">cada entidad supervisada debe elaborar y mantener actualizado su perfil tecnológico y que cuando la Unidad de Tecnologías de la Información (TI) </w:t>
      </w:r>
      <w:r w:rsidR="00003EEE">
        <w:t>sea</w:t>
      </w:r>
      <w:r w:rsidR="001C4DD9">
        <w:t xml:space="preserve"> corporativa, debe remitirse un único perfil y coordinar que dicho perfil tecnológico se ajuste al marco de gestión de TI</w:t>
      </w:r>
      <w:r w:rsidR="00A02619">
        <w:t>,</w:t>
      </w:r>
      <w:r w:rsidR="001C4DD9">
        <w:t xml:space="preserve"> indicándose que el formato del archivo del perfil tecnológico y su medio de remisión, ser</w:t>
      </w:r>
      <w:r w:rsidR="009C2E62">
        <w:t>ía</w:t>
      </w:r>
      <w:r w:rsidR="001C4DD9">
        <w:t>n comunicados por la respectiva Superintendencia.</w:t>
      </w:r>
    </w:p>
    <w:p w14:paraId="44621631" w14:textId="77777777" w:rsidR="001C4DD9" w:rsidRDefault="001C4DD9" w:rsidP="00EE3E75">
      <w:pPr>
        <w:spacing w:line="240" w:lineRule="auto"/>
        <w:jc w:val="both"/>
      </w:pPr>
    </w:p>
    <w:p w14:paraId="04882B34" w14:textId="23894F55" w:rsidR="001C4DD9" w:rsidRPr="00650FCF" w:rsidRDefault="001C4DD9" w:rsidP="00E373A3">
      <w:pPr>
        <w:pStyle w:val="Prrafodelista"/>
        <w:numPr>
          <w:ilvl w:val="0"/>
          <w:numId w:val="3"/>
        </w:numPr>
        <w:spacing w:line="240" w:lineRule="auto"/>
        <w:jc w:val="both"/>
        <w:rPr>
          <w:i/>
          <w:iCs/>
        </w:rPr>
      </w:pPr>
      <w:r>
        <w:t>En virtud de dichas disposiciones</w:t>
      </w:r>
      <w:r w:rsidR="00D9124D">
        <w:t>, la Superintendencia de Pensiones emitió mediante acuerdo</w:t>
      </w:r>
      <w:r w:rsidR="00E277DD" w:rsidRPr="00E277DD">
        <w:t xml:space="preserve"> SP-A-189-2017</w:t>
      </w:r>
      <w:r w:rsidR="00E277DD">
        <w:t xml:space="preserve"> de las quince horas del día treinta y uno de octubre de dos</w:t>
      </w:r>
      <w:r w:rsidR="00650FCF">
        <w:t xml:space="preserve"> </w:t>
      </w:r>
      <w:r w:rsidR="00E277DD">
        <w:lastRenderedPageBreak/>
        <w:t>mil diecisiete,</w:t>
      </w:r>
      <w:r w:rsidR="00446334">
        <w:t xml:space="preserve"> </w:t>
      </w:r>
      <w:r w:rsidR="00D9124D">
        <w:t xml:space="preserve">las </w:t>
      </w:r>
      <w:r w:rsidR="00D9124D" w:rsidRPr="00650FCF">
        <w:rPr>
          <w:i/>
          <w:iCs/>
        </w:rPr>
        <w:t>“Disposiciones para que las entidades supervisadas por la Superintendencia de Pensiones (SUPEN) comuniquen los perfiles tecnológicos previstos en los artículos 9 del Reglamento General de la Tecnología de la información y el artículo 2 de los Lineamientos Generales del Reglamento General de Gestión de la Tecnología de Información”.</w:t>
      </w:r>
    </w:p>
    <w:p w14:paraId="5AC930A0" w14:textId="77777777" w:rsidR="00C12FB8" w:rsidRDefault="00C12FB8" w:rsidP="00EE3E75">
      <w:pPr>
        <w:spacing w:line="240" w:lineRule="auto"/>
        <w:jc w:val="both"/>
      </w:pPr>
    </w:p>
    <w:p w14:paraId="38CA8678" w14:textId="679FB0BB" w:rsidR="00D41321" w:rsidRDefault="00D9124D" w:rsidP="00763BF2">
      <w:pPr>
        <w:pStyle w:val="Prrafodelista"/>
        <w:numPr>
          <w:ilvl w:val="0"/>
          <w:numId w:val="3"/>
        </w:numPr>
        <w:spacing w:line="240" w:lineRule="auto"/>
        <w:jc w:val="both"/>
      </w:pPr>
      <w:r>
        <w:t>En consideración de la necesidad de r</w:t>
      </w:r>
      <w:r w:rsidRPr="00D9124D">
        <w:t>eforzar las funciones de los Órganos de Dirección, Alta Gerencia y Órganos de Control</w:t>
      </w:r>
      <w:r w:rsidR="009C2E62">
        <w:t>,</w:t>
      </w:r>
      <w:r w:rsidRPr="00D9124D">
        <w:t xml:space="preserve"> con relación al marco de gobierno y de gestión de TI</w:t>
      </w:r>
      <w:r>
        <w:t xml:space="preserve"> </w:t>
      </w:r>
      <w:r w:rsidR="007C793D" w:rsidRPr="007C793D">
        <w:t>y consecuentemente, actualizar el marco de gobierno y gestión de TI, así como incorporar disposiciones</w:t>
      </w:r>
      <w:r w:rsidRPr="00D9124D">
        <w:t xml:space="preserve"> sobre tecnologías emergentes, gobierno y gestión de la seguridad de la información</w:t>
      </w:r>
      <w:r>
        <w:t xml:space="preserve">; el </w:t>
      </w:r>
      <w:r w:rsidR="00A00F18">
        <w:t>CONASSIF</w:t>
      </w:r>
      <w:r>
        <w:t xml:space="preserve"> dispuso </w:t>
      </w:r>
      <w:r w:rsidRPr="00D9124D">
        <w:t xml:space="preserve">modificar integralmente el Reglamento General de Gestión de la Tecnología de Información </w:t>
      </w:r>
      <w:r w:rsidR="009C2E62">
        <w:t xml:space="preserve">mediante el </w:t>
      </w:r>
      <w:r w:rsidRPr="00D9124D">
        <w:t>Acuerdo Conassif 5-17</w:t>
      </w:r>
      <w:r>
        <w:t>.</w:t>
      </w:r>
      <w:r w:rsidR="00BA6867">
        <w:t xml:space="preserve"> </w:t>
      </w:r>
      <w:r w:rsidR="007C793D" w:rsidRPr="007C793D">
        <w:t>En atención a ello se aprobó</w:t>
      </w:r>
      <w:r w:rsidR="00A00F18">
        <w:t xml:space="preserve"> el “Reglamento General de Gobierno y Gestión de la Tecnología </w:t>
      </w:r>
      <w:r w:rsidR="00513FE7">
        <w:t>d</w:t>
      </w:r>
      <w:r w:rsidR="00A00F18">
        <w:t>e Información”</w:t>
      </w:r>
      <w:r w:rsidR="009C2E62">
        <w:t xml:space="preserve"> por medio de </w:t>
      </w:r>
      <w:r w:rsidR="00A00F18">
        <w:t xml:space="preserve">los artículos 8 y 9 </w:t>
      </w:r>
      <w:r w:rsidR="00A00F18" w:rsidRPr="00A00F18">
        <w:t>de las actas de las sesiones 1876-2024 y 1877-2024, celebradas el 15 de julio del 2024</w:t>
      </w:r>
      <w:r w:rsidR="00A00F18">
        <w:t>, p</w:t>
      </w:r>
      <w:r w:rsidR="00A00F18" w:rsidRPr="00A00F18">
        <w:t>ublicado en el Alcance 130 a La Gaceta 134 del 22 de julio de 2024</w:t>
      </w:r>
      <w:r w:rsidR="00A00F18">
        <w:t>.</w:t>
      </w:r>
    </w:p>
    <w:p w14:paraId="30DE0414" w14:textId="77777777" w:rsidR="006468EC" w:rsidRDefault="006468EC" w:rsidP="00EE3E75">
      <w:pPr>
        <w:pStyle w:val="Prrafodelista"/>
        <w:spacing w:line="240" w:lineRule="auto"/>
        <w:jc w:val="both"/>
      </w:pPr>
    </w:p>
    <w:p w14:paraId="71B1583B" w14:textId="684A28C0" w:rsidR="003604C8" w:rsidRDefault="00C966F5" w:rsidP="007B738E">
      <w:pPr>
        <w:pStyle w:val="Prrafodelista"/>
        <w:numPr>
          <w:ilvl w:val="0"/>
          <w:numId w:val="3"/>
        </w:numPr>
        <w:spacing w:line="240" w:lineRule="auto"/>
        <w:jc w:val="both"/>
      </w:pPr>
      <w:r>
        <w:t>En lo que interesa, e</w:t>
      </w:r>
      <w:r w:rsidR="006468EC">
        <w:t xml:space="preserve">l artículo 42 de </w:t>
      </w:r>
      <w:r w:rsidR="00B61BEB">
        <w:t>e</w:t>
      </w:r>
      <w:r w:rsidR="006468EC">
        <w:t>sta última norma dispuso</w:t>
      </w:r>
      <w:r>
        <w:t xml:space="preserve"> que </w:t>
      </w:r>
      <w:r w:rsidRPr="00C966F5">
        <w:t>l</w:t>
      </w:r>
      <w:r w:rsidR="006468EC" w:rsidRPr="00BA6867">
        <w:t>as entidades y empresas supervisadas deben elaborar su perfil tecnológico y actualizarlo anualmente</w:t>
      </w:r>
      <w:r w:rsidRPr="00BA6867">
        <w:t xml:space="preserve"> y que</w:t>
      </w:r>
      <w:r w:rsidR="009C2E62">
        <w:t>,</w:t>
      </w:r>
      <w:r w:rsidRPr="00BA6867">
        <w:t xml:space="preserve"> para tal fin</w:t>
      </w:r>
      <w:r w:rsidR="009C2E62">
        <w:t xml:space="preserve"> y</w:t>
      </w:r>
      <w:r w:rsidRPr="00BA6867">
        <w:t xml:space="preserve"> mediante </w:t>
      </w:r>
      <w:r w:rsidR="006468EC" w:rsidRPr="00BA6867">
        <w:t>lineamientos</w:t>
      </w:r>
      <w:r w:rsidR="004A6B61" w:rsidRPr="00BA6867">
        <w:t xml:space="preserve"> co</w:t>
      </w:r>
      <w:r w:rsidR="00D35DC7" w:rsidRPr="00BA6867">
        <w:t>munes</w:t>
      </w:r>
      <w:r w:rsidR="00E76FDA" w:rsidRPr="00BA6867">
        <w:t xml:space="preserve"> </w:t>
      </w:r>
      <w:r w:rsidR="00023833" w:rsidRPr="00BA6867">
        <w:t>y generales</w:t>
      </w:r>
      <w:r w:rsidR="00E76FDA" w:rsidRPr="00BA6867">
        <w:t xml:space="preserve"> a todas ellas,</w:t>
      </w:r>
      <w:r w:rsidR="006468EC" w:rsidRPr="00BA6867">
        <w:t xml:space="preserve"> </w:t>
      </w:r>
      <w:r w:rsidRPr="00BA6867">
        <w:t>se iban a establecer</w:t>
      </w:r>
      <w:r w:rsidR="006468EC" w:rsidRPr="00BA6867">
        <w:t xml:space="preserve"> los plazos y los canales de remisión del perfil tecnológico, así como </w:t>
      </w:r>
      <w:r w:rsidR="00BA6867">
        <w:t xml:space="preserve">los </w:t>
      </w:r>
      <w:r w:rsidR="006468EC" w:rsidRPr="00BA6867">
        <w:t xml:space="preserve">aspectos </w:t>
      </w:r>
      <w:r w:rsidR="00BA6867">
        <w:t xml:space="preserve">relacionados </w:t>
      </w:r>
      <w:r w:rsidR="006468EC" w:rsidRPr="00BA6867">
        <w:t>con el contenido del perfil tecnológico y la guía para su descarga, llenado y remisión vigente</w:t>
      </w:r>
      <w:r w:rsidRPr="00BA6867">
        <w:t>s.</w:t>
      </w:r>
      <w:r w:rsidR="00BE5989" w:rsidRPr="00BA6867">
        <w:t xml:space="preserve"> </w:t>
      </w:r>
      <w:r w:rsidR="000177DB">
        <w:t>E</w:t>
      </w:r>
      <w:r w:rsidR="00840E8B" w:rsidRPr="00BA6867">
        <w:t xml:space="preserve">sta nueva </w:t>
      </w:r>
      <w:r w:rsidR="003604C8" w:rsidRPr="00BA6867">
        <w:t>regulación desplaz</w:t>
      </w:r>
      <w:r w:rsidR="000177DB">
        <w:t>ó</w:t>
      </w:r>
      <w:r w:rsidR="003604C8" w:rsidRPr="003604C8">
        <w:t xml:space="preserve"> el esquema previo</w:t>
      </w:r>
      <w:r w:rsidR="003604C8">
        <w:t xml:space="preserve"> respecto de los requerimientos </w:t>
      </w:r>
      <w:r w:rsidR="00306A9A">
        <w:t>relacionados con el perfil tecnológico de las entidades.</w:t>
      </w:r>
    </w:p>
    <w:p w14:paraId="28F665AD" w14:textId="77777777" w:rsidR="003604C8" w:rsidRPr="00C966F5" w:rsidRDefault="003604C8" w:rsidP="003604C8">
      <w:pPr>
        <w:pStyle w:val="Prrafodelista"/>
        <w:spacing w:line="240" w:lineRule="auto"/>
        <w:jc w:val="both"/>
      </w:pPr>
    </w:p>
    <w:p w14:paraId="66753341" w14:textId="4896BF8D" w:rsidR="006856BA" w:rsidRPr="00C177E3" w:rsidRDefault="000177DB" w:rsidP="00EE3E75">
      <w:pPr>
        <w:pStyle w:val="Prrafodelista"/>
        <w:numPr>
          <w:ilvl w:val="0"/>
          <w:numId w:val="3"/>
        </w:numPr>
        <w:spacing w:line="240" w:lineRule="auto"/>
        <w:jc w:val="both"/>
        <w:rPr>
          <w:kern w:val="2"/>
          <w:szCs w:val="24"/>
          <w:lang w:val="es-CR" w:eastAsia="es-CR"/>
          <w14:ligatures w14:val="standardContextual"/>
        </w:rPr>
      </w:pPr>
      <w:r>
        <w:t>E</w:t>
      </w:r>
      <w:r w:rsidR="00E76FDA" w:rsidRPr="00E76FDA">
        <w:t xml:space="preserve">n virtud de lo expuesto en los considerandos anteriores, procede derogar el acuerdo SP-A-189-2017, por cuanto su objeto y contenido se sustentan en un marco normativo que fue derogado y sustituido integralmente por el </w:t>
      </w:r>
      <w:r w:rsidR="00E76FDA" w:rsidRPr="00467FA4">
        <w:rPr>
          <w:i/>
          <w:iCs/>
        </w:rPr>
        <w:t>Reglamento General de Gobierno y Gestión de la Tecnología de Información</w:t>
      </w:r>
      <w:r w:rsidR="00E76FDA" w:rsidRPr="00E76FDA">
        <w:t xml:space="preserve">. Asimismo, la normativa vigente dispone un esquema regulatorio común para las entidades y empresas supervisadas por las superintendencias adscritas al CONASSIF, mediante lineamientos generales, sin contemplar la necesidad de emitir acuerdos complementarios particulares por cada superintendencia; en consecuencia, el citado acuerdo carece de sustento normativo actual y resulta improcedente su permanencia en </w:t>
      </w:r>
      <w:r w:rsidR="00C2155D">
        <w:t>la normativa</w:t>
      </w:r>
      <w:r w:rsidR="00E76FDA" w:rsidRPr="00E76FDA">
        <w:t xml:space="preserve"> vigente</w:t>
      </w:r>
      <w:r w:rsidR="00C2155D">
        <w:t xml:space="preserve"> de </w:t>
      </w:r>
      <w:r w:rsidR="00023833">
        <w:t>este</w:t>
      </w:r>
      <w:r w:rsidR="00C2155D">
        <w:t xml:space="preserve"> Órgano de Supervisión</w:t>
      </w:r>
      <w:r w:rsidR="00E76FDA" w:rsidRPr="00E76FDA">
        <w:t>.</w:t>
      </w:r>
    </w:p>
    <w:p w14:paraId="373224B4" w14:textId="77777777" w:rsidR="00C177E3" w:rsidRDefault="00C177E3" w:rsidP="00C177E3">
      <w:pPr>
        <w:spacing w:line="240" w:lineRule="auto"/>
        <w:jc w:val="both"/>
        <w:rPr>
          <w:kern w:val="2"/>
          <w:szCs w:val="24"/>
          <w:lang w:val="es-CR" w:eastAsia="es-CR"/>
          <w14:ligatures w14:val="standardContextual"/>
        </w:rPr>
      </w:pPr>
    </w:p>
    <w:p w14:paraId="55531B81" w14:textId="77777777" w:rsidR="00C177E3" w:rsidRDefault="00C177E3" w:rsidP="00C177E3">
      <w:pPr>
        <w:spacing w:line="240" w:lineRule="auto"/>
        <w:jc w:val="both"/>
        <w:rPr>
          <w:kern w:val="2"/>
          <w:szCs w:val="24"/>
          <w:lang w:val="es-CR" w:eastAsia="es-CR"/>
          <w14:ligatures w14:val="standardContextual"/>
        </w:rPr>
      </w:pPr>
    </w:p>
    <w:p w14:paraId="66261A0F" w14:textId="77777777" w:rsidR="00C177E3" w:rsidRDefault="00C177E3" w:rsidP="00C177E3">
      <w:pPr>
        <w:spacing w:line="240" w:lineRule="auto"/>
        <w:jc w:val="both"/>
        <w:rPr>
          <w:kern w:val="2"/>
          <w:szCs w:val="24"/>
          <w:lang w:val="es-CR" w:eastAsia="es-CR"/>
          <w14:ligatures w14:val="standardContextual"/>
        </w:rPr>
      </w:pPr>
    </w:p>
    <w:p w14:paraId="43512BE0" w14:textId="77777777" w:rsidR="00C177E3" w:rsidRPr="00C177E3" w:rsidRDefault="00C177E3" w:rsidP="00C177E3">
      <w:pPr>
        <w:spacing w:line="240" w:lineRule="auto"/>
        <w:jc w:val="both"/>
        <w:rPr>
          <w:kern w:val="2"/>
          <w:szCs w:val="24"/>
          <w:lang w:val="es-CR" w:eastAsia="es-CR"/>
          <w14:ligatures w14:val="standardContextual"/>
        </w:rPr>
      </w:pPr>
    </w:p>
    <w:p w14:paraId="64B89B06" w14:textId="77777777" w:rsidR="00D41321" w:rsidRDefault="00D41321" w:rsidP="00EE3E75">
      <w:pPr>
        <w:spacing w:line="240" w:lineRule="auto"/>
        <w:jc w:val="both"/>
      </w:pPr>
    </w:p>
    <w:p w14:paraId="1A3C4545" w14:textId="77777777" w:rsidR="00A82506" w:rsidRDefault="00A82506" w:rsidP="000E14BC">
      <w:pPr>
        <w:spacing w:line="240" w:lineRule="auto"/>
        <w:jc w:val="center"/>
        <w:rPr>
          <w:b/>
          <w:bCs/>
        </w:rPr>
      </w:pPr>
    </w:p>
    <w:p w14:paraId="7EB63B6F" w14:textId="7EFBBADA" w:rsidR="00D41321" w:rsidRDefault="000E14BC" w:rsidP="000E14BC">
      <w:pPr>
        <w:spacing w:line="240" w:lineRule="auto"/>
        <w:jc w:val="center"/>
        <w:rPr>
          <w:b/>
          <w:bCs/>
        </w:rPr>
      </w:pPr>
      <w:r w:rsidRPr="000E14BC">
        <w:rPr>
          <w:b/>
          <w:bCs/>
        </w:rPr>
        <w:t>POR TANTO:</w:t>
      </w:r>
    </w:p>
    <w:p w14:paraId="7A2F7788" w14:textId="77777777" w:rsidR="00CD1D60" w:rsidRDefault="00CD1D60" w:rsidP="000E14BC">
      <w:pPr>
        <w:spacing w:line="240" w:lineRule="auto"/>
        <w:jc w:val="center"/>
        <w:rPr>
          <w:b/>
          <w:bCs/>
        </w:rPr>
      </w:pPr>
    </w:p>
    <w:p w14:paraId="4ED96423" w14:textId="77777777" w:rsidR="00CD1D60" w:rsidRDefault="00CD1D60" w:rsidP="000E14BC">
      <w:pPr>
        <w:spacing w:line="240" w:lineRule="auto"/>
        <w:jc w:val="center"/>
        <w:rPr>
          <w:b/>
          <w:bCs/>
        </w:rPr>
      </w:pPr>
    </w:p>
    <w:p w14:paraId="2A1D3CE1" w14:textId="6B5DFD0C" w:rsidR="00CD1D60" w:rsidRPr="00200610" w:rsidRDefault="00200610" w:rsidP="00200610">
      <w:pPr>
        <w:pStyle w:val="Prrafodelista"/>
        <w:spacing w:line="240" w:lineRule="auto"/>
        <w:jc w:val="both"/>
        <w:rPr>
          <w:rFonts w:cs="Times New Roman"/>
          <w:szCs w:val="24"/>
        </w:rPr>
      </w:pPr>
      <w:r w:rsidRPr="008959E8">
        <w:rPr>
          <w:rFonts w:cs="Times New Roman"/>
          <w:b/>
          <w:bCs/>
          <w:szCs w:val="24"/>
        </w:rPr>
        <w:t>ÚNICO.</w:t>
      </w:r>
      <w:r w:rsidRPr="008959E8">
        <w:rPr>
          <w:rFonts w:cs="Times New Roman"/>
          <w:szCs w:val="24"/>
        </w:rPr>
        <w:t xml:space="preserve"> Se </w:t>
      </w:r>
      <w:r>
        <w:rPr>
          <w:rFonts w:cs="Times New Roman"/>
          <w:szCs w:val="24"/>
        </w:rPr>
        <w:t xml:space="preserve">deroga el acuerdo </w:t>
      </w:r>
      <w:r w:rsidRPr="00200610">
        <w:rPr>
          <w:rFonts w:cs="Times New Roman"/>
          <w:szCs w:val="24"/>
        </w:rPr>
        <w:t>SP-A-189-2017 de las quince horas del día treinta y uno de octubre de dos mil diecisiete</w:t>
      </w:r>
      <w:r w:rsidR="00C44FB4">
        <w:rPr>
          <w:rFonts w:cs="Times New Roman"/>
          <w:szCs w:val="24"/>
        </w:rPr>
        <w:t xml:space="preserve"> denominado</w:t>
      </w:r>
      <w:r w:rsidR="008646E1">
        <w:rPr>
          <w:rFonts w:cs="Times New Roman"/>
          <w:szCs w:val="24"/>
        </w:rPr>
        <w:t xml:space="preserve"> </w:t>
      </w:r>
      <w:r w:rsidRPr="00C177E3">
        <w:rPr>
          <w:rFonts w:cs="Times New Roman"/>
          <w:i/>
          <w:iCs/>
          <w:szCs w:val="24"/>
        </w:rPr>
        <w:t>“Disposiciones para que las entidades supervisadas por la Superintendencia de Pensiones (SUPEN) comuniquen los perfiles tecnológicos previstos en los artículos 9 del Reglamento General de la Tecnología de la información y el artículo 2 de los Lineamientos Generales del Reglamento General de Gestión de la Tecnología de Información”</w:t>
      </w:r>
      <w:r w:rsidRPr="00200610">
        <w:rPr>
          <w:rFonts w:cs="Times New Roman"/>
          <w:szCs w:val="24"/>
        </w:rPr>
        <w:t>.</w:t>
      </w:r>
    </w:p>
    <w:p w14:paraId="52F63849" w14:textId="77777777" w:rsidR="00CD1D60" w:rsidRDefault="00CD1D60" w:rsidP="000E14BC">
      <w:pPr>
        <w:spacing w:line="240" w:lineRule="auto"/>
        <w:jc w:val="center"/>
        <w:rPr>
          <w:b/>
          <w:bCs/>
        </w:rPr>
      </w:pPr>
    </w:p>
    <w:p w14:paraId="7C5F6562" w14:textId="77777777" w:rsidR="00CD1D60" w:rsidRPr="000E14BC" w:rsidRDefault="00CD1D60" w:rsidP="000E14BC">
      <w:pPr>
        <w:spacing w:line="240" w:lineRule="auto"/>
        <w:jc w:val="center"/>
        <w:rPr>
          <w:b/>
          <w:bCs/>
        </w:rPr>
      </w:pPr>
    </w:p>
    <w:p w14:paraId="0597C9C9" w14:textId="77777777" w:rsidR="00D41321" w:rsidRPr="00BD0C19" w:rsidRDefault="00D41321" w:rsidP="00EE3E75">
      <w:pPr>
        <w:spacing w:line="240" w:lineRule="auto"/>
      </w:pPr>
    </w:p>
    <w:p w14:paraId="73154D46" w14:textId="77777777" w:rsidR="00291B81" w:rsidRPr="00BD0C19" w:rsidRDefault="00291B81" w:rsidP="00A82506">
      <w:pPr>
        <w:spacing w:line="240" w:lineRule="auto"/>
        <w:ind w:firstLine="708"/>
      </w:pPr>
      <w:r>
        <w:t>Rige a partir de su comunicación.</w:t>
      </w:r>
    </w:p>
    <w:p w14:paraId="134266AD" w14:textId="77777777" w:rsidR="00291B81" w:rsidRPr="00BD0C19" w:rsidRDefault="00291B81" w:rsidP="00EE3E75">
      <w:pPr>
        <w:spacing w:line="240" w:lineRule="auto"/>
      </w:pPr>
    </w:p>
    <w:p w14:paraId="18B6EDA9" w14:textId="77777777" w:rsidR="00291B81" w:rsidRPr="00BD0C19" w:rsidRDefault="00291B81" w:rsidP="00EE3E75">
      <w:pPr>
        <w:spacing w:line="240" w:lineRule="auto"/>
      </w:pPr>
    </w:p>
    <w:p w14:paraId="72E6F119" w14:textId="77777777" w:rsidR="00291B81" w:rsidRDefault="00291B81" w:rsidP="00A82506">
      <w:pPr>
        <w:spacing w:line="240" w:lineRule="auto"/>
        <w:ind w:firstLine="708"/>
      </w:pPr>
      <w:r>
        <w:t>Comuníquese.</w:t>
      </w:r>
    </w:p>
    <w:p w14:paraId="54C069D6" w14:textId="77777777" w:rsidR="00A82506" w:rsidRDefault="00A82506" w:rsidP="00A82506">
      <w:pPr>
        <w:spacing w:line="240" w:lineRule="auto"/>
        <w:ind w:firstLine="708"/>
      </w:pPr>
    </w:p>
    <w:p w14:paraId="4E55858F" w14:textId="77777777" w:rsidR="00A82506" w:rsidRDefault="00A82506" w:rsidP="00A82506">
      <w:pPr>
        <w:spacing w:line="240" w:lineRule="auto"/>
        <w:ind w:firstLine="708"/>
      </w:pPr>
    </w:p>
    <w:p w14:paraId="6F5D8594" w14:textId="318F8630" w:rsidR="00851CCD" w:rsidRDefault="00041856" w:rsidP="00EE3E75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A1BA292" wp14:editId="4138B1A7">
            <wp:extent cx="1701800" cy="662940"/>
            <wp:effectExtent l="0" t="0" r="0" b="3810"/>
            <wp:docPr id="8" name="Imagen 8" descr="Nombre de la empr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Nombre de la empres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A784C" w14:textId="04217761" w:rsidR="00A0168D" w:rsidRDefault="00C337A9" w:rsidP="00EE3E75">
      <w:pPr>
        <w:spacing w:line="240" w:lineRule="auto"/>
        <w:jc w:val="center"/>
      </w:pPr>
      <w:r>
        <w:t>Hermes Alvarado Salas</w:t>
      </w:r>
    </w:p>
    <w:p w14:paraId="6545ED6C" w14:textId="77777777" w:rsidR="00A0168D" w:rsidRDefault="00A0168D" w:rsidP="00EE3E75">
      <w:pPr>
        <w:spacing w:line="240" w:lineRule="auto"/>
        <w:jc w:val="center"/>
      </w:pPr>
      <w:r>
        <w:t>Superintendente de Pensiones</w:t>
      </w:r>
    </w:p>
    <w:p w14:paraId="46B24524" w14:textId="77777777" w:rsidR="00291B81" w:rsidRPr="00BD0C19" w:rsidRDefault="00291B81" w:rsidP="00EE3E75">
      <w:pPr>
        <w:spacing w:line="240" w:lineRule="auto"/>
      </w:pPr>
    </w:p>
    <w:p w14:paraId="4013480D" w14:textId="77777777" w:rsidR="00851CCD" w:rsidRDefault="00851CCD" w:rsidP="00EE3E75">
      <w:pPr>
        <w:spacing w:line="240" w:lineRule="auto"/>
        <w:rPr>
          <w:sz w:val="20"/>
        </w:rPr>
      </w:pPr>
    </w:p>
    <w:p w14:paraId="28B61464" w14:textId="77777777" w:rsidR="006803D3" w:rsidRDefault="006803D3" w:rsidP="00EE3E75">
      <w:pPr>
        <w:spacing w:line="240" w:lineRule="auto"/>
        <w:rPr>
          <w:sz w:val="20"/>
        </w:rPr>
      </w:pPr>
    </w:p>
    <w:p w14:paraId="6C38F60D" w14:textId="0ECE66E5" w:rsidR="006803D3" w:rsidRPr="000A6777" w:rsidRDefault="004B3D1D" w:rsidP="00EE3E75">
      <w:pPr>
        <w:spacing w:line="240" w:lineRule="auto"/>
        <w:rPr>
          <w:i/>
          <w:sz w:val="18"/>
        </w:rPr>
      </w:pPr>
      <w:r w:rsidRPr="000A6777">
        <w:rPr>
          <w:sz w:val="18"/>
        </w:rPr>
        <w:t>Aproba</w:t>
      </w:r>
      <w:r w:rsidR="00B65E0E" w:rsidRPr="000A6777">
        <w:rPr>
          <w:sz w:val="18"/>
        </w:rPr>
        <w:t>d</w:t>
      </w:r>
      <w:r w:rsidRPr="000A6777">
        <w:rPr>
          <w:sz w:val="18"/>
        </w:rPr>
        <w:t>o</w:t>
      </w:r>
      <w:r w:rsidR="006803D3" w:rsidRPr="000A6777">
        <w:rPr>
          <w:sz w:val="18"/>
        </w:rPr>
        <w:t xml:space="preserve"> por </w:t>
      </w:r>
      <w:r w:rsidR="000A6777" w:rsidRPr="000A6777">
        <w:rPr>
          <w:i/>
          <w:sz w:val="18"/>
        </w:rPr>
        <w:t>DSQ/RCV</w:t>
      </w:r>
    </w:p>
    <w:p w14:paraId="7D1FBC9D" w14:textId="079080DC" w:rsidR="00204052" w:rsidRDefault="00204052" w:rsidP="00EE3E75">
      <w:pPr>
        <w:spacing w:after="160" w:line="240" w:lineRule="auto"/>
        <w:rPr>
          <w:i/>
          <w:color w:val="FF0000"/>
          <w:sz w:val="18"/>
        </w:rPr>
      </w:pPr>
    </w:p>
    <w:sectPr w:rsidR="00204052" w:rsidSect="00D029E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7716" w14:textId="77777777" w:rsidR="00C704C6" w:rsidRDefault="00C704C6" w:rsidP="00011FAB">
      <w:pPr>
        <w:spacing w:line="240" w:lineRule="auto"/>
      </w:pPr>
      <w:r>
        <w:separator/>
      </w:r>
    </w:p>
  </w:endnote>
  <w:endnote w:type="continuationSeparator" w:id="0">
    <w:p w14:paraId="03D00BED" w14:textId="77777777" w:rsidR="00C704C6" w:rsidRDefault="00C704C6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6899" w14:textId="436393DC" w:rsidR="00C337A9" w:rsidRDefault="00C337A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E2C402D" wp14:editId="444C95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81177338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EB37B" w14:textId="1F58646E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C402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margin-left:0;margin-top:0;width:48pt;height:33.3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" filled="f" stroked="f">
              <v:textbox style="mso-fit-shape-to-text:t" inset="0,0,0,15pt">
                <w:txbxContent>
                  <w:p w14:paraId="6C9EB37B" w14:textId="1F58646E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62F3" w14:textId="29F80341" w:rsidR="003621B6" w:rsidRDefault="00C337A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AA1A324" wp14:editId="054817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1627986782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8F540" w14:textId="7B255EAE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1A32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margin-left:0;margin-top:0;width:48pt;height:33.3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" filled="f" stroked="f">
              <v:textbox style="mso-fit-shape-to-text:t" inset="0,0,0,15pt">
                <w:txbxContent>
                  <w:p w14:paraId="4338F540" w14:textId="7B255EAE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F4F4E5" w14:textId="7E252C12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</w:t>
    </w:r>
    <w:r w:rsidR="00337C62">
      <w:rPr>
        <w:i/>
        <w:szCs w:val="24"/>
      </w:rPr>
      <w:t>848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E9B4" w14:textId="6A295B54" w:rsidR="003621B6" w:rsidRDefault="00C337A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FA1A172" wp14:editId="6F68F8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1840456008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75CA3" w14:textId="0629ADE3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1A17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margin-left:0;margin-top:0;width:48pt;height:33.3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" filled="f" stroked="f">
              <v:textbox style="mso-fit-shape-to-text:t" inset="0,0,0,15pt">
                <w:txbxContent>
                  <w:p w14:paraId="28775CA3" w14:textId="0629ADE3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FD58B09" w14:textId="50521984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</w:t>
    </w:r>
    <w:r w:rsidR="004C264C">
      <w:rPr>
        <w:i/>
        <w:szCs w:val="24"/>
      </w:rPr>
      <w:t>848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820C" w14:textId="77777777" w:rsidR="00C704C6" w:rsidRDefault="00C704C6" w:rsidP="00011FAB">
      <w:pPr>
        <w:spacing w:line="240" w:lineRule="auto"/>
      </w:pPr>
      <w:r>
        <w:separator/>
      </w:r>
    </w:p>
  </w:footnote>
  <w:footnote w:type="continuationSeparator" w:id="0">
    <w:p w14:paraId="36EF95FF" w14:textId="77777777" w:rsidR="00C704C6" w:rsidRDefault="00C704C6" w:rsidP="0001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9F05" w14:textId="40C327A0" w:rsidR="0075244F" w:rsidRDefault="0067350A" w:rsidP="0075244F">
    <w:pPr>
      <w:pStyle w:val="Encabezado"/>
      <w:rPr>
        <w:sz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71EB96E" wp14:editId="46F95A2E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Imagen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44F">
      <w:rPr>
        <w:noProof/>
      </w:rPr>
      <w:drawing>
        <wp:anchor distT="0" distB="0" distL="114300" distR="114300" simplePos="0" relativeHeight="251668480" behindDoc="0" locked="0" layoutInCell="1" allowOverlap="1" wp14:anchorId="25BC8F12" wp14:editId="504BE568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5" name="Imagen 5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661595" w14:textId="54094906" w:rsidR="00D766AB" w:rsidRDefault="00D766AB" w:rsidP="00D766AB">
    <w:pPr>
      <w:pStyle w:val="Encabezado"/>
    </w:pPr>
    <w:r>
      <w:tab/>
    </w:r>
    <w:r>
      <w:tab/>
    </w:r>
  </w:p>
  <w:p w14:paraId="6456A6E1" w14:textId="7C228A8A" w:rsidR="00D766AB" w:rsidRDefault="00D766AB" w:rsidP="00D766AB">
    <w:pPr>
      <w:pStyle w:val="Encabezado"/>
    </w:pPr>
  </w:p>
  <w:p w14:paraId="5429CDC9" w14:textId="77777777" w:rsidR="0075244F" w:rsidRPr="00310D45" w:rsidRDefault="0075244F" w:rsidP="00D766AB">
    <w:pPr>
      <w:pStyle w:val="Encabezado"/>
    </w:pPr>
  </w:p>
  <w:p w14:paraId="6F7D6A1C" w14:textId="6B5D18E8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A93D2B">
      <w:rPr>
        <w:b/>
        <w:i/>
        <w:noProof/>
        <w:szCs w:val="24"/>
      </w:rPr>
      <w:t>SP-A-298-2026</w:t>
    </w:r>
    <w:r w:rsidRPr="00092B79">
      <w:rPr>
        <w:b/>
        <w:i/>
        <w:noProof/>
        <w:szCs w:val="24"/>
      </w:rPr>
      <w:fldChar w:fldCharType="end"/>
    </w:r>
  </w:p>
  <w:p w14:paraId="395CB880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351EC883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F333" w14:textId="22B60987" w:rsidR="000F575B" w:rsidRDefault="000F575B" w:rsidP="000F575B">
    <w:pPr>
      <w:pStyle w:val="Encabezado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65408" behindDoc="0" locked="0" layoutInCell="1" allowOverlap="1" wp14:anchorId="1386F05F" wp14:editId="2BFBC94B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4" name="Imagen 4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64384" behindDoc="1" locked="0" layoutInCell="1" allowOverlap="1" wp14:anchorId="3AC02695" wp14:editId="4D1628C3">
          <wp:simplePos x="0" y="0"/>
          <wp:positionH relativeFrom="margin">
            <wp:align>right</wp:align>
          </wp:positionH>
          <wp:positionV relativeFrom="paragraph">
            <wp:posOffset>-127635</wp:posOffset>
          </wp:positionV>
          <wp:extent cx="901700" cy="585470"/>
          <wp:effectExtent l="0" t="0" r="0" b="5080"/>
          <wp:wrapNone/>
          <wp:docPr id="3" name="Imagen 3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Imagen de la pantalla de un celular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CA9B7" w14:textId="5337821A" w:rsidR="00F44087" w:rsidRPr="000F575B" w:rsidRDefault="00F44087" w:rsidP="000F5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1948"/>
    <w:multiLevelType w:val="hybridMultilevel"/>
    <w:tmpl w:val="03CAACB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31D2B"/>
    <w:multiLevelType w:val="hybridMultilevel"/>
    <w:tmpl w:val="55B0C53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26C85"/>
    <w:multiLevelType w:val="multilevel"/>
    <w:tmpl w:val="DD42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577FC"/>
    <w:multiLevelType w:val="hybridMultilevel"/>
    <w:tmpl w:val="94C84B4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153854">
    <w:abstractNumId w:val="3"/>
  </w:num>
  <w:num w:numId="2" w16cid:durableId="1549142349">
    <w:abstractNumId w:val="0"/>
  </w:num>
  <w:num w:numId="3" w16cid:durableId="748036403">
    <w:abstractNumId w:val="1"/>
  </w:num>
  <w:num w:numId="4" w16cid:durableId="67194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03EEE"/>
    <w:rsid w:val="00011FAB"/>
    <w:rsid w:val="000177DB"/>
    <w:rsid w:val="00021ADD"/>
    <w:rsid w:val="0002212C"/>
    <w:rsid w:val="00023833"/>
    <w:rsid w:val="00041856"/>
    <w:rsid w:val="000421CB"/>
    <w:rsid w:val="0006650E"/>
    <w:rsid w:val="0008410F"/>
    <w:rsid w:val="00092B79"/>
    <w:rsid w:val="000954AA"/>
    <w:rsid w:val="00095A2B"/>
    <w:rsid w:val="000A6777"/>
    <w:rsid w:val="000C3C66"/>
    <w:rsid w:val="000C49AB"/>
    <w:rsid w:val="000C696B"/>
    <w:rsid w:val="000E14BC"/>
    <w:rsid w:val="000E2735"/>
    <w:rsid w:val="000F20BC"/>
    <w:rsid w:val="000F2A3F"/>
    <w:rsid w:val="000F575B"/>
    <w:rsid w:val="00107ED5"/>
    <w:rsid w:val="001572C1"/>
    <w:rsid w:val="0019581A"/>
    <w:rsid w:val="001A1DF5"/>
    <w:rsid w:val="001B519E"/>
    <w:rsid w:val="001B67E6"/>
    <w:rsid w:val="001C4DD9"/>
    <w:rsid w:val="001D18BF"/>
    <w:rsid w:val="001D3394"/>
    <w:rsid w:val="00200610"/>
    <w:rsid w:val="00204052"/>
    <w:rsid w:val="002073B7"/>
    <w:rsid w:val="002257D1"/>
    <w:rsid w:val="0024742D"/>
    <w:rsid w:val="00261F6E"/>
    <w:rsid w:val="00262F5C"/>
    <w:rsid w:val="0026796D"/>
    <w:rsid w:val="00277C51"/>
    <w:rsid w:val="00291B81"/>
    <w:rsid w:val="00295482"/>
    <w:rsid w:val="002A3368"/>
    <w:rsid w:val="002C4C8C"/>
    <w:rsid w:val="002D3466"/>
    <w:rsid w:val="002F0201"/>
    <w:rsid w:val="002F04E5"/>
    <w:rsid w:val="002F0CD8"/>
    <w:rsid w:val="002F1263"/>
    <w:rsid w:val="00303B4A"/>
    <w:rsid w:val="00305EDC"/>
    <w:rsid w:val="00306A9A"/>
    <w:rsid w:val="00307A8C"/>
    <w:rsid w:val="00310D45"/>
    <w:rsid w:val="003155C5"/>
    <w:rsid w:val="0031679D"/>
    <w:rsid w:val="003262D5"/>
    <w:rsid w:val="00337C62"/>
    <w:rsid w:val="00347408"/>
    <w:rsid w:val="00347829"/>
    <w:rsid w:val="003604C8"/>
    <w:rsid w:val="003621B6"/>
    <w:rsid w:val="00377CEE"/>
    <w:rsid w:val="00387CD6"/>
    <w:rsid w:val="003A06F4"/>
    <w:rsid w:val="003B667F"/>
    <w:rsid w:val="003D35CA"/>
    <w:rsid w:val="00413B95"/>
    <w:rsid w:val="0042790D"/>
    <w:rsid w:val="00432490"/>
    <w:rsid w:val="00446334"/>
    <w:rsid w:val="0045287A"/>
    <w:rsid w:val="004565B1"/>
    <w:rsid w:val="00464393"/>
    <w:rsid w:val="00467FA4"/>
    <w:rsid w:val="00477218"/>
    <w:rsid w:val="00484927"/>
    <w:rsid w:val="004A2C15"/>
    <w:rsid w:val="004A6B61"/>
    <w:rsid w:val="004B3D1D"/>
    <w:rsid w:val="004C264C"/>
    <w:rsid w:val="004F21B2"/>
    <w:rsid w:val="0050511E"/>
    <w:rsid w:val="00507921"/>
    <w:rsid w:val="00510B84"/>
    <w:rsid w:val="00513FE7"/>
    <w:rsid w:val="00542304"/>
    <w:rsid w:val="005429B7"/>
    <w:rsid w:val="00585651"/>
    <w:rsid w:val="0058753F"/>
    <w:rsid w:val="0059081B"/>
    <w:rsid w:val="00594A6E"/>
    <w:rsid w:val="00596E6D"/>
    <w:rsid w:val="005A55A4"/>
    <w:rsid w:val="005C18F6"/>
    <w:rsid w:val="005C69E9"/>
    <w:rsid w:val="005C6DBC"/>
    <w:rsid w:val="005D0E59"/>
    <w:rsid w:val="005E4A8B"/>
    <w:rsid w:val="00621251"/>
    <w:rsid w:val="00630614"/>
    <w:rsid w:val="00641220"/>
    <w:rsid w:val="006468EC"/>
    <w:rsid w:val="00650FCF"/>
    <w:rsid w:val="0065585B"/>
    <w:rsid w:val="0067350A"/>
    <w:rsid w:val="006803D3"/>
    <w:rsid w:val="006856BA"/>
    <w:rsid w:val="0069087E"/>
    <w:rsid w:val="006B6689"/>
    <w:rsid w:val="006C5791"/>
    <w:rsid w:val="006D5B49"/>
    <w:rsid w:val="006F5308"/>
    <w:rsid w:val="006F787D"/>
    <w:rsid w:val="00722522"/>
    <w:rsid w:val="00732D8B"/>
    <w:rsid w:val="0075244F"/>
    <w:rsid w:val="00762E69"/>
    <w:rsid w:val="00763296"/>
    <w:rsid w:val="0076656D"/>
    <w:rsid w:val="00773280"/>
    <w:rsid w:val="0079478E"/>
    <w:rsid w:val="007B253B"/>
    <w:rsid w:val="007C793D"/>
    <w:rsid w:val="007D711F"/>
    <w:rsid w:val="007E7168"/>
    <w:rsid w:val="008051AB"/>
    <w:rsid w:val="00826EC1"/>
    <w:rsid w:val="008308B4"/>
    <w:rsid w:val="00832382"/>
    <w:rsid w:val="00840E8B"/>
    <w:rsid w:val="00841E75"/>
    <w:rsid w:val="00851CCD"/>
    <w:rsid w:val="008646E1"/>
    <w:rsid w:val="00883CCF"/>
    <w:rsid w:val="00896129"/>
    <w:rsid w:val="008A098B"/>
    <w:rsid w:val="008E076A"/>
    <w:rsid w:val="008E7D4F"/>
    <w:rsid w:val="008F6C4A"/>
    <w:rsid w:val="009332DB"/>
    <w:rsid w:val="00952852"/>
    <w:rsid w:val="009536A5"/>
    <w:rsid w:val="00967B19"/>
    <w:rsid w:val="0097008F"/>
    <w:rsid w:val="00980E25"/>
    <w:rsid w:val="009913CA"/>
    <w:rsid w:val="00996DCD"/>
    <w:rsid w:val="009B3671"/>
    <w:rsid w:val="009B475A"/>
    <w:rsid w:val="009C015C"/>
    <w:rsid w:val="009C2E62"/>
    <w:rsid w:val="009E6DB2"/>
    <w:rsid w:val="009F7C79"/>
    <w:rsid w:val="00A00F18"/>
    <w:rsid w:val="00A0168D"/>
    <w:rsid w:val="00A02619"/>
    <w:rsid w:val="00A1061A"/>
    <w:rsid w:val="00A241E6"/>
    <w:rsid w:val="00A47569"/>
    <w:rsid w:val="00A4778B"/>
    <w:rsid w:val="00A60740"/>
    <w:rsid w:val="00A60911"/>
    <w:rsid w:val="00A621FF"/>
    <w:rsid w:val="00A82506"/>
    <w:rsid w:val="00A93D2B"/>
    <w:rsid w:val="00A95D16"/>
    <w:rsid w:val="00AB116C"/>
    <w:rsid w:val="00AB3DF0"/>
    <w:rsid w:val="00AD10D3"/>
    <w:rsid w:val="00AF3B9B"/>
    <w:rsid w:val="00AF7580"/>
    <w:rsid w:val="00B164DB"/>
    <w:rsid w:val="00B20060"/>
    <w:rsid w:val="00B61BEB"/>
    <w:rsid w:val="00B65E0E"/>
    <w:rsid w:val="00B849CB"/>
    <w:rsid w:val="00BA6867"/>
    <w:rsid w:val="00BC04C1"/>
    <w:rsid w:val="00BD16A2"/>
    <w:rsid w:val="00BD265B"/>
    <w:rsid w:val="00BD2E8E"/>
    <w:rsid w:val="00BD5F5A"/>
    <w:rsid w:val="00BE078A"/>
    <w:rsid w:val="00BE5989"/>
    <w:rsid w:val="00C015B1"/>
    <w:rsid w:val="00C12FB8"/>
    <w:rsid w:val="00C177E3"/>
    <w:rsid w:val="00C2155D"/>
    <w:rsid w:val="00C26190"/>
    <w:rsid w:val="00C337A9"/>
    <w:rsid w:val="00C44FB4"/>
    <w:rsid w:val="00C4722B"/>
    <w:rsid w:val="00C704C6"/>
    <w:rsid w:val="00C90A71"/>
    <w:rsid w:val="00C966F5"/>
    <w:rsid w:val="00CA16C2"/>
    <w:rsid w:val="00CA49EF"/>
    <w:rsid w:val="00CA71A4"/>
    <w:rsid w:val="00CC0335"/>
    <w:rsid w:val="00CC24BF"/>
    <w:rsid w:val="00CD1D60"/>
    <w:rsid w:val="00CD5928"/>
    <w:rsid w:val="00CF1992"/>
    <w:rsid w:val="00CF51F2"/>
    <w:rsid w:val="00D029E6"/>
    <w:rsid w:val="00D0661A"/>
    <w:rsid w:val="00D21103"/>
    <w:rsid w:val="00D350B3"/>
    <w:rsid w:val="00D353CA"/>
    <w:rsid w:val="00D35DC7"/>
    <w:rsid w:val="00D41321"/>
    <w:rsid w:val="00D440C1"/>
    <w:rsid w:val="00D51760"/>
    <w:rsid w:val="00D61945"/>
    <w:rsid w:val="00D766AB"/>
    <w:rsid w:val="00D80206"/>
    <w:rsid w:val="00D86CC1"/>
    <w:rsid w:val="00D9124D"/>
    <w:rsid w:val="00DA5F5C"/>
    <w:rsid w:val="00DC38D9"/>
    <w:rsid w:val="00DD729A"/>
    <w:rsid w:val="00E051B1"/>
    <w:rsid w:val="00E256CF"/>
    <w:rsid w:val="00E277DD"/>
    <w:rsid w:val="00E42EFF"/>
    <w:rsid w:val="00E530B0"/>
    <w:rsid w:val="00E76FDA"/>
    <w:rsid w:val="00E95D96"/>
    <w:rsid w:val="00EA0753"/>
    <w:rsid w:val="00EA1A49"/>
    <w:rsid w:val="00EC1B04"/>
    <w:rsid w:val="00EE3E75"/>
    <w:rsid w:val="00EE58B8"/>
    <w:rsid w:val="00EF04B3"/>
    <w:rsid w:val="00F432E8"/>
    <w:rsid w:val="00F44087"/>
    <w:rsid w:val="00F45755"/>
    <w:rsid w:val="00F51952"/>
    <w:rsid w:val="00F560CF"/>
    <w:rsid w:val="00F57041"/>
    <w:rsid w:val="00F7760F"/>
    <w:rsid w:val="00F80FC5"/>
    <w:rsid w:val="00FD5AC0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5E0FF"/>
  <w15:docId w15:val="{29BBFD5A-2A36-4BD4-9B7F-F38B269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4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0C3C66"/>
    <w:rsid w:val="000C696B"/>
    <w:rsid w:val="001A1DF5"/>
    <w:rsid w:val="001B4880"/>
    <w:rsid w:val="001B519E"/>
    <w:rsid w:val="002D3466"/>
    <w:rsid w:val="003F09B8"/>
    <w:rsid w:val="004F46CD"/>
    <w:rsid w:val="005C6DBC"/>
    <w:rsid w:val="005D6676"/>
    <w:rsid w:val="006F20E8"/>
    <w:rsid w:val="00773280"/>
    <w:rsid w:val="00802296"/>
    <w:rsid w:val="008F27E1"/>
    <w:rsid w:val="00BD16A2"/>
    <w:rsid w:val="00C21706"/>
    <w:rsid w:val="00DF0647"/>
    <w:rsid w:val="00E256CF"/>
    <w:rsid w:val="00EA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QEN1TRH9Kz7zhqTrOcDcx6psJYks4fOkmBU1mKhPlp8=</DigestValue>
    </Reference>
    <Reference Type="http://www.w3.org/2000/09/xmldsig#Object" URI="#idOfficeObject">
      <DigestMethod Algorithm="http://www.w3.org/2001/04/xmlenc#sha256"/>
      <DigestValue>aAQqf4Ij/3orSPM/UbMFb1a9LzyqP4GAg3IbItfx1VQ=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kmzzzb80Kk9cakQd1lOXGi33mmjTIpTrijaxFzjo6L0=</DigestValue>
    </Reference>
  </SignedInfo>
  <SignatureValue>QK8bDIogsJGlZox9eHvglAji75D1Ho6NuILS7PEle/XwGkG0LBaNV5If5hF8EgJqNauxb4u4O44P
C+b+PodQMBqVEepTU9diPn3iZhnn5VVIJn2HMa2Fzxq0yxIBbMQ4/HJ0lwGv90Qkx5IVF8jN+TJY
krcN0kUUQ1xo5d3Z0PbJhkxedEwhJ3QE9c4X2Yf6ZgesQGPaMJ3LIHaLFPDYiuL9w8DCfcDIFfgx
RezWDbFEmgDa6Nq8B8he5GWow1bbWmlwMLX5BcZQkS3piy4sQbmNkYFVbGV2ykRE4A8IWo9Nyi/H
Pfy52CKq+GpngIajCW0Nsqfmlsj2l6GHvLJLzQ==</SignatureValue>
  <KeyInfo>
    <X509Data>
      <X509Certificate>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szzuQ7L7xt8PW7BtH6gtemjg1Ajj82k8FnW/wcfVRlKnpkdpafdy5xjlTcusyMPXTY/3dJZkl1YCHsAZukPaBVIp2x3lzChzUeYVVGYa4ZbP1RZ3hI7uwZ8dPL7dAeowiefm6LTxToaQfWPceoVBQdO1Nr0DP2I7aweD6yH/tqXstAXbT2UTTLz3IaOO2cx3ma/K0GQUQ2V9+RZFUvhwkjVCeqY7eO3hdG1V2ADKBxj9jP93yD9DAAJlmq7yrpkH9+9vuv4o2jhUVgQuNlAGzy4Zm6vR9LMk08xGgTSqufpIvamAItBUdcFdYphIU0d5FyrhPcWQ+wf9yyOUyazEW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M6zz480FlEhKl0pFHiUv/nPxXojlv5Pksoi1leSS+UI=</DigestValue>
      </Reference>
      <Reference URI="/word/endnotes.xml?ContentType=application/vnd.openxmlformats-officedocument.wordprocessingml.endnotes+xml">
        <DigestMethod Algorithm="http://www.w3.org/2001/04/xmlenc#sha256"/>
        <DigestValue>KUxiHMmVMRFOVDo3CMsN1UcTYyomI3vBqQA7d3m1Nsc=</DigestValue>
      </Reference>
      <Reference URI="/word/fontTable.xml?ContentType=application/vnd.openxmlformats-officedocument.wordprocessingml.fontTable+xml">
        <DigestMethod Algorithm="http://www.w3.org/2001/04/xmlenc#sha256"/>
        <DigestValue>/zEQaPYs80FGP64n3ucyyFwvzWjEBaX3XrrYKy9r+MY=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xkHef4lvmTqv73SQeiL/TrO0SBZ3CHa4P7EVUWpRnvg=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BseuWln8IB1c2TZqY9ZDH9vdxxz43760MSDUDaU73mQ=</DigestValue>
      </Reference>
      <Reference URI="/word/glossary/settings.xml?ContentType=application/vnd.openxmlformats-officedocument.wordprocessingml.settings+xml">
        <DigestMethod Algorithm="http://www.w3.org/2001/04/xmlenc#sha256"/>
        <DigestValue>4x1cWbtG347yzrL5lg0dmSGs1gKVGMRrjPwsVROmrpk=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SPNaWdwlhOX/DvvDj30BgBG9miR04DOhEyG8apNGnrg=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h+WiNh5OYZrLT+UYjY2jWxsyfYaoXOG/QlCdxfeKXIg=</DigestValue>
      </Reference>
      <Reference URI="/word/settings.xml?ContentType=application/vnd.openxmlformats-officedocument.wordprocessingml.settings+xml">
        <DigestMethod Algorithm="http://www.w3.org/2001/04/xmlenc#sha256"/>
        <DigestValue>vDMY8nyxgjE1tSYSOpnwNOAdfpzFR8F+SXDhKK8jEho=</DigestValue>
      </Reference>
      <Reference URI="/word/styles.xml?ContentType=application/vnd.openxmlformats-officedocument.wordprocessingml.styles+xml">
        <DigestMethod Algorithm="http://www.w3.org/2001/04/xmlenc#sha256"/>
        <DigestValue>ZRgQtgF4BZBbSS1FJ6vkgZm4HlggSkYCAJtM9FEN7sU=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2026-06-05T21:34:00Z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2026-06-05T21:34:00Z</xd:SigningTime>
          <xd:SigningCertificate>
            <xd:Cert>
              <xd:CertDigest>
                <DigestMethod Algorithm="http://www.w3.org/2001/04/xmlenc#sha256"/>
                <DigestValue>1btDgInod+d1qwcA46a+xsgqicgUIXjRRJiu21sv9vc=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446020806043668059945835960282084532900943929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WLfa78cIqy+30UiTNaGSrhXUdbe7TF8a2nip6b6203MCBC53xi0YDzIwMjYwNjA1MjEzNDA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6UyD1uE8lXnnVvskiqf+Qr/8rZ4=</xd:ByKey>
                  </xd:ResponderID>
                  <xd:ProducedAt>2026-06-04T14:32:39Z</xd:ProducedAt>
                </xd:OCSPIdentifier>
                <xd:DigestAlgAndValue>
                  <DigestMethod Algorithm="http://www.w3.org/2001/04/xmlenc#sha256"/>
                  <DigestValue>RBseF9meI9R06OS5GigCqD5vC44cj/chmzvlPKfNtIs=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CN=CA POLITICA PERSONA FISICA - COSTA RICA v2, OU=DCFD, O=MICITT, C=CR, SERIALNUMBER=CPJ-2-100-098311</xd:Issuer>
                  <xd:IssueTime>2026-05-15T15:09:53Z</xd:IssueTime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CN=CA RAIZ NACIONAL - COSTA RICA v2, C=CR, O=MICITT, OU=DCFD, SERIALNUMBER=CPJ-2-100-098311</xd:Issuer>
                  <xd:IssueTime>2026-03-20T18:09:42Z</xd:IssueTime>
                </xd:CRLIdentifier>
              </xd:CRLRef>
            </xd:CRLRefs>
          </xd:CompleteRevocationRefs>
          <xd:RevocationValues>
            <xd:OCSPValues>
              <xd:EncapsulatedOCSPValue>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wNGwuDuWDXAMDSLfECDVPJrf+yPH3CdORLuup5tXmvICBC53xi4YDzIwMjYwNjA1MjEzNDA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</xd:EncapsulatedTimeStamp>
          </xd:SigAndRefsTimeStamp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sVySS2JexBw3qsW49fiY7+H6hubaYhyWatAJ20Q62uQ=</DigestValue>
    </Reference>
    <Reference Type="http://www.w3.org/2000/09/xmldsig#Object" URI="#idOfficeObject">
      <DigestMethod Algorithm="http://www.w3.org/2001/04/xmlenc#sha256"/>
      <DigestValue>aAQqf4Ij/3orSPM/UbMFb1a9LzyqP4GAg3IbItfx1VQ=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U5Ya+hQW7n9HkirzjJuVPcpkgxhwMYb1y5ixa7iN108=</DigestValue>
    </Reference>
  </SignedInfo>
  <SignatureValue>V2PuuHRNdcdKY60Foxdj8nWXB2QPVj/DllAdKHrdcEgEFHSDAi65Bnzvzp/I36uA67rg3xub7DEX
u9JUpkowQPJfWCEPIQ2w08ytpEF+6sAgmxHIIle7yuaTiZXmfmlCptXeLUvi7kn5D86W9xaAx4gI
mQcuaAiMFXm5wvOcHGD6eFpfUfoU1lXC0IGbnUa50ICEjmXFWjSiq6U7syFZXibKmQ06YYqo250C
qxwsU0/sbnCRwb98aWnZqkb2wRxFV2fVIeqLXXya+QIBdxG9dnmtUs6bs48ZLVw1grDVT/wLruNa
jdpNa76f/oIDCwBipZHHst6yzDrwENOml/SUzw==</SignatureValue>
  <KeyInfo>
    <X509Data>
      <X509Certificate>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BaAJsi/lX5X+ZnUO/3uRvPpHkBhg5ijkP62NvWwCrnH2DRE6kZu6O7BFDBp/LgaPQncZX2DnSn9SLqeXgOuV+9qNV4COaKfGd9R4DKgFZYdK05H1KMECyMTGtvZLH2D2LBzD23WCfam6guyhKXXUXRR9w/Ix39nkumap1Z+47myTliQuhVNySg2PNehJKE05BoRKVx1XMlpP7luI+HmyxH/3Vhd4rFo3Z5gqUVIn/I7/gYM99QbmzhCqmxcsvpGBw5aR4vyiaQor9h7SsOG9lOF85NT75vG730ztL69DQW0eJJ1RcTN9h2miAnPdob5H3hzb2foHwRNr4S2ZY5YUH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M6zz480FlEhKl0pFHiUv/nPxXojlv5Pksoi1leSS+UI=</DigestValue>
      </Reference>
      <Reference URI="/word/endnotes.xml?ContentType=application/vnd.openxmlformats-officedocument.wordprocessingml.endnotes+xml">
        <DigestMethod Algorithm="http://www.w3.org/2001/04/xmlenc#sha256"/>
        <DigestValue>KUxiHMmVMRFOVDo3CMsN1UcTYyomI3vBqQA7d3m1Nsc=</DigestValue>
      </Reference>
      <Reference URI="/word/fontTable.xml?ContentType=application/vnd.openxmlformats-officedocument.wordprocessingml.fontTable+xml">
        <DigestMethod Algorithm="http://www.w3.org/2001/04/xmlenc#sha256"/>
        <DigestValue>/zEQaPYs80FGP64n3ucyyFwvzWjEBaX3XrrYKy9r+MY=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xkHef4lvmTqv73SQeiL/TrO0SBZ3CHa4P7EVUWpRnvg=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BseuWln8IB1c2TZqY9ZDH9vdxxz43760MSDUDaU73mQ=</DigestValue>
      </Reference>
      <Reference URI="/word/glossary/settings.xml?ContentType=application/vnd.openxmlformats-officedocument.wordprocessingml.settings+xml">
        <DigestMethod Algorithm="http://www.w3.org/2001/04/xmlenc#sha256"/>
        <DigestValue>4x1cWbtG347yzrL5lg0dmSGs1gKVGMRrjPwsVROmrpk=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SPNaWdwlhOX/DvvDj30BgBG9miR04DOhEyG8apNGnrg=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h+WiNh5OYZrLT+UYjY2jWxsyfYaoXOG/QlCdxfeKXIg=</DigestValue>
      </Reference>
      <Reference URI="/word/settings.xml?ContentType=application/vnd.openxmlformats-officedocument.wordprocessingml.settings+xml">
        <DigestMethod Algorithm="http://www.w3.org/2001/04/xmlenc#sha256"/>
        <DigestValue>vDMY8nyxgjE1tSYSOpnwNOAdfpzFR8F+SXDhKK8jEho=</DigestValue>
      </Reference>
      <Reference URI="/word/styles.xml?ContentType=application/vnd.openxmlformats-officedocument.wordprocessingml.styles+xml">
        <DigestMethod Algorithm="http://www.w3.org/2001/04/xmlenc#sha256"/>
        <DigestValue>ZRgQtgF4BZBbSS1FJ6vkgZm4HlggSkYCAJtM9FEN7sU=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2026-06-05T21:50:24Z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2026-06-05T21:50:24Z</xd:SigningTime>
          <xd:SigningCertificate>
            <xd:Cert>
              <xd:CertDigest>
                <DigestMethod Algorithm="http://www.w3.org/2001/04/xmlenc#sha256"/>
                <DigestValue>NJAiRAxWEmnx5ycpBigyL6xPN1g53VeVIg3T8ql7WTQ=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446023159918382051476850845190310293879145237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PsfslmZl9ts6kV4EKfwaN34JsWBeW/52qjfltEqa9k8CBC54DqoYDzIwMjYwNjA1MjE1MDMy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L8lS35vYkABHwY1RGiZrC33GVj/dwCBLgR/2HURJMPM=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2026-06-05T11:40:07Z</xd:IssueTime>
                </xd:CRLIdentifier>
              </xd:CRLRef>
              <xd:CRLRef>
                <xd:DigestAlgAndValue>
                  <DigestMethod Algorithm="http://www.w3.org/2001/04/xmlenc#sha256"/>
                  <DigestValue>rs3xpFDn9Bp5brqxu+9mKKP7ZBJo3dVweOSiYS17hS0=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2026-06-05T11:40:07Z</xd:IssueTime>
                </xd:CRLIdentifier>
              </xd:CRLRef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CN=CA POLITICA PERSONA FISICA - COSTA RICA v2, OU=DCFD, O=MICITT, C=CR, SERIALNUMBER=CPJ-2-100-098311</xd:Issuer>
                  <xd:IssueTime>2026-05-15T15:09:53Z</xd:IssueTime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CN=CA RAIZ NACIONAL - COSTA RICA v2, C=CR, O=MICITT, OU=DCFD, SERIALNUMBER=CPJ-2-100-098311</xd:Issuer>
                  <xd:IssueTime>2026-03-20T18:09:42Z</xd:IssueTime>
                </xd:CRLIdentifier>
              </xd:CRLRef>
            </xd:CRLRefs>
          </xd:CompleteRevocationRefs>
          <xd:RevocationValues>
            <xd:CRLValues>
              <xd:EncapsulatedCRLValue>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/uFdWU/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+bZ6Mdlvp+n0bFAAIAD5tnFw0yMzA4MDUwNDAyNDZaMAwwCgYDVR0VBAMKAQEwMgITFAAPm2aI6uEfA1z1SgACAA+bZhcNMjMwODA1MDQwMjQ2WjAMMAoGA1UdFQQDCgEBMDICExQAEUyDRN57nqOC7/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/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/Fw0yMzExMDcxNjI4MjlaMAwwCgYDVR0VBAMKAQEwMgITFAASST6hbyaae32QxQACABJJPhcNMjMxMTA3MTYyODI5WjAMMAoGA1UdFQQDCgEBMDICExQAEjxdxOFNudW++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+bsSyqM8/oAAgARUIoXDTIzMTIyMjE2NTQ0MFowDDAKBgNVHRUEAwoBATAyAhMUABK9juG4rBVFhzDRAAIAEr2OFw0yMzEyMjExODE4MzJaMAwwCgYDVR0VBAMKAQEwMgITFAASvY1pkiYWw8u1dwACABK9jRcNMjMxMjIxMTgxODMxWjAMMAoGA1UdFQQDCgEBMDICExQAErv2sl/1PRLoI8kAAgASu/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/sXDTI0MDIyOTE3MjcwOFowDDAKBgNVHRUEAwoBATAyAhMUABMz+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/YTcAPU793VcAAgATmv8XDTI0MDQxMTA0MDI1MVowDDAKBgNVHRUEAwoBATAyAhMUABK8oi/q2uXBLiRNAAIAEryiFw0yNDA0MTAyMTI0MzJaMAwwCgYDVR0VBAMKAQEwMgITFAASvKGAJ7AU3/CfDgACABK8oRcNMjQwNDEwMjEyNDMyWjAMMAoGA1UdFQQDCgEBMDICExQAEp1gQZlydCK+vf0AAgASnWAXDTI0MDQxMDIxMTYxNlowDDAKBgNVHRUEAwoBATAyAhMUABKdX5iiAmRnZl+QAAIAEp1fFw0yNDA0MTAyMTE2MTZaMAwwCgYDVR0VBAMKAQEwMgITFAARLQ5omqM/gNsuhAACABEtDhcNMjQwNDEwMjEwMDE0WjAMMAoGA1UdFQQDCgEBMDICExQAES0NiheaLa94/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/l/AAIAE3chFw0yNDA0MjQxNDQ3MTdaMAwwCgYDVR0VBAMKAQEwMgITFAAS2+PPU5GuPNc26QACABLb4xcNMjQwNDI0MTQzODI0WjAMMAoGA1UdFQQDCgEBMDICExQAEtviU/Gpd30UEIUAAgAS2+IXDTI0MDQyNDE0MzgyM1owDDAKBgNVHRUEAwoBATAyAhMUABPgK4jXLQwfBTG/AAIAE+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/qugACABEvqBcNMjQwNTEwMTY1ODE5WjAMMAoGA1UdFQQDCgEBMDICExQAES+ntGR5JbWcOxwAAgARL6cXDTI0MDUxMDE2NTgxOVowDDAKBgNVHRUEAwoBATAyAhMUABQk/h1X2aqiWdYAAAIAFCT+Fw0yNDA1MTAxNjA2MzZaMAwwCgYDVR0VBAMKAQEwMgITFAAUJP25GUdgwhAajwACABQk/RcNMjQwNTEwMTYwNjM2WjAMMAoGA1UdFQQDCgEBMDICExQAElOyvl3WUOV+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+gACABRZLBcNMjQwNTI1MDYxMDEyWjAMMAoGA1UdFQQDCgEBMDICExQAFFkro+WDis+LvjwAAgAUWSsXDTI0MDUyNTA2MTAxMlowDDAKBgNVHRUEAwoBATAyAhMUABRZFlLRusDO0wAVAAIAFFkWFw0yNDA1MjUwNjEwMTJaMAwwCgYDVR0VBAMKAQEwMgITFAAUWRWgdvmqn2mJegACABRZFRcNMjQwNTI1MDYxMDExWjAMMAoGA1UdFQQDCgEBMDICExQAFFkUZKpLC/MOvGsAAgAUWRQXDTI0MDUyNTA2MTAxMVowDDAKBgNVHRUEAwoBATAyAhMUABRZE96OR3nRdkkjAAIAFFkTFw0yNDA1MjUwNjEwMTFaMAwwCgYDVR0VBAMKAQEwMgITFAAUWPob43MVOu73YgACABRY+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/U26BdQACABIEZxcNMjQwNjA3MTMzMzMwWjAMMAoGA1UdFQQDCgEBMDICExQAEgcWrEFNvZFjbUkAAgASBxYXDTI0MDYwNzEzMzA1MlowDDAKBgNVHRUEAwoBATAyAhMUABIHFd4gNvoTHiGzAAIAEgcVFw0yNDA2MDcxMzMwNTJaMAwwCgYDVR0VBAMKAQEwMgITFAAUGGOqHzVrCqUQZQACABQYYxcNMjQwNjA2MjA1OTMxWjAMMAoGA1UdFQQDCgEBMDICExQAFBhi/Mxc8UseppgAAgAUGGIXDTI0MDYwNjIwNTkzMFowDDAKBgNVHRUEAwoBATAyAhMUAA/fYXltfV153vzKAAIAD99hFw0yNDA2MDYxOTQwMDZaMAwwCgYDVR0VBAMKAQEwMgITFAAP32BybrAqPwcsVAACAA/fYBcNMjQwNjA2MTk0MDA1WjAMMAoGA1UdFQQDCgEBMDICExQAFCnea/3GU+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/sN70TbmzJGb86AAIAD+w3Fw0yNDA2MjgxNTUyNDFaMAwwCgYDVR0VBAMKAQEwMgITFAAP7DaB8olTlWjRQAACAA/sNhcNMjQwNjI4MTU1MjQxWjAMMAoGA1UdFQQDCgEBMDICExQAEHBl6g+5Xbz8oyEAAgAQcGUXDTI0MDYyODE0MjQzNFowDDAKBgNVHRUEAwoBATAyAhMUABBwZJr3ZUz9sbcyAAIAEHBkFw0yNDA2MjgxNDI0MzRaMAwwCgYDVR0VBAMKAQEwMgITFAAUvb6Mqsy92wI3GwACABS9vhcNMjQwNjI4MDYzNTA2WjAMMAoGA1UdFQQDCgEFMDICExQAFMqyl/SfyT/s58EAAgAUyrIXDTI0MDYyODA2MTAxMlowDDAKBgNVHRUEAwoBATAyAhMUABTKsXp+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/cFw0yNDA3MjIyMTA3NDlaMAwwCgYDVR0VBAMKAQEwMgITFAASj9uyfAbS/9HzSwACABKP2xcNMjQwNzIyMjEwNzQ5WjAMMAoGA1UdFQQDCgEBMDICExQAEnhny12coSbVNsUAAgASeGcXDTI0MDcyMjIwNTAzNFowDDAKBgNVHRUEAwoBBTAyAhMUABGFqc8BuozNidTlAAIAEYWpFw0yNDA3MjIyMDA3NDVaMAwwCgYDVR0VBAMKAQEwMgITFAARhaiapY3+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/RwquEm8/ou17AAIAEr9HFw0yNDA4MDYwNDA1MzBaMAwwCgYDVR0VBAMKAQEwMgITFAARYM7m9QWjLs+LFgACABFgzhcNMjQwODA2MDIyNTU5WjAMMAoGA1UdFQQDCgEFMDICExQAFB5JGdTPen6W0xwAAgAUHkkXDTI0MDgwNjAxNTM0M1owDDAKBgNVHRUEAwoBBTAyAhMUABCMGNKdykbcj+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/Ocr9AOfTYAAgAUR80XDTI0MDgwNTE4NDEyNVowDDAKBgNVHRUEAwoBATAyAhMUABRHzAOgmiWEpa69AAIAFEfMFw0yNDA4MDUxODQxMjVaMAwwCgYDVR0VBAMKAQEwMgITFAAUHl8FiPNozR/twQACABQeXxcNMjQwODA1MTczMTM0WjAMMAoGA1UdFQQDCgEFMDICExQAFTdQWR/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+DFUFPQ+Y58AAgATJHoXDTI0MTAyMTE0MjgwNVowDDAKBgNVHRUEAwoBATAyAhMUABVpU5oFDEvfoS4RAAIAFWlTFw0yNDEwMjEwNDAzMzBaMAwwCgYDVR0VBAMKAQEwMgITFAAVaVIR2cjG/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/L7Gh5yJpB7S8dAAIAD8vsFw0yNDEwMjAxOTM2MDdaMAwwCgYDVR0VBAMKAQUwMgITFAAUn23U9nhpR8hUoAACABSfbRcNMjQxMDIwMTMwNTE0WjAMMAoGA1UdFQQDCgEFMDICExQAEBHiz5UWIN+jF10AAgAQEeIXDTI0MTAyMDA4MjYxNlowDDAKBgNVHRUEAwoBBTAyAhMUABSEeDm4o91ouZ0/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+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/OwUQ2c/MmqJQACABYf8xcNMjQxMTEyMTU0NjIyWjAMMAoGA1UdFQQDCgEBMDICExQAFh/yn5naYZpHED8AAgAWH/IXDTI0MTExMjE1NDYyMlowDDAKBgNVHRUEAwoBATAyAhMUABT6DVIIHdHaOKroAAIAFPoNFw0yNDExMTIxNTQwMjRaMAwwCgYDVR0VBAMKAQEwMgITFAAU+gxXOfmUK+dRAAACABT6DBcNMjQxMTEyMTU0MDI0WjAMMAoGA1UdFQQDCgEBMDICExQAFbAzYVV+gvG+u7AAAgAVsDMXDTI0MTExMjEzNDI0NFowDDAKBgNVHRUEAwoBBTAyAhMUABX11S5sy8AqEJJzAAIAFfXVFw0yNDExMTIwNDU4MzhaMAwwCgYDVR0VBAMKAQUwMgITFAAVrEatu1JvXz9rcwACABWsRhcNMjQxMTEyMDQxNzM3WjAMMAoGA1UdFQQDCgEFMDICExQAEDHIE6iPbv9XG+4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/1AtAWEJv14AAgAWsWgXDTI0MTEyNTE2MzYzNFowDDAKBgNVHRUEAwoBATAyAhMUABaxZ1lJwZI6QXcuAAIAFrFnFw0yNDExMjUxNjM2MzNaMAwwCgYDVR0VBAMKAQEwMgITFAAUAOlmQCRd6q0XHQACABQA6RcNMjQxMTI1MTYzMDI4WjAMMAoGA1UdFQQDCgEBMDICExQAFADoK8Lq/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+uR1oD5NAAIAEsKGFw0yNDEyMDkyMDU0MjFaMAwwCgYDVR0VBAMKAQEwMgITFAASwoUAf0Po7rtyiwACABLChRcNMjQxMjA5MjA1NDIxWjAMMAoGA1UdFQQDCgEBMDICExQAFuZ34+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/AAIAFuXwFw0yNDEyMDkxNzUwMTNaMAwwCgYDVR0VBAMKAQEwMgITFAAW5e9vE+lqCb6VQgACABbl7xcNMjQxMjA5MTc1MDEyWjAMMAoGA1UdFQQDCgEBMDICExQAFizD/oF8Cc1rt/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+Oh6B0AACABFpCxcNMjUwMjA2MTYxODU1WjAMMAoGA1UdFQQDCgEBMDICExQAECSTSJqJAmnHcIAAAgAQJJMXDTI1MDIwNjE1NDg1MFowDDAKBgNVHRUEAwoBATAyAhMUABAkkpUUfrQHTC/SAAIAECSSFw0yNTAyMDYxNTQ4NTBaMAwwCgYDVR0VBAMKAQEwMgITFAARwH/roVERXTiHmwACABHAfxcNMjUwMjA2MTMwMzM2WjAMMAoGA1UdFQQDCgEBMDICExQAEcB+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+BMs/XlP72wSYUAAgAX4EwXDTI1MDMxMDE1MjgyOFowDDAKBgNVHRUEAwoBATAyAhMUABfgSwtnC8GNXdXNAAIAF+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+DxEY5aa9AAIAF9/NFw0yNTAzMDkyMTA5MzJaMAwwCgYDVR0VBAMKAQUwMgITFAAVbRSRx1WU0mk/iAACABVtFBcNMjUwMzA5MTgwNDU2WjAMMAoGA1UdFQQDCgEFMDICExQAFH3h0YCbcZtGcxQAAgAUfeEXDTI1MDMwOTEzMzY1NVowDDAKBgNVHRUEAwoBBTAyAhMUAA/CFw1JcDzRbgsHAAIAD8IXFw0yNTAzMDkwNDAyMDdaMAwwCgYDVR0VBAMKAQEwMgITFAAPwhZpU9sEGokY3gACAA/CFhcNMjUwMzA5MDQwMjA3WjAMMAoGA1UdFQQDCgEBMDICExQAFef3OoeJvVFICPoAAgAV5/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+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/WuAAAgAQoicXDTI1MDMyNTE1MDUxNFowDDAKBgNVHRUEAwoBATAyAhMUABCiJl5/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+KtsAAgAWKpIXDTI1MDMyNTA0MDI1MFowDDAKBgNVHRUEAwoBATAyAhMUABAjM/4LmQR/C0jwAAIAECMzFw0yNTAzMjUwNDAyNDRaMAwwCgYDVR0VBAMKAQEwMgITFAAQIzKt4TScDc9fxAACABAjMhcNMjUwMzI1MDQwMjQ0WjAMMAoGA1UdFQQDCgEBMDICExQAFBYbUIXkvLLv8nkAAgAUFhsXDTI1MDMyNTA0MDIzN1owDDAKBgNVHRUEAwoBATAyAhMUABQWGs6jhXT98/JOAAIAFBYaFw0yNTAzMjUwNDAyMzdaMAwwCgYDVR0VBAMKAQEwMgITFAAUB7WIohn9wzYG/AACABQHtRcNMjUwMzI1MDQwMTQ0WjAMMAoGA1UdFQQDCgEBMDICExQAFAe01QkqdIKwoskAAgAUB7QXDTI1MDMyNTA0MDE0NFowDDAKBgNVHRUEAwoBATAyAhMUAA+5/8VdcrkpvFXrAAIAD7n/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+6HAAIAFvohFw0yNTA0MDIxODI2MjdaMAwwCgYDVR0VBAMKAQUwMgITFAAYAyetTZ53E3SX+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+qg+S/ddihaQAAgAXYj4XDTI1MDQwMjE2NTYxMlowDDAKBgNVHRUEAwoBATAyAhMUABZLsi2bSIFB0yB0AAIAFkuyFw0yNTA0MDIxNjQ3MDRaMAwwCgYDVR0VBAMKAQEwMgITFAAWS7HGAVZYLk0ODgACABZLsRcNMjUwNDAyMTY0NzAzWjAMMAoGA1UdFQQDCgEBMDICExQAFzhDcwTSG+1G+jMAAgAXOEMXDTI1MDQwMjE2MTk0OFowDDAKBgNVHRUEAwoBATAyAhMUABc4QiddXK6FF4P9AAIAFzhCFw0yNTA0MDIxNjE5NDhaMAwwCgYDVR0VBAMKAQEwMgITFAAQshEYIZre+057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/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+z8AAgASY0gXDTI1MDQxNDIxMzkxNlowDDAKBgNVHRUEAwoBATAyAhMUABJjR09ze3V0l6D7AAIAEmNHFw0yNTA0MTQyMTM5MTZaMAwwCgYDVR0VBAMKAQEwMgITFAAXxQVa5gps2y2HeQACABfFBRcNMjUwNDE0MjEwNzEyWjAMMAoGA1UdFQQDCgEBMDICExQAF8UE05OFPXfn+2MAAgAXxQQXDTI1MDQxNDIxMDcxMlowDDAKBgNVHRUEAwoBATAyAhMUABhNf5fesSjh+pyaAAIAGE1/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//Z9yTAAAIAFdCJFw0yNTA0MTQxODQzMjVaMAwwCgYDVR0VBAMKAQEwMgITFAAV0IjPjQqpzOndBgACABXQiBcNMjUwNDE0MTg0MzI1WjAMMAoGA1UdFQQDCgEBMDICExQAFeP4Ot4qPAtRiGwAAgAV4/gXDTI1MDQxNDE4MDk0NFowDDAKBgNVHRUEAwoBATAyAhMUABXj96rOR2+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/6AshAAIAEiyGFw0yNTA1MDkyMTMxMjRaMAwwCgYDVR0VBAMKAQEwMgITFAAYqAV1jJAbbVj8/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+gACABOS9hcNMjUwNTE4MDQwMzA4WjAMMAoGA1UdFQQDCgEBMDICExQAE5L1AHAEGBhRyZMAAgATkvUXDTI1MDUxODA0MDMwOFowDDAKBgNVHRUEAwoBATAyAhMUABfNhC6czwV/hZDqAAIAF82EFw0yNTA1MTgwNDAyNThaMAwwCgYDVR0VBAMKAQEwMgITFAAXzYPFHh2ZiM4cKgACABfNgxcNMjUwNTE4MDQwMjU3WjAMMAoGA1UdFQQDCgEBMDICExQAFfMHavWbpM+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/7jnVUH8RlWUlAAIAEf/uFw0yNTA1MTcwNDEzMjNaMAwwCgYDVR0VBAMKAQEwMgITFAAR/+25+rS2m0OgMwACABH/7RcNMjUwNTE3MDQxMzIzWjAMMAoGA1UdFQQDCgEBMDICExQAF84KHXpLoBT/CAIAAgAXzgoXDTI1MDUxNzAxMjkxOVowDDAKBgNVHRUEAwoBBTAyAhMUABhh1U5wDqZsuQTUAAIAGGHVFw0yNTA1MTYyMzU1NDRaMAwwCgYDVR0VBAMKAQUwMgITFAARZfVvcWXgcl/Q5wACABFl9RcNMjUwNTE2MjMxNjI5WjAMMAoGA1UdFQQDCgEFMDICExQAFHqO+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/AXDTI1MDUyMzE1MDYxNlowDDAKBgNVHRUEAwoBATAyAhMUABKT7y5mh3NXSvPpAAIAEpPvFw0yNTA1MjMxNTA2MTZaMAwwCgYDVR0VBAMKAQEwMgITFAASQrsyEkGxjwTGRgACABJCuxcNMjUwNTIzMTQ1MjM3WjAMMAoGA1UdFQQDCgEBMDICExQAEkK6prFy5QPnw2AAAgASQroXDTI1MDUyMzE0NTIzN1owDDAKBgNVHRUEAwoBATAyAhMUABXZbxZZzYGp+mCYAAIAFdlvFw0yNTA1MjMxMzEwNTdaMAwwCgYDVR0VBAMKAQUwMgITFAAWy9r9+veu1O+ehwACABbL2hcNMjUwNTIzMDcxMTE4WjAMMAoGA1UdFQQDCgEFMDICExQAGNfh2dTmdr9Ipx8AAgAY1+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/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/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/vFq60T6gACABgWphcNMjUwNjAyMjIzNDQ1WjAMMAoGA1UdFQQDCgEBMDICExQAGBal7fjbPyI8cL0AAgAYFqUXDTI1MDYwMjIyMzQ0NVowDDAKBgNVHRUEAwoBATAyAhMUABBsMRWx+32fonLDAAIAEGwxFw0yNTA2MDIyMTQyMDNaMAwwCgYDVR0VBAMKAQEwMgITFAAQbDBnZNxgxWgMBQACABBsMBcNMjUwNjAyMjE0MjAzWjAMMAoGA1UdFQQDCgEBMDICExQAEJF0aiN+akYCzCkAAgAQkXQXDTI1MDYwMjIwMjUxOFowDDAKBgNVHRUEAwoBBTAyAhMUABOHfBrvtzJWENWWAAIAE4d8Fw0yNTA2MDIyMDAxMThaMAwwCgYDVR0VBAMKAQEwMgITFAATh3sMvNCHi9m/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/0/Y86/qR0AAIAGVImFw0yNTA2MzAyMTE0NDNaMAwwCgYDVR0VBAMKAQEwMgITFAAUwv6CgYbJa5mHpwACABTC/hcNMjUwNjMwMjA1MDIwWjAMMAoGA1UdFQQDCgEBMDICExQAFML/RM+LH7Wn26YAAgAUwv8XDTI1MDYzMDIwNTAyMFowDDAKBgNVHRUEAwoBATAyAhMUABlRVGpvLYuf4+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+sBkDRQACABFG5xcNMjUwNzA3MTgwMzE3WjAMMAoGA1UdFQQDCgEBMDICExQAGO5OldRPXKUfGx8AAgAY7k4XDTI1MDcwNzE4MDE1M1owDDAKBgNVHRUEAwoBATAyAhMUABjuTVmCpHVFsVrrAAIAGO5NFw0yNTA3MDcxODAxNTNaMAwwCgYDVR0VBAMKAQEwMgITFAAWn9gbOy6nd5v5AwACABaf2BcNMjUwNzA3MTcxMjU2WjAMMAoGA1UdFQQDCgEBMDICExQAFp/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+QACABQymRcNMjUwNzE4MTUxMjAwWjAMMAoGA1UdFQQDCgEBMDICExQAFaJ6BLeedjH0hs8AAgAVonoXDTI1MDcxODE0NTEwN1owDDAKBgNVHRUEAwoBATAyAhMUABWiecJhTs1BAXowAAIAFaJ5Fw0yNTA3MTgxNDUxMDZaMAwwCgYDVR0VBAMKAQEwMgITFAAXj252ChpYVxk6yQACABePbhcNMjUwNzE4MTQyODA3WjAMMAoGA1UdFQQDCgEBMDICExQAF49tawGO5VRG/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/R2NuUAAgAXMqQXDTI1MDcxODAzMTQxMlowDDAKBgNVHRUEAwoBBTAyAhMUABARyn2aXzc4w/cfAAIAEBHKFw0yNTA3MTcyMzU4MzlaMAwwCgYDVR0VBAMKAQUwMgITFAAZhDewtNKXmA8XiAACABmENxcNMjUwNzE3MjMwMTI1WjAMMAoGA1UdFQQDCgEFMDICExQAGXwDC7T9vhRUookAAgAZfAMXDTI1MDcxNzIyMTgzMVowDDAKBgNVHRUEAwoBBTAyAhMUABUU0Ma/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/9FjKubxZdXAAIAFFVrFw0yNTA3MjUwMTA1MjBaMAwwCgYDVR0VBAMKAQEwMgITFAAZnPFFfRYI+qYdngACABmc8RcNMjUwNzI0MjIwNzE5WjAMMAoGA1UdFQQDCgEFMDICExQAGUGpfgfproKjFEoAAgAZQakXDTI1MDcyNDIyMDE1OVowDDAKBgNVHRUEAwoBBTAyAhMUABmc40cm6eI5CchyAAIAGZzjFw0yNTA3MjQyMTU2MThaMAwwCgYDVR0VBAMKAQUwMgITFAAZh3yI+FmiMDH6CAACABmHfBcNMjUwNzI0MjE0NjU3WjAMMAoGA1UdFQQDCgEFMDICExQAGZzd2pAlClgySR0AAgAZnN0XDTI1MDcyNDIxNDQ1OVowDDAKBgNVHRUEAwoBBTAyAhMUABmc06gB/elpB61/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+grgc9AACABRfFxcNMjUwNzMxMTYzNzQ5WjAMMAoGA1UdFQQDCgEBMDICExQAF3GSf4xbSzcALJQAAgAXcZIXDTI1MDczMTE2MjUyMFowDDAKBgNVHRUEAwoBBTAyAhMUABfqTXymcaeytchaAAIAF+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+VAhRmKBsODFYYAAgAX5UAXDTI1MDgwNjE3MTIyN1owDDAKBgNVHRUEAwoBATAyAhMUABXBPEySi8UArcrOAAIAFcE8Fw0yNTA4MDYxNjA1NTJaMAwwCgYDVR0VBAMKAQEwMgITFAAVwTs0fRrCCuujgwACABXBOxcNMjUwODA2MTYwNTUyWjAMMAoGA1UdFQQDCgEBMDICExQAEwf/xiEXvBqUfugAAgATB/8XDTI1MDgwNjE1MzY1N1owDDAKBgNVHRUEAwoBATAyAhMUABMH/sNneURjXXAHAAIAEwf+Fw0yNTA4MDYxNTM2NTdaMAwwCgYDVR0VBAMKAQEwMgITFAAPzPF1uRMRh1oADQACAA/M8RcNMjUwODA2MTUwMjMzWjAMMAoGA1UdFQQDCgEBMDICExQAD8zwl2pH2MZgjYAAAgAPzPAXDTI1MDgwNjE1MDIzM1owDDAKBgNVHRUEAwoBATAyAhMUABm3/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/ghOAAIAFzxxFw0yNTA4MTIwNDA2MjNaMAwwCgYDVR0VBAMKAQEwMgITFAARIiU9MjHU+hhhPQACABEiJRcNMjUwODExMjMxODE0WjAMMAoGA1UdFQQDCgEFMDICExQAGbZDpx3eCY4XP+IAAgAZtkMXDTI1MDgxMTIyNDgxNVowDDAKBgNVHRUEAwoBBTAyAhMUABnLKr/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/z1AAIAF1NuFw0yNTA4MjUxNTA1MDNaMAwwCgYDVR0VBAMKAQUwMgITFAAZ3xW57a+jWs6kNAACABnfFRcNMjUwODI1MTQyODMxWjAMMAoGA1UdFQQDCgEFMDICExQAGe5QnFhS26MRI+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+Mg1bdAAIAEQgrFw0yNTA4MjkxNTM3MzBaMAwwCgYDVR0VBAMKAQEwMgITFAAV5hvnxxlwFFItZwACABXmGxcNMjUwODI5MTQzMTMzWjAMMAoGA1UdFQQDCgEBMDICExQAFeYaN4q/BIwvBjMAAgAV5hoXDTI1MDgyOTE0MzEzM1owDDAKBgNVHRUEAwoBATAyAhMUABHfW3bfX7Wg/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/odQK+ApoMAAgAY4wUXDTI1MDkwNDIwMjUwM1owDDAKBgNVHRUEAwoBATAyAhMUABjjBAvW3RInWss/AAIAGOMEFw0yNTA5MDQyMDI1MDNaMAwwCgYDVR0VBAMKAQEwMgITFAAaEHoSCn7VNqQUzAACABoQehcNMjUwOTA0MjAxMzEyWjAMMAoGA1UdFQQDCgEFMDICExQAEtb6gkfKEyyfAUwAAgAS1voXDTI1MDkwNDIwMDIzNVowDDAKBgNVHRUEAwoBBTAyAhMUABclw/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+X+YDjH/0AAIAFkV+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+o6BcNMjUwOTExMDEwNTIxWjAMMAoGA1UdFQQDCgEBMDICExQAD6jnLlPbzGUsNQMAAgAPqOcXDTI1MDkxMTAxMDUyMVowDDAKBgNVHRUEAwoBATAyAhMUABSnVdTNy/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/4ILs/fgACABU5ABcNMjUwOTI5MTkyMDI4WjAMMAoGA1UdFQQDCgEBMDICExQAFFawmiJGH1LhFM0AAgAUVrAXDTI1MDkyOTE5MDc0OVowDDAKBgNVHRUEAwoBBTAyAhMUABRNVcdsUL5xY/YAAAIAFE1VFw0yNTA5MjkxODU1NTFaMAwwCgYDVR0VBAMKAQUwMgITFAARAPiXnHVKf8r0BAACABEA+BcNMjUwOTI5MTgyMDA5WjAMMAoGA1UdFQQDCgEBMDICExQAEQD3r6fm2+xxcvcAAgARAPcXDTI1MDkyOTE4MjAwOVowDDAKBgNVHRUEAwoBATAyAhMUABpTgPgwZHAnYNQbAAIAGlOAFw0yNTA5MjkxNzM0MDFaMAwwCgYDVR0VBAMKAQEwMgITFAAaU3/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+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+TwACABSllBcNMjUwOTI5MTU0NTA2WjAMMAoGA1UdFQQDCgEBMDICExQAGX6RK0jwka19i8EAAgAZfpEXDTI1MDkyOTE1MTQwMFowDDAKBgNVHRUEAwoBATAyAhMUABl+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/DANqoxxnJv8AAIAGMr8Fw0yNTEwMDIxOTMxMDNaMAwwCgYDVR0VBAMKAQUwMgITFAAR+PY+OGwiY1OAowACABH49hcNMjUxMDAyMTkxODE4WjAMMAoGA1UdFQQDCgEBMDICExQAEfj1oahdLKiDieQAAgAR+PUXDTI1MTAwMjE5MTgxOFowDDAKBgNVHRUEAwoBATAyAhMUABYhoczzf2I0kZh+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+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+3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/MAAgASrsIXDTI1MTAxNDIxMjA1M1owDDAKBgNVHRUEAwoBATAyAhMUABKuwTxrnJgywghbAAIAEq7BFw0yNTEwMTQyMTIwNTNaMAwwCgYDVR0VBAMKAQEwMgITFAAWNH2HVyU4UddvmQACABY0fRcNMjUxMDE0MjEwMzEzWjAMMAoGA1UdFQQDCgEBMDICExQAFjR8VijuIAFeoMEAAgAWNHwXDTI1MTAxNDIxMDMxM1owDDAKBgNVHRUEAwoBATAyAhMUABcT5+qoiwYw9m0rAAIAFxPnFw0yNTEwMTQyMDM0NDVaMAwwCgYDVR0VBAMKAQEwMgITFAAXE+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+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/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/AAIAFfBvFw0yNTEwMjYwNDAzNDVaMAwwCgYDVR0VBAMKAQEwMgITFAAajv9mEdVE4HB+WQACABqO/xcNMjUxMDI2MDMyMDE4WjAMMAoGA1UdFQQDCgEFMDICExQAEmpDsXuT5RJve0kAAgASakMXDTI1MTAyNTIzMDgxN1owDDAKBgNVHRUEAwoBBTAyAhMUABqdqaAwtVk/ku16AAIAGp2pFw0yNTEwMjUyMDEzMTFaMAwwCgYDVR0VBAMKAQUwMgITFAAT2ECegcdkVRjA+AACABPYQBcNMjUxMDI1MTgzNDMyWjAMMAoGA1UdFQQDCgEFMDICExQAGGB+htX/NALc7+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+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/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/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/BAUVfyl+rAAIAE2jaFw0yNTExMTIyMDAzNDFaMAwwCgYDVR0VBAMKAQEwMgITFAATaNn+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/1oRcNMjUxMTI0MjA0NjI1WjAMMAoGA1UdFQQDCgEBMDICExQAD/Wge5ZoXKKx3AoAAgAP9aAXDTI1MTEyNDIwNDYyNVowDDAKBgNVHRUEAwoBATAyAhMUABOQbDRoqoSoO5fWAAIAE5BsFw0yNTExMjQyMDI0MjFaMAwwCgYDVR0VBAMKAQEwMgITFAATkGu9IFveQAwABgACABOQaxcNMjUxMTI0MjAyNDIwWjAMMAoGA1UdFQQDCgEBMDICExQAFAlULHoy+Qvxv9oAAgAUCVQXDTI1MTEyNDIwMTUwMVowDDAKBgNVHRUEAwoBBTAyAhMUABqZzkOBqI2e1/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/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+piMTcl4Ld+brwACABL6mBcNMjUxMjAzMTYwODQ4WjAMMAoGA1UdFQQDCgEBMDICExQAGZy7LpIK0kCtYxIAAgAZnLsXDTI1MTIwMzE1MzkyNVowDDAKBgNVHRUEAwoBATAyAhMUABmculQb5o4T342eAAIAGZy6Fw0yNTEyMDMxNTM5MjVaMAwwCgYDVR0VBAMKAQEwMgITFAAWzNyP3nH9piMblQACABbM3BcNMjUxMjAzMTQ1ODM1WjAMMAoGA1UdFQQDCgEFMDICExQAFEhy+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+dFw0yNTEyMTkxNjEzMjVaMAwwCgYDVR0VBAMKAQEwMgITFAAYb5wdsmuHd/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/8z4cdTIAAgAREB0XDTI1MTIyNDE1MDk1NFowDDAKBgNVHRUEAwoBATAyAhMUABANJ+VYLu202qVCAAIAEA0nFw0yNTEyMjQxNDA3MzFaMAwwCgYDVR0VBAMKAQEwMgITFAAQDSZjIEJ15fgZDQACABANJhcNMjUxMjI0MTQwNzMwWjAMMAoGA1UdFQQDCgEBMDICExQAGTu+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/QYXDTI1MTIyNDA0MTIxMlowDDAKBgNVHRUEAwoBATAyAhMUABH9BXDN8vewQcg+AAIAEf0FFw0yNTEyMjQwNDEyMTJaMAwwCgYDVR0VBAMKAQEwMgITFAASPCNtciTvfEBKhAACABI8IxcNMjUxMjI0MDQxMDQ1WjAMMAoGA1UdFQQDCgEBMDICExQAEjwihUWHls/P294AAgASPCIXDTI1MTIyNDA0MTA0NVowDDAKBgNVHRUEAwoBATAyAhMUABX+PWAgwOet5o+4AAIAFf49Fw0yNTEyMjQwNDA5MzhaMAwwCgYDVR0VBAMKAQEwMgITFAAV/jxAT6x5BvrXoAACABX+PBcNMjUxMjI0MDQwOTM4WjAMMAoGA1UdFQQDCgEBMDICExQAEZwbTPW57F6AevoAAgARnBsXDTI1MTIyNDA0MDkxNlowDDAKBgNVHRUEAwoBATAyAhMUABGcGlt/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/uBZXLEAAgAUXEkXDTI1MTIzMDE2NDIxM1owDDAKBgNVHRUEAwoBBTAyAhMUABa8O99G/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+VmgACABifcRcNMjYwMTA1MjM0MDQ5WjAMMAoGA1UdFQQDCgEFMDICExQAG17qZEwQwtf/B/oAAgAbXuoXDTI2MDEwNTIyNDI0OFowDDAKBgNVHRUEAwoBBTAyAhMUABiuMijyieI92fz5AAIAGK4yFw0yNjAxMDUyMjQxMDJaMAwwCgYDVR0VBAMKAQUwMgITFAAZgagF61T3xLzDSwACABmBqBcNMjYwMTA1MjE1NzMxWjAMMAoGA1UdFQQDCgEBMDICExQAGYGnOC+G8xwIFMAAAgAZgacXDTI2MDEwNTIxNTczMVowDDAKBgNVHRUEAwoBATAyAhMUABD/FIIwvHRlgzOYAAIAEP8UFw0yNjAxMDUyMTQ0MzNaMAwwCgYDVR0VBAMKAQEwMgITFAAQ/xOqE1q8pxRL2wACABD/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+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/EKyhCBPYjX0erAAIAD8QrFw0yNjAxMjYwNDA1NDhaMAwwCgYDVR0VBAMKAQEwMgITFAAPxCrDbGW21D76qgACAA/EKhcNMjYwMTI2MDQwNTQ4WjAMMAoGA1UdFQQDCgEBMDICExQAGw6TAys6PrlPCYkAAgAbDpMXDTI2MDEyNjAzNTIwMVowDDAKBgNVHRUEAwoBBTAyAhMUABmKvmkrUXbDnx99AAIAGYq+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/Fw0yNjAxMjgyMDE5MzlaMAwwCgYDVR0VBAMKAQEwMgITFAAU7Z/w45xhsiuSPgACABTtnxcNMjYwMTI4MTkzMDM3WjAMMAoGA1UdFQQDCgEBMDICExQAFO2ebF3+Ckb4vokAAgAU7Z4XDTI2MDEyODE5MzAzN1owDDAKBgNVHRUEAwoBATAyAhMUABVQixV5P0BREXvtAAIAFVCLFw0yNjAxMjgxOTIzNTlaMAwwCgYDVR0VBAMKAQEwMgITFAAVUIr6PDL2y5Z5VwACABVQihcNMjYwMTI4MTkyMzU5WjAMMAoGA1UdFQQDCgEBMDICExQAEI5hOMN3c+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</xd:EncapsulatedCRLValue>
              <xd:EncapsulatedCRLValue>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</xd:EncapsulatedCRLValue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2173BoOgBeXoCvgFfFuOkKMbSavmfyNThAgIADfmdPQCBC54Dq0YDzIwMjYwNjA1MjE1MDMy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</xd:EncapsulatedTimeStamp>
          </xd:SigAndRefsTimeStamp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gXHWkMUUQ9QVHI+5weFKETR7EcbOAXAAaCs4zDGHotQ=</DigestValue>
    </Reference>
    <Reference Type="http://www.w3.org/2000/09/xmldsig#Object" URI="#idOfficeObject">
      <DigestMethod Algorithm="http://www.w3.org/2001/04/xmlenc#sha256"/>
      <DigestValue>In0Mu9nyR7BIA2/PhOzLquo6sM7s64qOAZUPlKZM4rc=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xsthnyQV52u2rRP5mrYgMnL3dCEj0/gbF7bFm3jZ7Oc=</DigestValue>
    </Reference>
  </SignedInfo>
  <SignatureValue>J4ujPUkWj0WNgJWaoFkuQdKDbhuVxXz+yqWbtH1iOvev6dzF6gU+gdlGg8580dTnsFDnYfbA7+7y
yf/uQzHSS2EjT4DRKqnk/EhcbZ+JlVxSejBowH8zIbbwDLnusQAse+3YcW0HZi/nmTCrBquOwE40
qJgepmD0ZW+MLjTtnOBjgQAiWrzRRX7AXDkRgq5K1/G5yqkbbgHzgMZMUKA8L/oSK5l4Vd3UZZ/u
tq/kmbSOulHS1A2XqqB17KX9mZ14WdJzQTLlt8twuf6bpZNI80ePywB8Ko7WgSrrt0K2xY4FOH8O
mIPf0T1LTG0n+BNXUZCXDqB4TV0mrPOboyiBMg==</SignatureValue>
  <KeyInfo>
    <X509Data>
      <X509Certificate>MIIFuzCCBKOgAwIBAgITFAAVYKh9oPIomXD0jgACABVgqDANBgkqhkiG9w0BAQsFADCBmTEZMBcGA1UEBRMQQ1BKLTQtMDAwLTAwNDAxNzELMAkGA1UEBhMCQ1IxJDAiBgNVBAoTG0JBTkNPIENFTlRSQUwgREUgQ09TVEEgUklDQTEiMCAGA1UECxMZRElWSVNJT04gU0lTVEVNQVMgREUgUEFHTzElMCMGA1UEAxMcQ0EgU0lOUEUgLSBQRVJTT05BIEZJU0lDQSB2MjAeFw0yNDA4MTkyMTU5MTlaFw0yODA4MTgyMTU5MTl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j8Twd4HwPLuDIfsBKbaZvx8+K2hUM0IuSE8Zigs/7r22iRgJlhmp/S0+Df9uyqEwSXTcHgI4WTspv1kFoeRpMS/hgyUW1fM0nm/3hVUj79mt8bT+eJvhCM0KQnucYjL2KiHgk5qfcUITtm5VcxjpIxWdHMHDMx7HrZZMqbdg89yZm4dfgl1/Bi3s8fCouqDJz/wqe7XfngCET5nNQHdNuq9ATD7SpPHKm0vXb9SxDya4HZGV6pLR6z84Nu3CxwnPdTMvZxM8dVi2hn1ZY3FJ9cSJqirbXukGIkW/jTqeEqIGTkFQ5J1wvq9I+8cvLLgXqJa/FcnOxu2cN8VQYhPNXQIDAQABo4IB2jCCAdYwHQYDVR0OBBYEFJspSe8i5F7akTPpJ5mu+BeWrqr9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SjNugRyTNLTfk26E6prnObuGvyPL1dnnkhNSAa/Qo+6Qdzi65n9eR2oWBLCTJ8yJATKtD3ypmSXLzeQr9JHv3eb53Rz6xF5EwZhx9kaYPdzNoox8wz4UKQXb3NlviEbZsMhXRuWq29d40nMaCR+9IV8Wt+Eabh7s3G8syE3Et293Kfs1auCYarEUR+eGEGEX9CyRRoK8RwfIINEkkuA9kLIE1h+G4lyML/2SWKWBDSTYz2deHMV0jye9rGGuuOX9dXuzrQcwRU+dzSBzxCfxwRLRyUsyAq0zpW30/9Mqlxoez4ajeQPUMIznFPD2+e87htsFxLYSmvj4jUn13kq1S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M6zz480FlEhKl0pFHiUv/nPxXojlv5Pksoi1leSS+UI=</DigestValue>
      </Reference>
      <Reference URI="/word/endnotes.xml?ContentType=application/vnd.openxmlformats-officedocument.wordprocessingml.endnotes+xml">
        <DigestMethod Algorithm="http://www.w3.org/2001/04/xmlenc#sha256"/>
        <DigestValue>KUxiHMmVMRFOVDo3CMsN1UcTYyomI3vBqQA7d3m1Nsc=</DigestValue>
      </Reference>
      <Reference URI="/word/fontTable.xml?ContentType=application/vnd.openxmlformats-officedocument.wordprocessingml.fontTable+xml">
        <DigestMethod Algorithm="http://www.w3.org/2001/04/xmlenc#sha256"/>
        <DigestValue>/zEQaPYs80FGP64n3ucyyFwvzWjEBaX3XrrYKy9r+MY=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xkHef4lvmTqv73SQeiL/TrO0SBZ3CHa4P7EVUWpRnvg=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BseuWln8IB1c2TZqY9ZDH9vdxxz43760MSDUDaU73mQ=</DigestValue>
      </Reference>
      <Reference URI="/word/glossary/settings.xml?ContentType=application/vnd.openxmlformats-officedocument.wordprocessingml.settings+xml">
        <DigestMethod Algorithm="http://www.w3.org/2001/04/xmlenc#sha256"/>
        <DigestValue>4x1cWbtG347yzrL5lg0dmSGs1gKVGMRrjPwsVROmrpk=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SPNaWdwlhOX/DvvDj30BgBG9miR04DOhEyG8apNGnrg=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h+WiNh5OYZrLT+UYjY2jWxsyfYaoXOG/QlCdxfeKXIg=</DigestValue>
      </Reference>
      <Reference URI="/word/settings.xml?ContentType=application/vnd.openxmlformats-officedocument.wordprocessingml.settings+xml">
        <DigestMethod Algorithm="http://www.w3.org/2001/04/xmlenc#sha256"/>
        <DigestValue>vDMY8nyxgjE1tSYSOpnwNOAdfpzFR8F+SXDhKK8jEho=</DigestValue>
      </Reference>
      <Reference URI="/word/styles.xml?ContentType=application/vnd.openxmlformats-officedocument.wordprocessingml.styles+xml">
        <DigestMethod Algorithm="http://www.w3.org/2001/04/xmlenc#sha256"/>
        <DigestValue>ZRgQtgF4BZBbSS1FJ6vkgZm4HlggSkYCAJtM9FEN7sU=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2026-06-09T23:42:24Z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2026-06-09T23:42:24Z</xd:SigningTime>
          <xd:SigningCertificate>
            <xd:Cert>
              <xd:CertDigest>
                <DigestMethod Algorithm="http://www.w3.org/2001/04/xmlenc#sha256"/>
                <DigestValue>kAC/PEqXLuAnjiIkGpOzNvfvnwlpNpqQIspu7cb6dJY=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446022178381059322775134693054662351028314280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qvDxq7F4Iai/hDdlxchHBfsX9QxqmRQ6QkU5vlKdW7gCBC6UWdwYDzIwMjYwNjA5MjM0MjMy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UbhMZKrvasbgysqoOhotCeNDdCm4Qg8vpIpQ3ndmdtY=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2026-06-09T11:40:09Z</xd:IssueTime>
                </xd:CRLIdentifier>
              </xd:CRLRef>
              <xd:CRLRef>
                <xd:DigestAlgAndValue>
                  <DigestMethod Algorithm="http://www.w3.org/2001/04/xmlenc#sha256"/>
                  <DigestValue>06YmTEW3gaHfDjy9B3lWuppZqFqeSROMBsYe8rrX7tw=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2026-06-09T11:40:09Z</xd:IssueTime>
                </xd:CRLIdentifier>
              </xd:CRLRef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CN=CA POLITICA PERSONA FISICA - COSTA RICA v2, OU=DCFD, O=MICITT, C=CR, SERIALNUMBER=CPJ-2-100-098311</xd:Issuer>
                  <xd:IssueTime>2026-05-15T15:09:53Z</xd:IssueTime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CN=CA RAIZ NACIONAL - COSTA RICA v2, C=CR, O=MICITT, OU=DCFD, SERIALNUMBER=CPJ-2-100-098311</xd:Issuer>
                  <xd:IssueTime>2026-03-20T18:09:42Z</xd:IssueTime>
                </xd:CRLIdentifier>
              </xd:CRLRef>
            </xd:CRLRefs>
          </xd:CompleteRevocationRefs>
          <xd:RevocationValues>
            <xd:CRLValues>
              <xd:EncapsulatedCRLValue>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+U6aTBGPgACABA8WxcNMjMwNDE5MjI1ODMzWjAMMAoGA1UdFQQDCgEBMDICExQAD7fk05bt2GkXQM4AAgAPt+QXDTIzMDQxOTE2MzgyN1owDDAKBgNVHRUEAwoBATAyAhMUAA+3400R1QMktyO6AAIAD7fjFw0yMzA0MTkxNjM4MjdaMAwwCgYDVR0VBAMKAQEwMgITFAAP56fxHsijopzMkwACAA/npxcNMjMwNDE4MjAyMDQwWjAMMAoGA1UdFQQDCgEBMDICExQAD+em+YbkZF10IWoAAgAP56YXDTIzMDQxODIwMjA0MFowDDAKBgNVHRUEAwoBATAyAhMUABA3yGpV+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+wRhcNMjMwNjIwMjIyMjM2WjAMMAoGA1UdFQQDCgEBMDICExQAD7BFLU9kP1mc5TcAAgAPsEUXDTIzMDYyMDIyMjIzNlowDDAKBgNVHRUEAwoBATAyAhMUABAoIHkyLUbzINf3AAIAECggFw0yMzA2MjAyMDM5MDBaMAwwCgYDVR0VBAMKAQEwMgITFAAQKB+08B/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+29Mj9EtrAACABBeDhcNMjMwNjE5MjIwMjM3WjAMMAoGA1UdFQQDCgEBMDICExQAEF4Nlz2qMe8MVqoAAgAQXg0XDTIzMDYxOTIyMDIzN1owDDAKBgNVHRUEAwoBATAyAhMUABBI4uCOQDn4n/usAAIAEEjiFw0yMzA2MTkyMTI3NDJaMAwwCgYDVR0VBAMKAQEwMgITFAAQSOF2dKk+ZwRyxgACABBI4RcNMjMwNjE5MjEyNzQyWjAMMAoGA1UdFQQDCgEBMDICExQAEEXwHuZSvpKJPzAAAgAQRfAXDTIzMDYxOTE3Mjk0NFowDDAKBgNVHRUEAwoBATAyAhMUABBF75L64Ghb2JTJAAIAEEXvFw0yMzA2MTkxNzI5NDRaMAwwCgYDVR0VBAMKAQEwMgITFAAQ0IFAzJMQZMLDiwACABDQgRcNMjMwNjE5MTY0OTE0WjAMMAoGA1UdFQQDCgEBMDICExQAENCAOLsE1eW/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+Xb6RsEFLmBYgJAAIAD5dvFw0yMzA2MTYxNTA1MThaMAwwCgYDVR0VBAMKAQEwMgITFAAPl255ZNMgH8IH6gACAA+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/kYc3AAIAELEDFw0yMzA2MDYyMzI2MzNaMAwwCgYDVR0VBAMKAQEwMgITFAAQsQL5EEbxZJU8aAACABCxAhcNMjMwNjA2MjMyNjMzWjAMMAoGA1UdFQQDCgEBMDICExQAEI+lSCW1wEytBxYAAgAQj6UXDTIzMDYwNjE2NDMzMFowDDAKBgNVHRUEAwoBATAyAhMUABCPpBcMPwlEXqKuAAIAEI+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/uFEOtk4XpA30QACAA/+4RcNMjMwNTMxMTYzNzA1WjAMMAoGA1UdFQQDCgEBMDICExQAD/7gIOBmZOCtHD8AAgAP/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/pMj2A+2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/kAAIAEPCKFw0yMzA3MjIxNTIwMTRaMAwwCgYDVR0VBAMKAQEwMgITFAAQ8Ins+x/o2ajeJgACABDwiRcNMjMwNzIyMTUyMDE0WjAMMAoGA1UdFQQDCgEBMDICExQAD+kj8gBZPoBAq2EAAgAP6SMXDTIzMDcyMDE0NDAyMVowDDAKBgNVHRUEAwoBATAyAhMUAA/pIn3Ry+oMs8uSAAIAD+kiFw0yMzA3MjAxNDQwMjBaMAwwCgYDVR0VBAMKAQEwMgITFAAQU2pVD1vSdwouugACABBTahcNMjMwNzE5MjA0ODEyWjAMMAoGA1UdFQQDCgEBMDICExQAEFNp+WTkwUNChwoAAgAQU2kXDTIzMDcxOTIwNDgxMlowDDAKBgNVHRUEAwoBATAyAhMUABEqakjRflFAeiqaAAIAESpqFw0yMzA3MTkyMDQ0NDdaMAwwCgYDVR0VBAMKAQEwMgITFAARKmm0Y9/aby+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+mgv8wAACABBc2xcNMjMwNzE5MTQzNjMxWjAMMAoGA1UdFQQDCgEBMDICExQAD632vXBdP9Aj3/sAAgAPrfYXDTIzMDcxOTA0MDI0MFowDDAKBgNVHRUEAwoBATAyAhMUAA+t9UgReMUIz3ILAAIAD631Fw0yMzA3MTkwNDAyNDBaMAwwCgYDVR0VBAMKAQEwMgITFAAQcUOgXiUsqGJlZAACABBxQxcNMjMwNzE4MjE1MzQzWjAMMAoGA1UdFQQDCgEBMDICExQAEHFCW59F+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/wACABCSfRcNMjMwNzE3MTY1ODUyWjAMMAoGA1UdFQQDCgEBMDICExQAEJJ8QAx9Wg/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+6shcNMjMwNzE1MDM0MzQ5WjAMMAoGA1UdFQQDCgEBMDICExQAD7qx5+4u+QuS5/gAAgAPurEXDTIzMDcxNTAzNDM0OVowDDAKBgNVHRUEAwoBATAyAhMUAA+yPpjPDZ4ZooYkAAIAD7I+Fw0yMzA3MTQxNjMwMDZaMAwwCgYDVR0VBAMKAQEwMgITFAAPsj0U+0Z+78etgwACAA+yPRcNMjMwNzE0MTYzMDA2WjAMMAoGA1UdFQQDCgEBMDICExQAERdouI+LUQvKxXkAAgARF2gXDTIzMDcxNDA2MTAwOVowDDAKBgNVHRUEAwoBATAyAhMUABEXZwHe6WTpQxABAAIAERdnFw0yMzA3MTQwNjEwMDhaMAwwCgYDVR0VBAMKAQEwMgITFAAQbfVntQ5wG4yscgACABBt9RcNMjMwNzEzMjMwNzMyWjAMMAoGA1UdFQQDCgEBMDICExQAEG30wtS1k0e+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/uFdWU/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+gX+W1zg38aVn3AAIAD6BfFw0yMzA4MjUyMjE1MDFaMAwwCgYDVR0VBAMKAQEwMgITFAARSXYTb4Ce/CSHZAACABFJdhcNMjMwODI1MjAyODQyWjAMMAoGA1UdFQQDCgEBMDICExQAEUl11ZIAs1l1FqUAAgARSXUXDTIzMDgyNTIwMjg0MlowDDAKBgNVHRUEAwoBATAyAhMUAA+rkCqYKU2wgPMnAAIAD6uQFw0yMzA4MjUxNTUyMTFaMAwwCgYDVR0VBAMKAQEwMgITFAAPq4/Mqe3iDcK5LAACAA+rjxcNMjMwODI1MTU1MjExWjAMMAoGA1UdFQQDCgEBMDICExQAEDZQOdi6/ormZIkAAgAQNlAXDTIzMDgyNTE0MDYwOFowDDAKBgNVHRUEAwoBATAyAhMUABA2TxoLRwNXfG0nAAIAEDZPFw0yMzA4MjUxNDA2MDdaMAwwCgYDVR0VBAMKAQEwMgITFAAQc3ODD0g+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+nP6hRiyxXKEbgAAIAD6c/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+6J3qPhAAIAEXFbFw0yMzA4MjExNjIwMzZaMAwwCgYDVR0VBAMKAQEwMgITFAAP9H8kyp4nEMNRzAACAA/0fxcNMjMwODE5MjI1NjU4WjAMMAoGA1UdFQQDCgEBMDICExQAD/R+yLii0JH77NEAAgAP9H4XDTIzMDgxOTIyNTY1N1owDDAKBgNVHRUEAwoBATAyAhMUABFvqMOXPtEwmgv+AAIAEW+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+Wmp2tBx+XuAAIAETynFw0yMzA4MTgwNDAzMjlaMAwwCgYDVR0VBAMKAQEwMgITFAARPKbO6GKNGDh/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+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+6Kiyr5TpAAIAEV9AFw0yMzA4MTUyMTUxNDdaMAwwCgYDVR0VBAMKAQEwMgITFAAPt8I7f/yniyxaZQACAA+3whcNMjMwODE1MjA0MTAxWjAMMAoGA1UdFQQDCgEBMDICExQAD7fBFj//U0c5AJgAAgAPt8EXDTIzMDgxNTIwNDEwMVowDDAKBgNVHRUEAwoBATAyAhMUAA/AABOuVELRUu4ZAAIAD8AAFw0yMzA4MTUyMDI2NTlaMAwwCgYDVR0VBAMKAQEwMgITFAAPv//dLPtxGnIQlAACAA+//xcNMjMwODE1MjAyNjU5WjAMMAoGA1UdFQQDCgEBMDICExQAEPboUZa3Xxtm+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+iqwIoxbtpJTgAAgART6IXDTIzMDgwODA2MTAwOVowDDAKBgNVHRUEAwoBATAyAhMUABBftiSBi+RL4dJiAAIAEF+2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+bZ6Mdlvp+n0bFAAIAD5tnFw0yMzA4MDUwNDAyNDZaMAwwCgYDVR0VBAMKAQEwMgITFAAPm2aI6uEfA1z1SgACAA+bZhcNMjMwODA1MDQwMjQ2WjAMMAoGA1UdFQQDCgEBMDICExQAEUyDRN57nqOC7/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+pTrPMsM5CTNC8AAIAD6lOFw0yMzA5MjgyMzQ2MDJaMAwwCgYDVR0VBAMKAQEwMgITFAAPqU07b8BwuyNSPAACAA+pTRcNMjMwOTI4MjM0NjAyWjAMMAoGA1UdFQQDCgEBMDICExQAEPUK+K27+ZbQtXAAAgAQ9QoXDTIzMDkyODIwMDUzMlowDDAKBgNVHRUEAwoBATAyAhMUABD1CT6TGnpwzjXeAAIAEPUJFw0yMzA5MjgyMDA1MzJaMAwwCgYDVR0VBAMKAQEwMgITFAAP9md9vHOFjlc0KAACAA/2ZxcNMjMwOTI4MTYxNzIxWjAMMAoGA1UdFQQDCgEBMDICExQAD/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+3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+AACABG0thcNMjMwOTEzMTczNTExWjAMMAoGA1UdFQQDCgEBMDICExQAD/2hBXOCq2bCPeMAAgAP/aEXDTIzMDkxMzE1MDg1OVowDDAKBgNVHRUEAwoBATAyAhMUAA/9oICzfN7x0hg3AAIAD/2gFw0yMzA5MTMxNTA4NTlaMAwwCgYDVR0VBAMKAQEwMgITFAARsrMX02regULbjAACABGysxcNMjMwOTEzMTQ1MTQ4WjAMMAoGA1UdFQQDCgEBMDICExQAEbKyiB/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/bGGaYnsAAgAQCDAXDTIzMDkxMjE0MjUwMVowDDAKBgNVHRUEAwoBATAyAhMUABBzx/2OrLghDCNoAAIAEHPHFw0yMzA5MTEyMDA4NTFaMAwwCgYDVR0VBAMKAQEwMgITFAAQc8bttEFTZyMctAACABBzxhcNMjMwOTExMjAwODUxWjAMMAoGA1UdFQQDCgEBMDICExQAEa0FnCupVZu3dR0AAgARrQUXDTIzMDkxMTE5NTMxOVowDDAKBgNVHRUEAwoBATAyAhMUABGtBDy+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+QACABEOnRcNMjMwOTExMTUxOTM3WjAMMAoGA1UdFQQDCgEBMDICExQAD+FnO+08qdf89L8AAgAP4WcXDTIzMDkxMTA0MDE0OFowDDAKBgNVHRUEAwoBATAyAhMUAA/hZuakIWLjABdlAAIAD+FmFw0yMzA5MTEwNDAxNDhaMAwwCgYDVR0VBAMKAQEwMgITFAARqTFdq1fAvAmJzgACABGpMRcNMjMwOTA4MjAyMTI3WjAMMAoGA1UdFQQDCgEBMDICExQAEakwaz2soCxoKaUAAgARqTAXDTIzMDkwODIwMjEyN1owDDAKBgNVHRUEAwoBATAyAhMUABA8Up+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/7IAAgAQt1IXDTIzMTAzMTA0MDIxMFowDDAKBgNVHRUEAwoBATAyAhMUABGdxTH/6khgBElqAAIAEZ3FFw0yMzEwMzAxNTQ4MDdaMAwwCgYDVR0VBAMKAQEwMgITFAARncSwtRvlRC0SigACABGdxBcNMjMxMDMwMTU0ODA3WjAMMAoGA1UdFQQDCgEBMDICExQAEWVapEvSetnwgI8AAgARZVoXDTIzMTAzMDEzNDUyNlowDDAKBgNVHRUEAwoBATAyAhMUABFlWRnp8oSaeTayAAIAEWVZFw0yMzEwMzAxMzQ1MjVaMAwwCgYDVR0VBAMKAQEwMgITFAARp/c7YXQAHSiqRgACABGn9xcNMjMxMDI3MTkyNDI4WjAMMAoGA1UdFQQDCgEBMDICExQAEaf25VgpGg5JuSIAAgARp/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+1LSa4YQgstD1gACABH7UhcNMjMxMDI3MTEyOTMzWjAMMAoGA1UdFQQDCgEBMDICExQAEftRAHc/uv/N+FoAAgAR+1EXDTIzMTAyNzExMjkzMlowDDAKBgNVHRUEAwoBATAyAhMUABDo7Q14P7hMqcWSAAIAEOjtFw0yMzEwMjcwNDAyNTNaMAwwCgYDVR0VBAMKAQEwMgITFAAQ6OzRvrFPnoXaaQACABDo7BcNMjMxMDI3MDQwMjUzWjAMMAoGA1UdFQQDCgEBMDICExQAD94Zad88cdSK9YcAAgAP3hkXDTIzMTAyNjIwMDgyM1owDDAKBgNVHRUEAwoBATAyAhMUAA/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+RAAIAETjMFw0yMzEwMjYxNTQzNTlaMAwwCgYDVR0VBAMKAQEwMgITFAAQb+Gq6ZGTkz+LiAACABBv4RcNMjMxMDI2MDQwMzEwWjAMMAoGA1UdFQQDCgEBMDICExQAEG/g7xpdsqaquDYAAgAQb+AXDTIzMTAyNjA0MDMxMFowDDAKBgNVHRUEAwoBATAyAhMUABBhYMDNxAQXWmakAAIAEGFgFw0yMzEwMjUxNTQzNDRaMAwwCgYDVR0VBAMKAQEwMgITFAAQYV/uYhNmoXL8qQACABBhXxcNMjMxMDI1MTU0MzQ0WjAMMAoGA1UdFQQDCgEBMDICExQAEiQZS4vX8wL7ItEAAgASJBkXDTIzMTAyNDE4MTcwM1owDDAKBgNVHRUEAwoBATAyAhMUABIkGCeX5yD1io+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/0BzAAIAEh9MFw0yMzEwMjMxNjUwMTRaMAwwCgYDVR0VBAMKAQEwMgITFAAQKQhXGJZpVJ5/dwACABApCBcNMjMxMDIzMTQ1NjI2WjAMMAoGA1UdFQQDCgEBMDICExQAECkHgTTeWonqPOsAAgAQKQcXDTIzMTAyMzE0NTYyNlowDDAKBgNVHRUEAwoBATAyAhMUABHSzaqpZO3ncWm/AAIAEdLNFw0yMzEwMjIxNzEyMzBaMAwwCgYDVR0VBAMKAQEwMgITFAAR0swSF9ilF0xaWwACABHSzBcNMjMxMDIyMTcxMjMwWjAMMAoGA1UdFQQDCgEBMDICExQAESKyfYqKpMCJYdwAAgARIrIXDTIzMTAyMDE1NDIyM1owDDAKBgNVHRUEAwoBATAyAhMUABEisWimz9+qBI7iAAIAESKxFw0yMzEwMjAxNTQyMjNaMAwwCgYDVR0VBAMKAQEwMgITFAAPsEJ8+lZp45ui3QACAA+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/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/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+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/Fw0yMzExMDcxNjI4MjlaMAwwCgYDVR0VBAMKAQEwMgITFAASST6hbyaae32QxQACABJJPhcNMjMxMTA3MTYyODI5WjAMMAoGA1UdFQQDCgEBMDICExQAEjxdxOFNudW++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+L04tAAIAEd1BFw0yMzEyMTQwNDA0MjRaMAwwCgYDVR0VBAMKAQEwMgITFAAR3UCDE296rlYmrgACABHdQBcNMjMxMjE0MDQwNDI0WjAMMAoGA1UdFQQDCgEBMDICExQAD8y77OYh3sbMZgIAAgAPzLsXDTIzMTIxNDA0MDIwNVowDDAKBgNVHRUEAwoBATAyAhMUAA/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/y828D7RdKy0AAgAQ6r8XDTIzMTIxMzE3MjcxM1owDDAKBgNVHRUEAwoBATAyAhMUABDqvuZFh+yfVJA4AAIAEOq+Fw0yMzEyMTMxNzI3MTNaMAwwCgYDVR0VBAMKAQEwMgITFAASX54jc+Vbz0bRTwACABJfnhcNMjMxMjEzMTUzOTIxWjAMMAoGA1UdFQQDCgEBMDICExQAEl+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/MtIAAgAQw2MXDTIzMTIwNzE4NTMyMVowDDAKBgNVHRUEAwoBATAyAhMUABBfDNXoiN8hf6/BAAIAEF8MFw0yMzEyMDcxODE2MzhaMAwwCgYDVR0VBAMKAQEwMgITFAAQXwtP+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+VOFQAAIAERCaFw0yMzEyMDYyMjMyNDBaMAwwCgYDVR0VBAMKAQEwMgITFAAREJkcRX5r8R/ZdAACABEQmRcNMjMxMjA2MjIzMjQwWjAMMAoGA1UdFQQDCgEBMDICExQAEpneSCGwxt2cAvkAAgASmd4XDTIzMTIwNjIyMDE0N1owDDAKBgNVHRUEAwoBATAyAhMUABKZ3eIwed6HNM0LAAIAEpndFw0yMzEyMDYyMjAxNDdaMAwwCgYDVR0VBAMKAQEwMgITFAASmGRzXW+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/dVRcNMjMxMjA2MTcwNTMxWjAMMAoGA1UdFQQDCgEBMDICExQAD91Uh9FPEqMMsEcAAgAP3VQXDTIzMTIwNjE3MDUzMVowDDAKBgNVHRUEAwoBATAyAhMUABKWnjt+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+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/S/fBxL7m8vjAZAAIAD9L9Fw0yNDAxMTExNDU2NDRaMAwwCgYDVR0VBAMKAQEwMgITFAAP0vyG7nNnud+kuAACAA/S/BcNMjQwMTExMTQ1NjQ0WjAMMAoGA1UdFQQDCgEBMDICExQAEB2rdqPvBG7lhEcAAgAQHasXDTI0MDExMDE4MTA1MFowDDAKBgNVHRUEAwoBATAyAhMUABAdqm1L+/0HHUvUAAIAEB2qFw0yNDAxMTAxODEwNTBaMAwwCgYDVR0VBAMKAQEwMgITFAAS3K89kOi40eKFjwACABLcrxcNMjQwMTEwMTYxODQ4WjAMMAoGA1UdFQQDCgEBMDICExQAEtyuChnojNW/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/dob6rS1PgACABDY0BcNMjQwMTA5MDQwMzE0WjAMMAoGA1UdFQQDCgEBMDICExQAEHiJXW95l86/VXQAAgAQeIkXDTI0MDEwOTA0MDIxNlowDDAKBgNVHRUEAwoBATAyAhMUABB4iI5tMkZtNty8AAIAEHiIFw0yNDAxMDkwNDAyMTZaMAwwCgYDVR0VBAMKAQEwMgITFAAQZmBDXiyjS+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/8fEZFjcyAACABLFsBcNMjMxMjI4MTYzOTUwWjAMMAoGA1UdFQQDCgEBMDICExQAEsWvsfSa80+pL1oAAgASxa8XDTIzMTIyODE2Mzk1MFowDDAKBgNVHRUEAwoBATAyAhMUABABr4mqdJDwhLjSAAIAEAGvFw0yMzEyMjcxNzE2NTlaMAwwCgYDVR0VBAMKAQEwMgITFAAQAa7/CdED8NszFwACABABrhcNMjMxMjI3MTcxNjU5WjAMMAoGA1UdFQQDCgEBMDICExQAEnTM7yBUK3Cq85QAAgASdMwXDTIzMTIyNzE2MzU0M1owDDAKBgNVHRUEAwoBATAyAhMUABJ0y3yYwUFO1mSpAAIAEnTLFw0yMzEyMjcxNjM1NDJaMAwwCgYDVR0VBAMKAQEwMgITFAAQIP+HxRy0OuHaMwACABAg/xcNMjMxMjI2MjEzNDI2WjAMMAoGA1UdFQQDCgEBMDICExQAECD+2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+bsSyqM8/oAAgARUIoXDTIzMTIyMjE2NTQ0MFowDDAKBgNVHRUEAwoBATAyAhMUABK9juG4rBVFhzDRAAIAEr2OFw0yMzEyMjExODE4MzJaMAwwCgYDVR0VBAMKAQEwMgITFAASvY1pkiYWw8u1dwACABK9jRcNMjMxMjIxMTgxODMxWjAMMAoGA1UdFQQDCgEBMDICExQAErv2sl/1PRLoI8kAAgASu/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+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+1owzI+mzyz6egACABL7WhcNMjQwMTIzMTkzNTU5WjAMMAoGA1UdFQQDCgEBMDICExQAEbqhiFPn9B2CBcUAAgARuqEXDTI0MDEyMzE1NDYzN1owDDAKBgNVHRUEAwoBATAyAhMUABG6oOryXpWfTWHBAAIAEbqgFw0yNDAxMjMxNTQ2MzdaMAwwCgYDVR0VBAMKAQEwMgITFAAP47fStjSK2U3kWQACAA/jtxcNMjQwMTIzMTUyNjI5WjAMMAoGA1UdFQQDCgEBMDICExQAD+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+oBaSuv0w3AAIAELbyFw0yNDAxMjIyMTIwMTNaMAwwCgYDVR0VBAMKAQEwMgITFAAQ+Nj3YCPo+12p7gACABD42BcNMjQwMTIyMjExOTMyWjAMMAoGA1UdFQQDCgEBMDICExQAEPjXDu0mERLbms8AAgAQ+NcXDTI0MDEyMjIxMTkzMlowDDAKBgNVHRUEAwoBATAyAhMUABEG9t30nqRUqrASAAIAEQb2Fw0yNDAxMjIyMDMwMzhaMAwwCgYDVR0VBAMKAQEwMgITFAARBvXsE2+CRmCNHgACABEG9RcNMjQwMTIyMjAzMDM4WjAMMAoGA1UdFQQDCgEBMDICExQAEv+dDBA9Mz5RiVEAAgAS/50XDTI0MDEyMjIwMjUyNVowDDAKBgNVHRUEAwoBATAyAhMUABL/nJdXD0A7Hi4QAAIAEv+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/wofKS3sWP7xO2AAIAD/ChFw0yNDAyMjAxNTUzMzNaMAwwCgYDVR0VBAMKAQEwMgITFAAP8KAKP4RKgcfeugACAA/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+oT4OQgCvP848AAIAEH6hFw0yNDAyMTkxOTA4NThaMAwwCgYDVR0VBAMKAQEwMgITFAAQfqBAc2+pw3wbaQACABB+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/QGKAAIAEOdLFw0yNDAyMTcwNDAyMjVaMAwwCgYDVR0VBAMKAQEwMgITFAAQ50o/+6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/d+M2xnJJpPfAAIAEIn9Fw0yNDAyMTUyMDM4MDRaMAwwCgYDVR0VBAMKAQEwMgITFAAQifzL0AFlYXaPuwACABCJ/BcNMjQwMjE1MjAzODA0WjAMMAoGA1UdFQQDCgEBMDICExQAELJdg4xyoNgFz+8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/SVJbVovnEeUfXAAIAD9JUFw0yNDAzMTExODA5MjVaMAwwCgYDVR0VBAMKAQEwMgITFAAQjn9quhL1gBwbvgACABCOfxcNMjQwMzExMTY0NjA4WjAMMAoGA1UdFQQDCgEBMDICExQAEI5+2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+RqZjDAAIAEMKWFw0yNDAzMDcxNTE0MjZaMAwwCgYDVR0VBAMKAQEwMgITFAAQwpUW5PqM2Cor7wACABDClRcNMjQwMzA3MTUxNDI2WjAMMAoGA1UdFQQDCgEBMDICExQAEVHvqLgRz827vq4AAgARUe8XDTI0MDMwNzE1MDM1M1owDDAKBgNVHRUEAwoBATAyAhMUABFR7m+SxKQDO2gSAAIAEVHuFw0yNDAzMDcxNTAzNTNaMAwwCgYDVR0VBAMKAQEwMgITFAATfGCB/m28hQ6UMQACABN8YBcNMjQwMzA3MDYxMDA3WjAMMAoGA1UdFQQDCgEBMDICExQAE3xf32nT+6J/w68AAgATfF8XDTI0MDMwNzA2MTAwN1owDDAKBgNVHRUEAwoBATAyAhMUABN7qoY+WnZgwlE+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/qQACABK1IRcNMjQwMzA2MTcwMjU0WjAMMAoGA1UdFQQDCgEBMDICExQAD6Ank6nD+6vNTwIAAgAPoCcXDTI0MDMwNjE1MjYzN1owDDAKBgNVHRUEAwoBATAyAhMUAA+gJqprTxHWecWqAAIAD6AmFw0yNDAzMDYxNTI2MzdaMAwwCgYDVR0VBAMKAQEwMgITFAAQ24+wGOEkwLRfXwACABDbjxcNMjQwMzA2MTUyNTM3WjAMMAoGA1UdFQQDCgEBMDICExQAENuOKe2ZbN/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+wSusAAgASnFoXDTI0MDMwMTA0MDIyM1owDDAKBgNVHRUEAwoBATAyAhMUABKcWSHvooBS+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/sXDTI0MDIyOTE3MjcwOFowDDAKBgNVHRUEAwoBATAyAhMUABMz+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+zJpnzV9nAAIAErqKFw0yNDA0MDQwNDA1NTZaMAwwCgYDVR0VBAMKAQEwMgITFAASuolA9zMriS1sRAACABK6iRcNMjQwNDA0MDQwNTU2WjAMMAoGA1UdFQQDCgEBMDICExQAD7smt6tSgv0DGk8AAgAPuyYXDTI0MDQwNDA0MDUzM1owDDAKBgNVHRUEAwoBATAyAhMUAA+7JSui+0xp+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+xFw0yNDA0MDMxNjQ3NTBaMAwwCgYDVR0VBAMKAQEwMgITFAAQj7DEn8Oylejz2AACABCPsBcNMjQwNDAzMTY0NzUwWjAMMAoGA1UdFQQDCgEBMDICExQAE7urCVtj+2UpM14AAgATu6sXDTI0MDQwMzE2Mzk1NFowDDAKBgNVHRUEAwoBATAyAhMUABO7quWnsnzaRdjSAAIAE7uqFw0yNDA0MDMxNjM5NTNaMAwwCgYDVR0VBAMKAQEwMgITFAATu126ByUE+kJ/KAACABO7XRcNMjQwNDAzMTYyMTQ3WjAMMAoGA1UdFQQDCgEBMDICExQAE7tcYrAqvrTuMSoAAgATu1wXDTI0MDQwMzE2MjE0N1owDDAKBgNVHRUEAwoBATAyAhMUABO6m+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+vBBcNMjQwNDAyMjMxOTAwWjAMMAoGA1UdFQQDCgEBMDICExQAD68DbryDGhIYACwAAgAPrwMXDTI0MDQwMjIzMTkwMFowDDAKBgNVHRUEAwoBATAyAhMUABKwcD8s1VNNN1bmAAIAErBwFw0yNDA0MDIyMDU2MjNaMAwwCgYDVR0VBAMKAQEwMgITFAASsG+KDCZHRxB6LAACABKwbxcNMjQwNDAyMjA1NjIzWjAMMAoGA1UdFQQDCgEBMDICExQAE7fHLquyYGWXM/EAAgATt8cXDTI0MDQwMjE2MDEzOFowDDAKBgNVHRUEAwoBATAyAhMUABO3xskEdyIdyS4CAAIAE7fGFw0yNDA0MDIxNjAxMzhaMAwwCgYDVR0VBAMKAQEwMgITFAAQU+pp1dF1IrrdqAACABBT6hcNMjQwNDAyMTM1ODAwWjAMMAoGA1UdFQQDCgEBMDICExQAEFPp4YA/uQmQcjwAAgAQU+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/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+tK/5VGK7dAAIAEtWuFw0yNDA0MTcxODE0MTJaMAwwCgYDVR0VBAMKAQEwMgITFAAT3ecFDgXxvdoyFQACABPd5xcNMjQwNDE3MTc1MzA2WjAMMAoGA1UdFQQDCgEBMDICExQAE93mbvNOGx6oxugAAgAT3eYXDTI0MDQxNzE3NTMwNlowDDAKBgNVHRUEAwoBATAyAhMUABH6irRxXhjFNAc9AAIAEfqKFw0yNDA0MTcxNDM5MjNaMAwwCgYDVR0VBAMKAQEwMgITFAAR+onXpD+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/YTcAPU793VcAAgATmv8XDTI0MDQxMTA0MDI1MVowDDAKBgNVHRUEAwoBATAyAhMUABK8oi/q2uXBLiRNAAIAEryiFw0yNDA0MTAyMTI0MzJaMAwwCgYDVR0VBAMKAQEwMgITFAASvKGAJ7AU3/CfDgACABK8oRcNMjQwNDEwMjEyNDMyWjAMMAoGA1UdFQQDCgEBMDICExQAEp1gQZlydCK+vf0AAgASnWAXDTI0MDQxMDIxMTYxNlowDDAKBgNVHRUEAwoBATAyAhMUABKdX5iiAmRnZl+QAAIAEp1fFw0yNDA0MTAyMTE2MTZaMAwwCgYDVR0VBAMKAQEwMgITFAARLQ5omqM/gNsuhAACABEtDhcNMjQwNDEwMjEwMDE0WjAMMAoGA1UdFQQDCgEBMDICExQAES0NiheaLa94/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+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/pAx4AAIAEVi2Fw0yNDA0MjYxNTQwMzdaMAwwCgYDVR0VBAMKAQEwMgITFAAT+ZihmsXYbGXzPAACABP5mBcNMjQwNDI2MTUzMDU4WjAMMAoGA1UdFQQDCgEBMDICExQAE/mX89Xxtdd5f+UAAgAT+ZcXDTI0MDQyNjE1MzA1N1owDDAKBgNVHRUEAwoBATAyAhMUABPcRb/G4qpGk0VRAAIAE9xFFw0yNDA0MjYxNDU4MjdaMAwwCgYDVR0VBAMKAQEwMgITFAAT3ERHl/O3cJiAcAACABPcRBcNMjQwNDI2MTQ1ODI3WjAMMAoGA1UdFQQDCgEBMDICExQAEgiczDnH5UO57+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/l/AAIAE3chFw0yNDA0MjQxNDQ3MTdaMAwwCgYDVR0VBAMKAQEwMgITFAAS2+PPU5GuPNc26QACABLb4xcNMjQwNDI0MTQzODI0WjAMMAoGA1UdFQQDCgEBMDICExQAEtviU/Gpd30UEIUAAgAS2+IXDTI0MDQyNDE0MzgyM1owDDAKBgNVHRUEAwoBATAyAhMUABPgK4jXLQwfBTG/AAIAE+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+FcYAAgAUKXEXDTI0MDUxMzE2MzIzMVowDDAKBgNVHRUEAwoBATAyAhMUABQpLOECCidnCt4UAAIAFCksFw0yNDA1MTMxNjExMDdaMAwwCgYDVR0VBAMKAQEwMgITFAAUKSuZiZcwhdP+JAACABQpKxcNMjQwNTEzMTYxMTA3WjAMMAoGA1UdFQQDCgEBMDICExQAEj1V2wK4pOVlHDIAAgASPVUXDTI0MDUxMzE1MjIxN1owDDAKBgNVHRUEAwoBATAyAhMUABI9VJZfXEQxRQomAAIAEj1UFw0yNDA1MTMxNTIyMTZaMAwwCgYDVR0VBAMKAQEwMgITFAAUJ6ZNJzxpWBSCNwACABQnphcNMjQwNTExMTUyMTEwWjAMMAoGA1UdFQQDCgEBMDICExQAFCelg5PSu/tFoD8AAgAUJ6UXDTI0MDUxMTE1MjExMFowDDAKBgNVHRUEAwoBATAyAhMUABLQTIOI/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/qugACABEvqBcNMjQwNTEwMTY1ODE5WjAMMAoGA1UdFQQDCgEBMDICExQAES+ntGR5JbWcOxwAAgARL6cXDTI0MDUxMDE2NTgxOVowDDAKBgNVHRUEAwoBATAyAhMUABQk/h1X2aqiWdYAAAIAFCT+Fw0yNDA1MTAxNjA2MzZaMAwwCgYDVR0VBAMKAQEwMgITFAAUJP25GUdgwhAajwACABQk/RcNMjQwNTEwMTYwNjM2WjAMMAoGA1UdFQQDCgEBMDICExQAElOyvl3WUOV+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+RcNMjQwNjAyMDQwMzU3WjAMMAoGA1UdFQQDCgEBMDICExQAEOn4MBE9QR/Bwd8AAgAQ6fgXDTI0MDYwMjA0MDM1N1owDDAKBgNVHRUEAwoBATAyAhMUABLs6srMCjaqhETAAAIAEuzqFw0yNDA2MDIwMjAyMTZaMAwwCgYDVR0VBAMKAQUwMgITFAAR2p36Dyu+ETbQFwACABHanRcNMjQwNjAxMTE1NDU3WjAMMAoGA1UdFQQDCgEBMDICExQAEdqclgIdT6U9xAMAAgAR2pwXDTI0MDYwMTExNTQ1N1owDDAKBgNVHRUEAwoBATAyAhMUABGqUtlml2+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/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+Fw0yNDA1MzAxNzQwMDNaMAwwCgYDVR0VBAMKAQEwMgITFAAQWH0/G615rlm8dQACABBYfRcNMjQwNTMwMTc0MDAyWjAMMAoGA1UdFQQDCgEBMDICExQAFG0rBUL+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+J93Q9Kyz+wACABRs4BcNMjQwNTMwMTY0ODA1WjAMMAoGA1UdFQQDCgEBMDICExQAExuBH/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/aRAAIAE1bFFw0yNDA1MjkwNDAyNTVaMAwwCgYDVR0VBAMKAQEwMgITFAAP1YHZTkF84LWEOAACAA/VgRcNMjQwNTI5MDQwMjE4WjAMMAoGA1UdFQQDCgEBMDICExQAD9WAU5g+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+PI/yW+6rvQACABQpRRcNMjQwNTI4MTgxODI4WjAMMAoGA1UdFQQDCgEFMDICExQAFGMELvx7nCJ/OEoAAgAUYwQXDTI0MDUyODE2MTAwN1owDDAKBgNVHRUEAwoBATAyAhMUABRjA+tpnMgzc8bbAAIAFGMDFw0yNDA1MjgxNjEwMDdaMAwwCgYDVR0VBAMKAQEwMgITFAAQyxbktarhXze0WgACABDLFhcNMjQwNTI4MTUwNzMyWjAMMAoGA1UdFQQDCgEBMDICExQAEMsV04nqs7zjeEYAAgAQyxUXDTI0MDUyODE1MDczMlowDDAKBgNVHRUEAwoBATAyAhMUABRgnj+XIOEqG0OBAAIAFGCeFw0yNDA1MjgwNjEwMDRaMAwwCgYDVR0VBAMKAQEwMgITFAAUYJ1cJCr7WUkM5wACABRgnRcNMjQwNTI4MDYxMDAyWjAMMAoGA1UdFQQDCgEBMDICExQAELC5+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+gACABRZLBcNMjQwNTI1MDYxMDEyWjAMMAoGA1UdFQQDCgEBMDICExQAFFkro+WDis+LvjwAAgAUWSsXDTI0MDUyNTA2MTAxMlowDDAKBgNVHRUEAwoBATAyAhMUABRZFlLRusDO0wAVAAIAFFkWFw0yNDA1MjUwNjEwMTJaMAwwCgYDVR0VBAMKAQEwMgITFAAUWRWgdvmqn2mJegACABRZFRcNMjQwNTI1MDYxMDExWjAMMAoGA1UdFQQDCgEBMDICExQAFFkUZKpLC/MOvGsAAgAUWRQXDTI0MDUyNTA2MTAxMVowDDAKBgNVHRUEAwoBATAyAhMUABRZE96OR3nRdkkjAAIAFFkTFw0yNDA1MjUwNjEwMTFaMAwwCgYDVR0VBAMKAQEwMgITFAAUWPob43MVOu73YgACABRY+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+4akjGcMKWmhAvAAIAD7hqFw0yNDA2MTMxOTE4MjhaMAwwCgYDVR0VBAMKAQEwMgITFAAPuGnPtaAtJqtfOwACAA+4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+EXDTI0MDYxMzE1NDM0N1owDDAKBgNVHRUEAwoBATAyAhMUABB74FD3H26y3ocAAAIAEHvgFw0yNDA2MTMxNTQzNDZaMAwwCgYDVR0VBAMKAQEwMgITFAAUlkj7jM+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/5P35cFB9it9aQAAIAD/k/Fw0yNDA2MTIyMDMxMDVaMAwwCgYDVR0VBAMKAQEwMgITFAAP+T4Yo78OnGouiAACAA/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/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+fxcNMjQwNjEwMTk0ODI0WjAMMAoGA1UdFQQDCgEBMDICExQAEH5+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/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/IZGBw0fRrrDSAAIAEj8hFw0yNDA2MTAwNDAzNDBaMAwwCgYDVR0VBAMKAQEwMgITFAASPyDjUvnMHMBMvAACABI/IBcNMjQwNjEwMDQwMzM4WjAMMAoGA1UdFQQDCgEBMDICExQAFIg330AY13NB4v8AAgAUiDcXDTI0MDYwOTA2MTAxMVowDDAKBgNVHRUEAwoBATAyAhMUABSINr3HfiJrL94HAAIAFIg2Fw0yNDA2MDkwNjEwMTBaMAwwCgYDVR0VBAMKAQEwMgITFAAS6xpzwoN+CA1nJAACABLrGhcNMjQwNjA4MTUwMTE4WjAMMAoGA1UdFQQDCgEFMDICExQAEeSN9hGzBzE9+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/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/U26BdQACABIEZxcNMjQwNjA3MTMzMzMwWjAMMAoGA1UdFQQDCgEBMDICExQAEgcWrEFNvZFjbUkAAgASBxYXDTI0MDYwNzEzMzA1MlowDDAKBgNVHRUEAwoBATAyAhMUABIHFd4gNvoTHiGzAAIAEgcVFw0yNDA2MDcxMzMwNTJaMAwwCgYDVR0VBAMKAQEwMgITFAAUGGOqHzVrCqUQZQACABQYYxcNMjQwNjA2MjA1OTMxWjAMMAoGA1UdFQQDCgEBMDICExQAFBhi/Mxc8UseppgAAgAUGGIXDTI0MDYwNjIwNTkzMFowDDAKBgNVHRUEAwoBATAyAhMUAA/fYXltfV153vzKAAIAD99hFw0yNDA2MDYxOTQwMDZaMAwwCgYDVR0VBAMKAQEwMgITFAAP32BybrAqPwcsVAACAA/fYBcNMjQwNjA2MTk0MDA1WjAMMAoGA1UdFQQDCgEBMDICExQAFCnea/3GU+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/4AAgAUut0XDTI0MDYyNTA2MTAwN1owDDAKBgNVHRUEAwoBATAyAhMUABS63GoywB8lQvNjAAIAFLrcFw0yNDA2MjUwNjEwMDVaMAwwCgYDVR0VBAMKAQEwMgITFAAUDnDCcIFacqtiKgACABQOcBcNMjQwNjI1MDQ0MTI2WjAMMAoGA1UdFQQDCgEFMDICExQAFGAv9Fntu4BmHYQAAgAUYC8XDTI0MDYyNTA0MjcxOVowDDAKBgNVHRUEAwoBBTAyAhMUABE+PSaIN7PW7awpAAIAET49Fw0yNDA2MjUwMDM3MDNaMAwwCgYDVR0VBAMKAQUwMgITFAASstY+S+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+nMAAgAUt+gXDTI0MDYyMTIxNDcyNVowDDAKBgNVHRUEAwoBATAyAhMUABS353uQt5Ym8fCoAAIAFLfnFw0yNDA2MjEyMTQ3MjVaMAwwCgYDVR0VBAMKAQEwMgITFAARRefUoI2L3qqiMgACABFF5xcNMjQwNjIxMjEwMTU2WjAMMAoGA1UdFQQDCgEBMDICExQAEUXm4DZ7Le/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+B4wACABS2axcNMjQwNjIxMTgzMDM0WjAMMAoGA1UdFQQDCgEFMDICExQAFLZZyT+rLuZAA+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+KbAAIAEPkMFw0yNDA2MjEwMTQwMDVaMAwwCgYDVR0VBAMKAQEwMgITFAAQ+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/NBm0z5xKJ0DQACABIT8xcNMjQwNjI5MDQwNTI1WjAMMAoGA1UdFQQDCgEBMDICExQAEhPyN5umYjYANnQAAgASE/IXDTI0MDYyOTA0MDUyNVowDDAKBgNVHRUEAwoBATAyAhMUABPxOTHARybEqldWAAIAE/E5Fw0yNDA2MjgyMTIwNDdaMAwwCgYDVR0VBAMKAQUwMgITFAAQo7OgoWrRvig+aAACABCjsxcNMjQwNjI4MjAyNDIyWjAMMAoGA1UdFQQDCgEBMDICExQAEKOyvv7LQecaxYIAAgAQo7IXDTI0MDYyODIwMjQyMVowDDAKBgNVHRUEAwoBATAyAhMUABSn69JuMXF4blXKAAIAFKfrFw0yNDA2MjgxOTU4NDFaMAwwCgYDVR0VBAMKAQEwMgITFAAUp+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/sN70TbmzJGb86AAIAD+w3Fw0yNDA2MjgxNTUyNDFaMAwwCgYDVR0VBAMKAQEwMgITFAAP7DaB8olTlWjRQAACAA/sNhcNMjQwNjI4MTU1MjQxWjAMMAoGA1UdFQQDCgEBMDICExQAEHBl6g+5Xbz8oyEAAgAQcGUXDTI0MDYyODE0MjQzNFowDDAKBgNVHRUEAwoBATAyAhMUABBwZJr3ZUz9sbcyAAIAEHBkFw0yNDA2MjgxNDI0MzRaMAwwCgYDVR0VBAMKAQEwMgITFAAUvb6Mqsy92wI3GwACABS9vhcNMjQwNjI4MDYzNTA2WjAMMAoGA1UdFQQDCgEFMDICExQAFMqyl/SfyT/s58EAAgAUyrIXDTI0MDYyODA2MTAxMlowDDAKBgNVHRUEAwoBATAyAhMUABTKsXp+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+n1pIwMWMU++0AAgARn6cXDTI0MDcxODE1NTI1MlowDDAKBgNVHRUEAwoBATAyAhMUABGfpp/LGD+YkHVrAAIAEZ+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/NiPj5XhgqAAAgAVBwcXDTI0MDcxNzIzMjE0MFowDDAKBgNVHRUEAwoBBTAyAhMUAA/ygZeuyz2DtmQIAAIAD/KBFw0yNDA3MTcyMDM5NDZaMAwwCgYDVR0VBAMKAQEwMgITFAAP8oCoX+grOc5HaAACAA/ygBcNMjQwNzE3MjAzOTQ2WjAMMAoGA1UdFQQDCgEBMDICExQAD8g5FCJICZjps3sAAgAPyDkXDTI0MDcxNzE5MDMyN1owDDAKBgNVHRUEAwoBATAyAhMUAA/IOLq/Hh4e15xLAAIAD8g4Fw0yNDA3MTcxOTAzMjdaMAwwCgYDVR0VBAMKAQEwMgITFAAUF5/aIwHlfqKD1AACABQXnxcNMjQwNzE3MTU0MTQ5WjAMMAoGA1UdFQQDCgEBMDICExQAFBee13sB5jjezr8AAgAUF54XDTI0MDcxNzE1NDE0OVowDDAKBgNVHRUEAwoBATAyAhMUABFIjsfeVRgGnc+5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+FgrylVkoUgACABTUJhcNMjQwNzE2MjIyNTUzWjAMMAoGA1UdFQQDCgEBMDICExQAE5BK3elVwWvOFzMAAgATkEoXDTI0MDcxNjIwMzAxMVowDDAKBgNVHRUEAwoBATAyAhMUABOQSaOa2yf6Ps3zAAIAE5BJFw0yNDA3MTYyMDMwMTBaMAwwCgYDVR0VBAMKAQEwMgITFAATmMDYiPUiKR3kBgACABOYwBcNMjQwNzE2MjAxNjM1WjAMMAoGA1UdFQQDCgEBMDICExQAE5i/aZxZQ26mQ+wAAgATmL8XDTI0MDcxNjIwMTYzNVowDDAKBgNVHRUEAwoBATAyAhMUABBSlihpPSbbR22YAAIAEFKWFw0yNDA3MTYxODU5MTlaMAwwCgYDVR0VBAMKAQEwMgITFAAQUpUZFzz/IufJ+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/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/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/u5zVRqDjEkrwACABKv+xcNMjQwNzE1MjIyNDQ4WjAMMAoGA1UdFQQDCgEFMDICExQAEPfAoCefDOdAVzIAAgAQ98AXDTI0MDcxNTIxMTAyNFowDDAKBgNVHRUEAwoBATAyAhMUABD3v8ZU1fdinujuAAIAEPe/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/s8UUwACABTklRcNMjQwNzExMjE1ODM3WjAMMAoGA1UdFQQDCgEBMDICExQAFOSUTILipxwvEZYAAgAU5JQXDTI0MDcxMTIxNTgzN1owDDAKBgNVHRUEAwoBATAyAhMUABFlChj+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+mTug/9cAAgAQHtoXDTI0MDcxMTE3NTQzNVowDDAKBgNVHRUEAwoBBTAyAhMUABNr9GD3SlFWVhqEAAIAE2v0Fw0yNDA3MTExNTI2NTlaMAwwCgYDVR0VBAMKAQEwMgITFAATa/NzKNw1xU+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/NR4ezD4UD6ax+AAIAD81HFw0yNDA3MTExMzQ3MjNaMAwwCgYDVR0VBAMKAQEwMgITFAAPzUYdi54SsR98XQACAA/NRhcNMjQwNzExMTM0NzIzWjAMMAoGA1UdFQQDCgEBMDICExQAFE4o/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/9G1qjdbR39cAAgAUNb8XDTI0MDczMTA0MDYzM1owDDAKBgNVHRUEAwoBBTAyAhMUABF+LnkDHWSuY/OGAAIAEX4uFw0yNDA3MzEwNDA2MDRaMAwwCgYDVR0VBAMKAQEwMgITFAARfi0oelK3Tv36hwACABF+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+PbY9AAIAEsIJFw0yNDA3MjcwMTM0MTJaMAwwCgYDVR0VBAMKAQUwMgITFAAT/Ts/xXGDSMd8owACABP9OxcNMjQwNzI2MjI0NTQ0WjAMMAoGA1UdFQQDCgEFMDICExQAEqIchXN8TpLa2y0AAgASohwXDTI0MDcyNjIwNDgwM1owDDAKBgNVHRUEAwoBATAyAhMUABKiG+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/lp5G0S1UIEbEkAAIAD+WnFw0yNDA3MjYxNjM3NDhaMAwwCgYDVR0VBAMKAQEwMgITFAAP5aZd5g6yht4s/wACAA/lphcNMjQwNzI2MTYzNzQ3WjAMMAoGA1UdFQQDCgEBMDICExQAE6+lAYNgoq2TX/MAAgATr6UXDTI0MDcyNjE2MDU0MVowDDAKBgNVHRUEAwoBATAyAhMUABOvpCnsZykZ6o6rAAIAE6+kFw0yNDA3MjYxNjA1NDFaMAwwCgYDVR0VBAMKAQEwMgITFAAVH62FZBGe533TcQACABUfrRcNMjQwNzI2MTQyMDE3WjAMMAoGA1UdFQQDCgEBMDICExQAFR+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/cFw0yNDA3MjIyMTA3NDlaMAwwCgYDVR0VBAMKAQEwMgITFAASj9uyfAbS/9HzSwACABKP2xcNMjQwNzIyMjEwNzQ5WjAMMAoGA1UdFQQDCgEBMDICExQAEnhny12coSbVNsUAAgASeGcXDTI0MDcyMjIwNTAzNFowDDAKBgNVHRUEAwoBBTAyAhMUABGFqc8BuozNidTlAAIAEYWpFw0yNDA3MjIyMDA3NDVaMAwwCgYDVR0VBAMKAQEwMgITFAARhaiapY3+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+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+t4n4AAgAVQywXDTI0MDgwODE1MzA0MlowDDAKBgNVHRUEAwoBATAyAhMUABTLYpx7P2pzzy3OAAIAFMtiFw0yNDA4MDgxNDE4NTJaMAwwCgYDVR0VBAMKAQEwMgITFAAUy2EcczjpRdWSvQACABTLYRcNMjQwODA4MTQxODUyWjAMMAoGA1UdFQQDCgEBMDICExQAFUGiz+/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+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+l9Y3daYAAgAVO6MXDTI0MDgwNjE3MDc0NlowDDAKBgNVHRUEAwoBATAyAhMUABOYCMpOjsWkn147AAIAE5gIFw0yNDA4MDYxNjMwMjFaMAwwCgYDVR0VBAMKAQEwMgITFAATmAc1zKjXnxwwbwACABOYBxcNMjQwODA2MTYzMDIxWjAMMAoGA1UdFQQDCgEBMDICExQAEW7c1NCT+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/y8AAIAEeuEFw0yNDA4MDYxNTExMzBaMAwwCgYDVR0VBAMKAQEwMgITFAAR64NpgJYShGO/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/RwquEm8/ou17AAIAEr9HFw0yNDA4MDYwNDA1MzBaMAwwCgYDVR0VBAMKAQEwMgITFAARYM7m9QWjLs+LFgACABFgzhcNMjQwODA2MDIyNTU5WjAMMAoGA1UdFQQDCgEFMDICExQAFB5JGdTPen6W0xwAAgAUHkkXDTI0MDgwNjAxNTM0M1owDDAKBgNVHRUEAwoBBTAyAhMUABCMGNKdykbcj+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/Ocr9AOfTYAAgAUR80XDTI0MDgwNTE4NDEyNVowDDAKBgNVHRUEAwoBATAyAhMUABRHzAOgmiWEpa69AAIAFEfMFw0yNDA4MDUxODQxMjVaMAwwCgYDVR0VBAMKAQEwMgITFAAUHl8FiPNozR/twQACABQeXxcNMjQwODA1MTczMTM0WjAMMAoGA1UdFQQDCgEFMDICExQAFTdQWR/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/jKTvS5S+dscAAgAQEj8XDTI0MDgyNTAyMjAxNlowDDAKBgNVHRUEAwoBATAyAhMUABASPp24sLWEHM3mAAIAEBI+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+udq28+9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+aN9DLSsFMgFA+AAIAD5o3Fw0yNDA4MjAxNTU3NTlaMAwwCgYDVR0VBAMKAQEwMgITFAAPmjZM/GxyAsLowwACAA+aNhcNMjQwODIwMTU1NzU5WjAMMAoGA1UdFQQDCgEBMDICExQAEFUqIfm4sw88y/QAAgAQVSoXDTI0MDgyMDE1NTU1M1owDDAKBgNVHRUEAwoBATAyAhMUABBVKVQt19u9pANHAAIAEFUpFw0yNDA4MjAxNTU1NTNaMAwwCgYDVR0VBAMKAQEwMgITFAAR4VO+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+UbAwrmyxQACABJypxcNMjQwODIwMDIxOTI2WjAMMAoGA1UdFQQDCgEFMDICExQAEUonv53ZkzMx8oAAAgARSicXDTI0MDgyMDAxNTMyMlowDDAKBgNVHRUEAwoBBTAyAhMUABVaEudMBWtCmSCcAAIAFVoSFw0yNDA4MTkyMjE2MjVaMAwwCgYDVR0VBAMKAQUwMgITFAAP+u8Hwsfk5lzpJgACAA/67xcNMjQwODE5MTcwNzIxWjAMMAoGA1UdFQQDCgEBMDICExQAD/ru38QCUALHpRcAAgAP+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++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+ipah13jh4QAAgATyIQXDTI0MDgxODAxNTIzOVowDDAKBgNVHRUEAwoBBTAyAhMUABRae+A/+rSWK8IYAAIAFFp7Fw0yNDA4MTcyMzIyNDdaMAwwCgYDVR0VBAMKAQUwMgITFAAU/NQDDR4D4vDMLAACABT81BcNMjQwODE3MjI0NTM5WjAMMAoGA1UdFQQDCgEBMDICExQAFPzTJHNRkvwJUrMAAgAU/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+/b+4RZ/9AAIAFVqPFw0yNDA4MTYxODI1MTRaMAwwCgYDVR0VBAMKAQEwMgITFAAVU2CKH8dp6pNHMwACABVTYBcNMjQwODE2MTcwNTM4WjAMMAoGA1UdFQQDCgEFMDICExQAEpZ6+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+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/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+2wAAgARyawXDTI0MDgzMDIwMjg1MlowDDAKBgNVHRUEAwoBATAyAhMUABCDZ4lXYHDFP44hAAIAEINnFw0yNDA4MzAxODA3NTZaMAwwCgYDVR0VBAMKAQEwMgITFAAQg2b3Ely82Ew+9QACABCDZhcNMjQwODMwMTgwNzU1WjAMMAoGA1UdFQQDCgEBMDICExQAFJ/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+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+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+Kc5TWyPxxYBhgAAgAT4pwXDTI0MDkxMTE3MDIwNVowDDAKBgNVHRUEAwoBATAyAhMUABAqlDQlyj6NpwYVAAIAECqUFw0yNDA5MTExNjU5NDRaMAwwCgYDVR0VBAMKAQEwMgITFAAQKpMUdcWUWVRGKwACABAqkxcNMjQwOTExMTY1OTQ0WjAMMAoGA1UdFQQDCgEBMDICExQAFHlAXlm9KEWP8LQAAgAUeUAXDTI0MDkxMTE2MjAzNlowDDAKBgNVHRUEAwoBATAyAhMUABR5P+S0NRie6epLAAIAFHk/Fw0yNDA5MTExNjIwMzVaMAwwCgYDVR0VBAMKAQEwMgITFAARdvBNxP2Yx8jcBgACABF28BcNMjQwOTExMTYxMTQ3WjAMMAoGA1UdFQQDCgEBMDICExQAEXbvdh+n/Q6OIjsAAgARdu8XDTI0MDkxMTE2MTE0NlowDDAKBgNVHRUEAwoBATAyAhMUABGg1cG39/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+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/xFw0yNDA5MTAyMzI5MTlaMAwwCgYDVR0VBAMKAQUwMgITFAARHzX6dZhT24vsvgACABEfNRcNMjQwOTEwMjEwNzE1WjAMMAoGA1UdFQQDCgEFMDICExQAFaKsoySs0ebChE4AAgAVoqwXDTI0MDkxMDIwMDUwNFowDDAKBgNVHRUEAwoBATAyAhMUABWiq40Ql/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/9SoOTE2HgAAgASJVMXDTI0MDkxMDE3NDQzOFowDDAKBgNVHRUEAwoBATAyAhMUABIlUgOE3jgD+975AAIAEiVSFw0yNDA5MTAxNzQ0MzhaMAwwCgYDVR0VBAMKAQEwMgITFAARXBkHhuX19G2/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/6dvyF9JLtDpAAIAEU3/Fw0yNDA5MTAwNDA0MjJaMAwwCgYDVR0VBAMKAQEwMgITFAARTf7FjLNPERXAVAACABFN/hcNMjQwOTEwMDQwNDIyWjAMMAoGA1UdFQQDCgEBMDICExQAFZ+e5RL9bvS+gXYAAgAVn54XDTI0MDkwOTIyMDYzMFowDDAKBgNVHRUEAwoBATAyAhMUABWfnW6DQcMbUPbSAAIAFZ+dFw0yNDA5MDkyMjA2MzBaMAwwCgYDVR0VBAMKAQEwMgITFAAVjMrNtFDuOxvqBwACABWMyhcNMjQwOTA5MjEyMDE5WjAMMAoGA1UdFQQDCgEBMDICExQAFYzJ7c/F+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/4BrAAIAEeawFw0yNDA5MDYyMDExMDhaMAwwCgYDVR0VBAMKAQEwMgITFAAUZHaZqfjUMiYNsAACABRkdhcNMjQwOTA2MTk1NjUxWjAMMAoGA1UdFQQDCgEFMDICExQAEKr9l6tZa3LhX5MAAgAQqv0XDTI0MDkwNjE5Mjc1N1owDDAKBgNVHRUEAwoBATAyAhMUABCq/BNFsYCjNjwyAAIAEKr8Fw0yNDA5MDYxOTI3NTZaMAwwCgYDVR0VBAMKAQEwMgITFAASpGgSfmxB+IKPgQACABKkaBcNMjQwOTA2MTkyMTI4WjAMMAoGA1UdFQQDCgEBMDICExQAEqRnUVchUOTzdfAAAgASpGcXDTI0MDkwNjE5MjEyOFowDDAKBgNVHRUEAwoBATAyAhMUABDtZi0U34plk+ywAAIAEO1mFw0yNDA5MDYxNzIwMjdaMAwwCgYDVR0VBAMKAQEwMgITFAAQ7WXueD9Ndv4P+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/NDiwACABSctxcNMjQwOTE3MjI1MDI0WjAMMAoGA1UdFQQDCgEBMDICExQAEodbdmFi9jVoLQ0AAgASh1sXDTI0MDkxNzIyMzIzNFowDDAKBgNVHRUEAwoBBTAyAhMUABVafvRj0YQCQOsFAAIAFVp+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/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+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+gg8bOlsAAgAR/VwXDTI0MTAwMjE2NDA0NFowDDAKBgNVHRUEAwoBATAyAhMUABH9W581nqOMCHf+AAIAEf1bFw0yNDEwMDIxNjQwNDRaMAwwCgYDVR0VBAMKAQEwMgITFAASk3It74MrcwfVpQACABKTchcNMjQxMDAyMTYwNjE0WjAMMAoGA1UdFQQDCgEBMDICExQAEpNx4pQT1M4jQZcAAgASk3EXDTI0MTAwMjE2MDYxM1owDDAKBgNVHRUEAwoBATAyAhMUABByUclQtZ74yTIoAAIAEHJRFw0yNDEwMDIxNjAwMTBaMAwwCgYDVR0VBAMKAQEwMgITFAAQclAO/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+3ZToP/eAAIAFWZPFw0yNDEwMDIwMTU2MTdaMAwwCgYDVR0VBAMKAQUwMgITFAARLVu8+X2jk9qtbwACABEtWxcNMjQxMDAyMDEwNDA3WjAMMAoGA1UdFQQDCgEFMDICExQAFAQzgs6zLcK62tIAAgAUBDMXDTI0MTAwMTIxNTQ0MVowDDAKBgNVHRUEAwoBATAyAhMUABQEMl3XPUGd03IiAAIAFAQyFw0yNDEwMDEyMTU0NDFaMAwwCgYDVR0VBAMKAQEwMgITFAAT83jD4zLt36SIXAACABPzeBcNMjQxMDAxMjE0OTE3WjAMMAoGA1UdFQQDCgEBMDICExQAE/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+4EQkqaAAAgATDpgXDTI0MDkyNzE1NDIwM1owDDAKBgNVHRUEAwoBATAyAhMUABGDaPocdGQUkx75AAIAEYNoFw0yNDA5MjcxNTM3NDFaMAwwCgYDVR0VBAMKAQEwMgITFAARg2fULnA/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/bn4UJSn6BdgwACABMn9hcNMjQwOTI3MTUyMjU3WjAMMAoGA1UdFQQDCgEBMDICExQAEX/CqzpYIhFYJvUAAgARf8IXDTI0MDkyNzE1MjIwMlowDDAKBgNVHRUEAwoBATAyAhMUABF/wZfLb2MdyUKWAAIAEX/BFw0yNDA5MjcxNTIyMDFaMAwwCgYDVR0VBAMKAQEwMgITFAAV1Pk31hdl5Kjo0gACABXU+RcNMjQwOTI3MTQyODA4WjAMMAoGA1UdFQQDCgEBMDICExQAFdT41O6R8eJ/xIMAAgAV1PgXDTI0MDkyNzE0MjgwMlowDDAKBgNVHRUEAwoBATAyAhMUABRsC2jIkZINwA+KAAIAFGwLFw0yNDA5MjcwNDAzMjFaMAwwCgYDVR0VBAMKAQEwMgITFAAUbAp1RlKZJ333jQACABRsChcNMjQwOTI3MDQwMzIxWjAMMAoGA1UdFQQDCgEBMDICExQAFZwugPdJBf/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+e+1wxAAIAEKlLFw0yNDEwMTExOTA1MDFaMAwwCgYDVR0VBAMKAQEwMgITFAAQqUqCtrpaCrmRPwACABCpShcNMjQxMDExMTkwNTAwWjAMMAoGA1UdFQQDCgEBMDICExQAFgQnn/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/QhcNMjQxMDExMTcyOTA0WjAMMAoGA1UdFQQDCgEBMDICExQAFH9BBVhyzISpFKEAAgAUf0EXDTI0MTAxMTE3MjkwM1owDDAKBgNVHRUEAwoBATAyAhMUABDx5Nr/59JtXBlYAAIAEPHkFw0yNDEwMTExNzA0MjJaMAwwCgYDVR0VBAMKAQEwMgITFAAQ8eNGt3XfMWY2+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+/msIAAgARFFcXDTI0MTAwODIxMzc0MFowDDAKBgNVHRUEAwoBATAyAhMUABG+h7Bjm5dqiOXoAAIAEb6HFw0yNDEwMDgyMTI0MDZaMAwwCgYDVR0VBAMKAQEwMgITFAARvoagFsBWrrnnvgACABG+hhcNMjQxMDA4MjEyNDA2WjAMMAoGA1UdFQQDCgEBMDICExQAFaauwnuU++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++7QyxaG+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/C/mQlPvYEwACABYbvBcNMjQxMDE3MTgzMzUzWjAMMAoGA1UdFQQDCgEBMDICExQAEXc+WK5uoc/nFhkAAgARdz4XDTI0MTAxNzE4MjgxMFowDDAKBgNVHRUEAwoBATAyAhMUABF3PfTyKIDrkSuYAAIAEXc9Fw0yNDEwMTcxODI4MTBaMAwwCgYDVR0VBAMKAQEwMgITFAATP7AErrX9pf5M8wACABM/sBcNMjQxMDE3MTczNjM1WjAMMAoGA1UdFQQDCgEBMDICExQAEz+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/q4HcBbKNsN4AAgAReL8XDTI0MTAxNzE2MzMxNVowDDAKBgNVHRUEAwoBATAyAhMUABD1Uu7FsCh3FnwEAAIAEPVSFw0yNDEwMTcxNjIwMzVaMAwwCgYDVR0VBAMKAQEwMgITFAAQ9VEn1qIqoJ+YxAACABD1URcNMjQxMDE3MTYyMDM0WjAMMAoGA1UdFQQDCgEBMDICExQAEhTL5N8Gtk2a6dIAAgASFMsXDTI0MTAxNzE2MDAwOFowDDAKBgNVHRUEAwoBATAyAhMUABIUygR9Mgya7/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+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+91EXAAIAFVDmFw0yNDEwMTYxNjE5MzBaMAwwCgYDVR0VBAMKAQEwMgITFAAPr66EWUMfqYACAAACAA+vrhcNMjQxMDE2MTYxMDE5WjAMMAoGA1UdFQQDCgEBMDICExQAD6+t98wnhxmvUDAAAgAPr60XDTI0MTAxNjE2MTAxOVowDDAKBgNVHRUEAwoBATAyAhMUABCzsQMyLTiTIT0mAAIAELOxFw0yNDEwMTYxNTI5MDZaMAwwCgYDVR0VBAMKAQEwMgITFAAQs7Dz+TRztx83BAACABCzsBcNMjQxMDE2MTUyOTA2WjAMMAoGA1UdFQQDCgEBMDICExQAEb/duORdWVDzXSwAAgARv90XDTI0MTAxNjE1MjU1M1owDDAKBgNVHRUEAwoBATAyAhMUABG/3FGHBbRmkPs0AAIAEb/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/ULgACABYQiRcNMjQxMDE1MTkxMjI1WjAMMAoGA1UdFQQDCgEBMDICExQAEX/cCj1ICGNywa0AAgARf9wXDTI0MTAxNTE4NTczMlowDDAKBgNVHRUEAwoBATAyAhMUABF/21xQBa/OAzr4AAIAEX/bFw0yNDEwMTUxODU3MzJaMAwwCgYDVR0VBAMKAQEwMgITFAAWD9SRC5C3MWCiiwACABYP1BcNMjQxMDE1MTc0NDMxWjAMMAoGA1UdFQQDCgEBMDICExQAFg/ThWMCfsMEl9UAAgAWD9MXDTI0MTAxNTE3NDQzMVowDDAKBgNVHRUEAwoBATAyAhMUABYPpM5mbmfkeE3eAAIAFg+kFw0yNDEwMTUxNzMwMDVaMAwwCgYDVR0VBAMKAQEwMgITFAAWD6Ml+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+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/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+ddAACABCdiRcNMjQxMDIyMjE1NDAzWjAMMAoGA1UdFQQDCgEBMDICExQAEJ2Io8mX41ZLJc4AAgAQnYgXDTI0MTAyMjIxNTQwM1owDDAKBgNVHRUEAwoBATAyAhMUABVgsasoyJXssxPOAAIAFWCxFw0yNDEwMjIyMTUyNDFaMAwwCgYDVR0VBAMKAQUwMgITFAAQBx+d7Xn4ABBOWAACABAHHxcNMjQxMDIyMjEyNTQ5WjAMMAoGA1UdFQQDCgEBMDICExQAEAceXtmQB+M4XJoAAgAQBx4XDTI0MTAyMjIxMjU0OVowDDAKBgNVHRUEAwoBATAyAhMUABGua9SPboR89EW+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/ENPUF+1GTvcAAgATUf8XDTI0MTAyMjIwMDg0MlowDDAKBgNVHRUEAwoBATAyAhMUABGE56NKv1YKgh7sAAIAEYTnFw0yNDEwMjIxOTQ4MTFaMAwwCgYDVR0VBAMKAQEwMgITFAARhObE99CrHR0VoQACABGE5hcNMjQxMDIyMTk0ODExWjAMMAoGA1UdFQQDCgEBMDICExQAD7GeHtxlYTQQgs4AAgAPsZ4XDTI0MTAyMjE5MzUxM1owDDAKBgNVHRUEAwoBATAyAhMUAA+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+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+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++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+DFUFPQ+Y58AAgATJHoXDTI0MTAyMTE0MjgwNVowDDAKBgNVHRUEAwoBATAyAhMUABVpU5oFDEvfoS4RAAIAFWlTFw0yNDEwMjEwNDAzMzBaMAwwCgYDVR0VBAMKAQEwMgITFAAVaVIR2cjG/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/L7Gh5yJpB7S8dAAIAD8vsFw0yNDEwMjAxOTM2MDdaMAwwCgYDVR0VBAMKAQUwMgITFAAUn23U9nhpR8hUoAACABSfbRcNMjQxMDIwMTMwNTE0WjAMMAoGA1UdFQQDCgEFMDICExQAEBHiz5UWIN+jF10AAgAQEeIXDTI0MTAyMDA4MjYxNlowDDAKBgNVHRUEAwoBBTAyAhMUABSEeDm4o91ouZ0/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+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+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+QicoEi3URTAAIAE00bFw0yNDEwMjUwMTIzMTRaMAwwCgYDVR0VBAMKAQUwMgITFAAUPZ+34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+9zgAAgAU5tQXDTI0MTEwMjE3NDQ1NFowDDAKBgNVHRUEAwoBATAyAhMUABDvVoehmWJC9fJMAAIAEO9WFw0yNDExMDIxNTU0NTdaMAwwCgYDVR0VBAMKAQEwMgITFAAQ71W31iolF3Eg1AACABDvVRcNMjQxMTAyMTU1NDU3WjAMMAoGA1UdFQQDCgEBMDICExQAFE45ibMpdTeE4ycAAgAUTjkXDTI0MTEwMjA2MDAzOFowDDAKBgNVHRUEAwoBBTAyAhMUABYT+Vhf3Zy1wJ/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+VX89gACABKCLBcNMjQxMDMxMjA1MDI1WjAMMAoGA1UdFQQDCgEBMDICExQAEoIp0TOGHFpBZ70AAgASgikXDTI0MTAzMTIwNTAyNFowDDAKBgNVHRUEAwoBATAyAhMUABDuIu9A78ABXqTRAAIAEO4iFw0yNDEwMzEyMDM2MzhaMAwwCgYDVR0VBAMKAQEwMgITFAAQ7iFK/mCGZ28B5gACABDuIRcNMjQxMDMxMjAzNjM4WjAMMAoGA1UdFQQDCgEBMDICExQAETv7XBgdlNN3DLsAAgARO/sXDTI0MTAzMTIwMjEwMFowDDAKBgNVHRUEAwoBATAyAhMUABE7+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/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+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+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+kWg5/pRMAAgAUeX0XDTI0MTEwODE4NTYzNFowDDAKBgNVHRUEAwoBBTAyAhMUABQAAcjfyvQpxbyWAAIAFAABFw0yNDExMDgxNzU4MjBaMAwwCgYDVR0VBAMKAQUwMgITFAAQ1UlKlgDV0PPD+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/d/eRAAIAFnW0Fw0yNDExMDcxNTEyMTBaMAwwCgYDVR0VBAMKAQUwMgITFAAVvwjIGUa7hKM/PgACABW/CBcNMjQxMTA3MTUwOTAwWjAMMAoGA1UdFQQDCgEBMDICExQAFb8HR4AotxNZFDwAAgAVvwcXDTI0MTEwNzE1MDkwMFowDDAKBgNVHRUEAwoBATAyAhMUABRvtXlPzg+8ae75AAIAFG+1Fw0yNDExMDcwNDEyNDRaMAwwCgYDVR0VBAMKAQUwMgITFAARcX5VG80K8ZJWOQACABFxfhcNMjQxMTA3MDQwNDQ0WjAMMAoGA1UdFQQDCgEBMDICExQAEXF9Z6AFJZb2wHUAAgARcX0XDTI0MTEwNzA0MDQ0NFowDDAKBgNVHRUEAwoBATAyAhMUABAzYoZGLeRqxdWBAAIAEDNiFw0yNDExMDcwNDA0MjRaMAwwCgYDVR0VBAMKAQEwMgITFAAQM2GOuU+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/Z/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+C0q+zSioAAgASmjYXDTI0MTExODE5NDIwMVowDDAKBgNVHRUEAwoBATAyAhMUABKaNb5v+ASBIxhgAAIAEpo1Fw0yNDExMTgxOTQyMDFaMAwwCgYDVR0VBAMKAQEwMgITFAAV04hmXbS6/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+8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+b/QACABTaSRcNMjQxMTE0MTg0NjU5WjAMMAoGA1UdFQQDCgEBMDICExQAFNpIdqesFqNEAAkAAgAU2kgXDTI0MTExNDE4NDY1OVowDDAKBgNVHRUEAwoBATAyAhMUABF9DECHOsKP3WZrAAIAEX0MFw0yNDExMTQxNzM2NDdaMAwwCgYDVR0VBAMKAQEwMgITFAARfQvDxByZ3+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/O/BcNMjQxMTEyMjEzOTQ3WjAMMAoGA1UdFQQDCgEFMDICExQAEqCwCC/nYEbEpGgAAgASoLAXDTI0MTExMjE5NDQwN1owDDAKBgNVHRUEAwoBATAyAhMUABKgr1Xu7s+YTT1qAAIAEqCvFw0yNDExMTIxOTQ0MDdaMAwwCgYDVR0VBAMKAQEwMgITFAATjEaUjBtMYA/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/OwUQ2c/MmqJQACABYf8xcNMjQxMTEyMTU0NjIyWjAMMAoGA1UdFQQDCgEBMDICExQAFh/yn5naYZpHED8AAgAWH/IXDTI0MTExMjE1NDYyMlowDDAKBgNVHRUEAwoBATAyAhMUABT6DVIIHdHaOKroAAIAFPoNFw0yNDExMTIxNTQwMjRaMAwwCgYDVR0VBAMKAQEwMgITFAAU+gxXOfmUK+dRAAACABT6DBcNMjQxMTEyMTU0MDI0WjAMMAoGA1UdFQQDCgEBMDICExQAFbAzYVV+gvG+u7AAAgAVsDMXDTI0MTExMjEzNDI0NFowDDAKBgNVHRUEAwoBBTAyAhMUABX11S5sy8AqEJJzAAIAFfXVFw0yNDExMTIwNDU4MzhaMAwwCgYDVR0VBAMKAQUwMgITFAAVrEatu1JvXz9rcwACABWsRhcNMjQxMTEyMDQxNzM3WjAMMAoGA1UdFQQDCgEFMDICExQAEDHIE6iPbv9XG+4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/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/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+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+vDFmxf2hAXAAIAERaLFw0yNDExMjExNTIyMzlaMAwwCgYDVR0VBAMKAQEwMgITFAAUftazpr0QBkgmtAACABR+1hcNMjQxMTIxMTQ1ODU4WjAMMAoGA1UdFQQDCgEBMDICExQAFH7VT9brIbJ3f/0AAgAUftUXDTI0MTEyMTE0NTg1OFowDDAKBgNVHRUEAwoBATAyAhMUABCDY3xrR/cETisCAAIAEINjFw0yNDExMjExNDA1MTNaMAwwCgYDVR0VBAMKAQEwMgITFAAQg2I0DsmkNSywYAACABCDYhcNMjQxMTIxMTQwNTEzWjAMMAoGA1UdFQQDCgEBMDICExQAFhj3xvt7DBPGctUAAgAWGPcXDTI0MTEyMTA0MDM1MVowDDAKBgNVHRUEAwoBATAyAhMUABYY9mVx+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+FnAAIAFsi8Fw0yNDExMjkxNjE2MzlaMAwwCgYDVR0VBAMKAQEwMgITFAAT06kdzxMrywMbBgACABPTqRcNMjQxMTI5MTU1NTIyWjAMMAoGA1UdFQQDCgEBMDICExQAE9OomjNJjcX5RyEAAgAT06gXDTI0MTEyOTE1NTUyMlowDDAKBgNVHRUEAwoBATAyAhMUABXUmHusgiO32ArZAAIAFdSYFw0yNDExMjkxNTMyMzFaMAwwCgYDVR0VBAMKAQEwMgITFAAV1Jc+M+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+LGFw0yNDExMjkxNTAxNTRaMAwwCgYDVR0VBAMKAQUwMgITFAAQXMF64RoelrL+awACABBcwRcNMjQxMTI5MDQyNjUxWjAMMAoGA1UdFQQDCgEFMDICExQAEa8zLeDivgZZuzwAAgARrzMXDTI0MTEyOTA0MDQ0OFowDDAKBgNVHRUEAwoBATAyAhMUABGvMpNZRER/V5hHAAIAEa8yFw0yNDExMjkwNDA0NDhaMAwwCgYDVR0VBAMKAQEwMgITFAARz7kAoBqcN4iWTwACABHPuRcNMjQxMTI4MjEzOTA1WjAMMAoGA1UdFQQDCgEBMDICExQAEc+4D16+xpT4mKEAAgARz7gXDTI0MTEyODIxMzkwNVowDDAKBgNVHRUEAwoBATAyAhMUABBrr4Spc61lAAqsAAIAEGuvFw0yNDExMjgxOTA4MzFaMAwwCgYDVR0VBAMKAQEwMgITFAAQa67PSy/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+LnblWgACABIapBcNMjQxMTI3MTU1MDU1WjAMMAoGA1UdFQQDCgEBMDICExQAENcbjpcVg4S+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+W4BQAAIAFIgAFw0yNDExMjcxMjU4MjVaMAwwCgYDVR0VBAMKAQUwMgITFAAWuV16SuTf+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+efoPytWhzYAAgATzv0XDTI0MTEyNTE5MTU0OFowDDAKBgNVHRUEAwoBATAyAhMUABPO/GsrrFSzm0hYAAIAE878Fw0yNDExMjUxOTE1NDhaMAwwCgYDVR0VBAMKAQEwMgITFAAWdeaeO3CRoXIjnwACABZ15hcNMjQxMTI1MTc0MDI0WjAMMAoGA1UdFQQDCgEFMDICExQAE/iABED7MaXxhXEAAgAT+IAXDTI0MTEyNTE3MzkwNFowDDAKBgNVHRUEAwoBATAyAhMUABP4f8VZMLqjTT0NAAIAE/h/Fw0yNDExMjUxNzM5MDRaMAwwCgYDVR0VBAMKAQEwMgITFAAS2+db2LT5hMAelwACABLb5xcNMjQxMTI1MTczMjA5WjAMMAoGA1UdFQQDCgEBMDICExQAEtvmwFiHunma+ugAAgAS2+YXDTI0MTEyNTE3MzIwOVowDDAKBgNVHRUEAwoBATAyAhMUABE8H0NlNND/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/1AtAWEJv14AAgAWsWgXDTI0MTEyNTE2MzYzNFowDDAKBgNVHRUEAwoBATAyAhMUABaxZ1lJwZI6QXcuAAIAFrFnFw0yNDExMjUxNjM2MzNaMAwwCgYDVR0VBAMKAQEwMgITFAAUAOlmQCRd6q0XHQACABQA6RcNMjQxMTI1MTYzMDI4WjAMMAoGA1UdFQQDCgEBMDICExQAFADoK8Lq/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/wACABLajhcNMjQxMjA0MTQ0OTMyWjAMMAoGA1UdFQQDCgEBMDICExQAENbZDzu1qPQYcp8AAgAQ1tkXDTI0MTIwNDE0MDEzMFowDDAKBgNVHRUEAwoBATAyAhMUABDW2D53tPFJtffgAAIAENbYFw0yNDEyMDQxNDAxMzBaMAwwCgYDVR0VBAMKAQEwMgITFAAP0z7bMElmDSMD0gACAA/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/AAIAFtOvFw0yNDEyMDMyMDEzMDhaMAwwCgYDVR0VBAMKAQUwMgITFAATGldm+1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/OPNwACABN6zhcNMjQxMjAzMTY0MTQ4WjAMMAoGA1UdFQQDCgEBMDICExQAE3rNq+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+9EXDTI0MTIwMzE2MDIwNVowDDAKBgNVHRUEAwoBATAyAhMUABL70GLQUoHOTO7SAAIAEvvQFw0yNDEyMDMxNjAyMDRaMAwwCgYDVR0VBAMKAQEwMgITFAAQMnFsw0LgevODlgACABAycRcNMjQxMjAzMTU0MjQ5WjAMMAoGA1UdFQQDCgEFMDICExQAEcDJp/zjjqvhCLEAAgARwMkXDTI0MTIwMzE1MzQ0MVowDDAKBgNVHRUEAwoBATAyAhMUABHAyBUi6dH91oKUAAIAEcDIFw0yNDEyMDMxNTM0NDFaMAwwCgYDVR0VBAMKAQEwMgITFAAQlI1WjXG5wu0UmgACABCUjRcNMjQxMjAzMTUxODM3WjAMMAoGA1UdFQQDCgEBMDICExQAEJSM25iAx6767nMAAgAQlIwXDTI0MTIwMzE1MTgzN1owDDAKBgNVHRUEAwoBATAyAhMUABbQ+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/6hQACABLJfhcNMjQxMjEyMDQwMjM3WjAMMAoGA1UdFQQDCgEBMDICExQAEsl9ew8m75tYKd8AAgASyX0XDTI0MTIxMjA0MDIzN1owDDAKBgNVHRUEAwoBATAyAhMUABPj8QLJKMIMvTQTAAIAE+PxFw0yNDEyMTIwNDAyMjZaMAwwCgYDVR0VBAMKAQEwMgITFAAT4/BjTxb5zocr9gACABPj8BcNMjQxMjEyMDQwMjI2WjAMMAoGA1UdFQQDCgEBMDICExQAEZFRQCgX6VMLvsMAAgARkVEXDTI0MTIxMjA0MDIwMVowDDAKBgNVHRUEAwoBATAyAhMUABGRUPlPhACc7bhRAAIAEZFQFw0yNDEyMTIwNDAyMDFaMAwwCgYDVR0VBAMKAQEwMgITFAAWnCNhDJj/QxGPswACABacIxcNMjQxMjEyMDMxNTQ5WjAMMAoGA1UdFQQDCgEFMDICExQAFkWFG5+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/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/ejiC3qxEdpUGAAIAFL96Fw0yNDEyMTExNzMxMjVaMAwwCgYDVR0VBAMKAQEwMgITFAAUv3n9rQAarTlAYQACABS/eRcNMjQxMjExMTczMTI1WjAMMAoGA1UdFQQDCgEBMDICExQAFC4Gympsnr7jhGgAAgAULgYXDTI0MTIxMTE2NTA0N1owDDAKBgNVHRUEAwoBATAyAhMUABQuBVuAQ5EdsmAbAAIAFC4FFw0yNDEyMTExNjUwNDdaMAwwCgYDVR0VBAMKAQEwMgITFAAViNXxyyFgPLtWXwACABWI1RcNMjQxMjExMTYzMzU5WjAMMAoGA1UdFQQDCgEBMDICExQAFYjUon+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+dRcNMjQxMjExMDA0MjU4WjAMMAoGA1UdFQQDCgEFMDICExQAFuxPTDuObc6DAQkAAgAW7E8XDTI0MTIxMDIxMzYzNFowDDAKBgNVHRUEAwoBATAyAhMUABbsTrhTV0gClWdnAAIAFuxOFw0yNDEyMTAyMTM2MzRaMAwwCgYDVR0VBAMKAQEwMgITFAAUu5vPdsFDAPVYPgACABS7mxcNMjQxMjEwMjA1MzMxWjAMMAoGA1UdFQQDCgEBMDICExQAFLua/41+Yfe9AfAAAgAUu5oXDTI0MTIxMDIwNTMzMVowDDAKBgNVHRUEAwoBATAyAhMUABSWrkczC1VonpAvAAIAFJauFw0yNDEyMTAyMDMzMjZaMAwwCgYDVR0VBAMKAQEwMgITFAAUlq2rp+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/nP7LoZmv4AAgAW5iMXDTI0MTIxMDA2MTAxNlowDDAKBgNVHRUEAwoBATAyAhMUABSzjK1cS58eqZSHAAIAFLOMFw0yNDEyMTAwNDU0MTlaMAwwCgYDVR0VBAMKAQUwMgITFAAV+oXNShef1DEaiwACABX6hRcNMjQxMjEwMDQwMjQ3WjAMMAoGA1UdFQQDCgEBMDICExQAFfqE3tlex+DJkPgAAgAV+oQXDTI0MTIxMDA0MDI0N1owDDAKBgNVHRUEAwoBATAyAhMUABB+8JV85ytx/r1vAAIAEH7wFw0yNDEyMTAwMzUxNDFaMAwwCgYDVR0VBAMKAQUwMgITFAAW2dY+63unjr1b9AACABbZ1hcNMjQxMjEwMDMwNzE1WjAMMAoGA1UdFQQDCgEFMDICExQAE/jdadOPgHkkz9kAAgAT+N0XDTI0MTIxMDAyNDQyNlowDDAKBgNVHRUEAwoBBTAyAhMUABbX4m0F+CxA3/+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+uR1oD5NAAIAEsKGFw0yNDEyMDkyMDU0MjFaMAwwCgYDVR0VBAMKAQEwMgITFAASwoUAf0Po7rtyiwACABLChRcNMjQxMjA5MjA1NDIxWjAMMAoGA1UdFQQDCgEBMDICExQAFuZ34+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/AAIAFuXwFw0yNDEyMDkxNzUwMTNaMAwwCgYDVR0VBAMKAQEwMgITFAAW5e9vE+lqCb6VQgACABbl7xcNMjQxMjA5MTc1MDEyWjAMMAoGA1UdFQQDCgEBMDICExQAFizD/oF8Cc1rt/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+mmV+INp8+xX8AAgASL6YXDTI0MTIyMTA0MDQzNlowDDAKBgNVHRUEAwoBATAyAhMUABPM/y48WP4ScudzAAIAE8z/Fw0yNDEyMjEwNDAzNTBaMAwwCgYDVR0VBAMKAQEwMgITFAATzP5oOCHHYVdUFwACABPM/hcNMjQxMjIxMDQwMzUwWjAMMAoGA1UdFQQDCgEBMDICExQAEa21nJsNuVwJx/kAAgARrbUXDTI0MTIyMTA0MDMwNVowDDAKBgNVHRUEAwoBATAyAhMUABGttPyThIAHS9F/AAIAEa20Fw0yNDEyMjEwNDAzMDVaMAwwCgYDVR0VBAMKAQEwMgITFAAVaQ10qUruvdN5TgACABVpDRcNMjQxMjIxMDQwMjQyWjAMMAoGA1UdFQQDCgEBMDICExQAFWkMZ3Z7tPUxUoAAAgAVaQwXDTI0MTIyMTA0MDI0MlowDDAKBgNVHRUEAwoBATAyAhMUABZK9SWb96uMuM+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+A2ocwACABPbOBcNMjQxMjIwMjAyNDEwWjAMMAoGA1UdFQQDCgEFMDICExQAFwsVZPSmjtTiE1UAAgAXCxUXDTI0MTIyMDE5MjUwMlowDDAKBgNVHRUEAwoBBTAyAhMUABPb9zTf2uPmEAXWAAIAE9v3Fw0yNDEyMjAxNzM1MDhaMAwwCgYDVR0VBAMKAQEwMgITFAAT2/biu6T9U0ZzsAACABPb9hcNMjQxMjIwMTczNTA4WjAMMAoGA1UdFQQDCgEBMDICExQAFTXqMO241thqR0wAAgAVNeoXDTI0MTIyMDE3MjYwNlowDDAKBgNVHRUEAwoBBTAyAhMUABF6tqo5/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+o8nnj8hTrAVoAAgAT36gXDTI0MTIyMDE2MTIxM1owDDAKBgNVHRUEAwoBATAyAhMUABEF4ydwQeGzJWP8AAIAEQXjFw0yNDEyMjAxNTUzMjRaMAwwCgYDVR0VBAMKAQUwMgITFAAP48XFjAlNyaArAAACAA/jxRcNMjQxMjIwMTU0OTIxWjAMMAoGA1UdFQQDCgEBMDICExQAD+PEnYPudKVJ8MEAAgAP48QXDTI0MTIyMDE1NDkyMVowDDAKBgNVHRUEAwoBATAyAhMUABU05ZiJ/Eja6UZIAAIAFTTlFw0yNDEyMjAxNTQyMDdaMAwwCgYDVR0VBAMKAQEwMgITFAAVNOQp0h0LVHycYAACABU05BcNMjQxMjIwMTU0MjA3WjAMMAoGA1UdFQQDCgEBMDICExQAFXH1DBlGryFbmg8AAgAVcfUXDTI0MTIyMDE1MzMwM1owDDAKBgNVHRUEAwoBATAyAhMUABVx9A6YR/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+wACABTkDRcNMjQxMjE5MTc1MTE1WjAMMAoGA1UdFQQDCgEBMDICExQAFOQMPB9eFu/ZsyoAAgAU5AwXDTI0MTIxOTE3NTExNVowDDAKBgNVHRUEAwoBATAyAhMUABcINIVuSEXHxY5WAAIAFwg0Fw0yNDEyMTkxNzQyMjdaMAwwCgYDVR0VBAMKAQEwMgITFAAXCDMl4UX3X79f8AACABcIMxcNMjQxMjE5MTc0MjI3WjAMMAoGA1UdFQQDCgEBMDICExQAFweQnCPN1GgQme4AAgAXB5AXDTI0MTIxOTE3MDgyOVowDDAKBgNVHRUEAwoBATAyAhMUABcHj+/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+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/zloPY/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+mSLlN4AAIAFfRxFw0yNTAxMDMxNzQwMzJaMAwwCgYDVR0VBAMKAQEwMgITFAAUgs2cc4M+WNmqrgACABSCzRcNMjUwMTAzMTcyNjIzWjAMMAoGA1UdFQQDCgEBMDICExQAFILMfPUNOtVv/uYAAgAUgswXDTI1MDEwMzE3MjYyM1owDDAKBgNVHRUEAwoBATAyAhMUABAF3ZNys+rBfp8QAAIAEAXdFw0yNTAxMDMxNjIzMzNaMAwwCgYDVR0VBAMKAQEwMgITFAAQBdxKepOwWpvEdQACABAF3BcNMjUwMTAzMTYyMzMzWjAMMAoGA1UdFQQDCgEBMDICExQAFs2cpHaAxpPRpOMAAgAWzZwXDTI1MDEwMzE2MTgwOVowDDAKBgNVHRUEAwoBATAyAhMUABbNm2gsMbfBwL9cAAIAFs2bFw0yNTAxMDMxNjE4MDlaMAwwCgYDVR0VBAMKAQEwMgITFAAVCmWCk+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/hABYdr6X8C0KAAIAE/+EFw0yNDEyMjkxMzQ1MzlaMAwwCgYDVR0VBAMKAQEwMgITFAAT/4M2u3vOF1xVCQACABP/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+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/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/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+/AAIAEN8AFw0yNTAxMDkyMDM5NDlaMAwwCgYDVR0VBAMKAQEwMgITFAAUcIw1kzC9+0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/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/j/+EXv2hfkXt0AAgAT+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+oXDTI1MDExNTIxMzcwM1owDDAKBgNVHRUEAwoBATAyAhMUAA+36cPAlbcbrsShAAIAD7fpFw0yNTAxMTUyMTM3MDNaMAwwCgYDVR0VBAMKAQEwMgITFAAQEiflz2ykCxlQRgACABASJxcNMjUwMTE1MjEzNjI3WjAMMAoGA1UdFQQDCgEBMDICExQAEBImG5xw8Mv8L+oAAgAQEiYXDTI1MDExNTIxMzYyN1owDDAKBgNVHRUEAwoBATAyAhMUABNakoitgRYH+kX+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+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+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+z2Ef+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/sZB1SG9Fa0wACABFvfxcNMjUwMTI4MDI0MTMwWjAMMAoGA1UdFQQDCgEFMDICExQAE3PsoJ77zHGiir0AAgATc+wXDTI1MDEyNzIyMjIxM1owDDAKBgNVHRUEAwoBATAyAhMUABNz64cfYIUKOqTDAAIAE3PrFw0yNTAxMjcyMjIyMTNaMAwwCgYDVR0VBAMKAQEwMgITFAAV76hz7LKhlBSK1AACABXvqBcNMjUwMTI3MjE0MTQxWjAMMAoGA1UdFQQDCgEBMDICExQAFe+ndKVj8yyBHQ0AAgAV76cXDTI1MDEyNzIxNDE0MVowDDAKBgNVHRUEAwoBATAyAhMUABOHwjOAOUfK8viPAAIAE4fCFw0yNTAxMjcyMTI5NTJaMAwwCgYDVR0VBAMKAQEwMgITFAATh8E6iC5dw3TpqwACABOHwRcNMjUwMTI3MjEyOTUyWjAMMAoGA1UdFQQDCgEBMDICExQAFE0M/iqqQ/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+Q7wACABc+KBcNMjUwMTI3MjAwNTM3WjAMMAoGA1UdFQQDCgEBMDICExQAFz4nCgtx0KmdwUoAAgAXPicXDTI1MDEyNzIwMDUzNlowDDAKBgNVHRUEAwoBATAyAhMUABQztn+6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+vmdr0niZAAIAF10sFw0yNTAxMjUxNjAzMTdaMAwwCgYDVR0VBAMKAQEwMgITFAAUG9SVNDEO3iYs3wACABQb1BcNMjUwMTI1MDIyMzU3WjAMMAoGA1UdFQQDCgEFMDICExQAF0jhL7l3V6qKL2EAAgAXSOEXDTI1MDEyNDIxMjkxMlowDDAKBgNVHRUEAwoBATAyAhMUABdI4JHO3PXZymXzAAIAF0jgFw0yNTAxMjQyMTI5MTJaMAwwCgYDVR0VBAMKAQEwMgITFAAVDpIfZh+LG60XZAACABUOkhcNMjUwMTI0MjAwMDI0WjAMMAoGA1UdFQQDCgEBMDICExQAFQ6R+84bIc+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+brhUAAIAEVHmFw0yNTAxMjQwOTA1MzlaMAwwCgYDVR0VBAMKAQUwMgITFAAWag3jgczaZp73UwACABZqDRcNMjUwMTI0MDg1MjM1WjAMMAoGA1UdFQQDCgEFMDICExQAFlwW3B4Cg+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+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//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/GAAAgAXTcUXDTI1MDEyMzAwMDI1M1owDDAKBgNVHRUEAwoBBTAyAhMUABZEGA+VDCc5COp7AAIAFkQYFw0yNTAxMjIxOTM1NTlaMAwwCgYDVR0VBAMKAQEwMgITFAAWRBc5OexgwqGDCAACABZEFxcNMjUwMTIyMTkzNTU4WjAMMAoGA1UdFQQDCgEBMDICExQAEQ40Q6O36nHS9NgAAgARDjQXDTI1MDEyMjE5MDk1MVowDDAKBgNVHRUEAwoBATAyAhMUABEOM/09Fj39V90LAAIAEQ4zFw0yNTAxMjIxOTA5NTFaMAwwCgYDVR0VBAMKAQEwMgITFAAQRCv++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/ovyDKilMtfrIAAgAVX+gXDTI1MDEyMTIxNTczNVowDDAKBgNVHRUEAwoBATAyAhMUABVf5/rGbJkemBjCAAIAFV/nFw0yNTAxMjEyMTU3MzRaMAwwCgYDVR0VBAMKAQEwMgITFAAQXhOAzrIUUPR8eAACABBeExcNMjUwMTIxMjEyMzA3WjAMMAoGA1UdFQQDCgEFMDICExQAEbTDxuTeoJuipVcAAgARtMMXDTI1MDEyMTIwNDQxMlowDDAKBgNVHRUEAwoBATAyAhMUABG0wmILnaLP7d+yAAIAEbTCFw0yNTAxMjEyMDQ0MTFaMAwwCgYDVR0VBAMKAQEwMgITFAAWL9ivGYnsUds0vwACABYv2BcNMjUwMTIxMTgyNTMyWjAMMAoGA1UdFQQDCgEBMDICExQAFi/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/NL4+AAIAEzo/Fw0yNTAyMDQxNTE2MzNaMAwwCgYDVR0VBAMKAQEwMgITFAAXaljBmsOs0sHf6wACABdqWBcNMjUwMjA0MTQ1NjUxWjAMMAoGA1UdFQQDCgEBMDICExQAF2pXpTdKVVY0I4wAAgAXalcXDTI1MDIwNDE0NTY1MVowDDAKBgNVHRUEAwoBATAyAhMUABTU0xCivbE5E4z1AAIAFNTTFw0yNTAyMDQxMzIwMTJaMAwwCgYDVR0VBAMKAQUwMgITFAAXdkxFJh+XuollzAACABd2TBcNMjUwMjA0MDYxMDA2WjAMMAoGA1UdFQQDCgEBMDICExQAF3ZLlp/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/HmgYXPAXeyJ/DAAIAD8eaFw0yNTAyMTIxNTQwMzVaMAwwCgYDVR0VBAMKAQEwMgITFAASapZ3+djhiLD0AgACABJqlhcNMjUwMjEyMTUyNjI3WjAMMAoGA1UdFQQDCgEBMDICExQAEmqVhlKg9044bfkAAgASapUXDTI1MDIxMjE1MjYyN1owDDAKBgNVHRUEAwoBATAyAhMUABJQRBV70TpYZyYmAAIAElBEFw0yNTAyMTIxNDM2NDlaMAwwCgYDVR0VBAMKAQEwMgITFAASUEOnU9ZftIU2iwACABJQQxcNMjUwMjEyMTQzNjQ4WjAMMAoGA1UdFQQDCgEBMDICExQAE7q3/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+VdJ5iAAIAF5I1Fw0yNTAyMTIwMjI0MTlaMAwwCgYDVR0VBAMKAQUwMgITFAAU73k7WInhs/aWFQACABTveRcNMjUwMjEyMDIwMDM3WjAMMAoGA1UdFQQDCgEFMDICExQAEbaaGJn/LvDM3DkAAgARtpoXDTI1MDIxMjAwNDgzOFowDDAKBgNVHRUEAwoBBTAyAhMUABcSvxvNtyda3OlvAAIAFxK/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+UUOqnqT1jkAAgASSlYXDTI1MDIxMDA0MDMxM1owDDAKBgNVHRUEAwoBATAyAhMUABdmJKS1IiqtnYhwAAIAF2YkFw0yNTAyMTAwMTEyMzJaMAwwCgYDVR0VBAMKAQUwMgITFAAUoynDrdOS90r7ewACABSjKRcNMjUwMjEwMDA1OTI2WjAMMAoGA1UdFQQDCgEFMDICExQAD6g1WByUBk/SenQAAgAPqDUXDTI1MDIwOTIwMTYyMlowDDAKBgNVHRUEAwoBBTAyAhMUABTyN5wjwn2+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/EfIs/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/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+Oh6B0AACABFpCxcNMjUwMjA2MTYxODU1WjAMMAoGA1UdFQQDCgEBMDICExQAECSTSJqJAmnHcIAAAgAQJJMXDTI1MDIwNjE1NDg1MFowDDAKBgNVHRUEAwoBATAyAhMUABAkkpUUfrQHTC/SAAIAECSSFw0yNTAyMDYxNTQ4NTBaMAwwCgYDVR0VBAMKAQEwMgITFAARwH/roVERXTiHmwACABHAfxcNMjUwMjA2MTMwMzM2WjAMMAoGA1UdFQQDCgEBMDICExQAEcB+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/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/rUhbrdAAIAFdQgFw0yNTAyMTcyMTA5MTdaMAwwCgYDVR0VBAMKAQEwMgITFAAV1B9nWx2z1JRLLwACABXUHxcNMjUwMjE3MjEwOTE3WjAMMAoGA1UdFQQDCgEBMDICExQAFJWTaYWuqnlTaMAAAgAUlZMXDTI1MDIxNzE5NTc0N1owDDAKBgNVHRUEAwoBBTAyAhMUABWcokjcfSXyvpixAAIAFZyiFw0yNTAyMTcxOTQwMTVaMAwwCgYDVR0VBAMKAQUwMgITFAAS7b/RaYioyarZCAACABLtvxcNMjUwMjE3MTkzNjAzWjAMMAoGA1UdFQQDCgEBMDICExQAEu2+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+RAAIAELjYFw0yNTAyMTcxNjIwMDZaMAwwCgYDVR0VBAMKAQEwMgITFAAS22qtRomSS/fCRAACABLbahcNMjUwMjE3MTMyOTMzWjAMMAoGA1UdFQQDCgEFMDICExQAD+Vl47O019YUg6EAAgAP5WUXDTI1MDIxNzA0MDMwOFowDDAKBgNVHRUEAwoBATAyAhMUAA/lZPmJq/QQdGQdAAIAD+VkFw0yNTAyMTcwNDAzMDhaMAwwCgYDVR0VBAMKAQEwMgITFAAWIxCb6HT8Ipll+QACABYjEBcNMjUwMjE3MDIzNTIxWjAMMAoGA1UdFQQDCgEFMDICExQAE/7VPOEr/eDlBpEAAgAT/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+w/i2WK9HzAAIAE5Z8Fw0yNTAyMTQyMTEzMzNaMAwwCgYDVR0VBAMKAQEwMgITFAATlnv+3e14g0BpTAACABOWexcNMjUwMjE0MjExMzMzWjAMMAoGA1UdFQQDCgEBMDICExQAEJ90jnMNrijv1XQAAgAQn3QXDTI1MDIxNDE5NTEzOVowDDAKBgNVHRUEAwoBBTAyAhMUABbZJTgSXIEHTmSbAAIAFtklFw0yNTAyMTQxOTE0MTZaMAwwCgYDVR0VBAMKAQEwMgITFAAW2SSVLy/CfY6TRgACABbZJBcNMjUwMjE0MTkxNDE2WjAMMAoGA1UdFQQDCgEBMDICExQAEY4DkW6qkGP/wU8AAgARjgMXDTI1MDIxNDE3NDEzNVowDDAKBgNVHRUEAwoBATAyAhMUABGOAnXhSwVUuc77AAIAEY4CFw0yNTAyMTQxNzQxMzVaMAwwCgYDVR0VBAMKAQEwMgITFAATytuEuFpTr+/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+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/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+Zr3glvmAAIAFF1RFw0yNTAyMjMyMzMxNDlaMAwwCgYDVR0VBAMKAQUwMgITFAAWEU6Uc7kz0PH7XAACABYRThcNMjUwMjIzMjI1MzEwWjAMMAoGA1UdFQQDCgEFMDICExQAFFvlWir2CcGWppEAAgAUW+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+XLgACABFrrBcNMjUwMzA2MjIwODUzWjAMMAoGA1UdFQQDCgEBMDICExQAEWurtLSK+GUtj+QAAgARa6sXDTI1MDMwNjIyMDg1M1owDDAKBgNVHRUEAwoBATAyAhMUABdB6DwpnRvYiXU2AAIAF0HoFw0yNTAzMDYyMTMwMTlaMAwwCgYDVR0VBAMKAQUwMgITFAATSNzs+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/AAIAF9lYFw0yNTAzMDYxNzU2MTlaMAwwCgYDVR0VBAMKAQEwMgITFAAX2Vd8kQKnUMYaYAACABfZVxcNMjUwMzA2MTc1NjE5WjAMMAoGA1UdFQQDCgEBMDICExQAFPsM33S/yRYrfAgAAgAU+wwXDTI1MDMwNjE2NTMwNFowDDAKBgNVHRUEAwoBBTAyAhMUABcxHFN4P+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/O2wACABUSUhcNMjUwMzA2MTMxMDAyWjAMMAoGA1UdFQQDCgEFMDICExQAF9ahIDAJhmRUEnMAAgAX1qEXDTI1MDMwNjA2MTAwMlowDDAKBgNVHRUEAwoBATAyAhMUABfWoBMDbLsD/d2rAAIAF9agFw0yNTAzMDYwNjEwMDFaMAwwCgYDVR0VBAMKAQEwMgITFAAUckaEF2Ywm99AEwACABRyRhcNMjUwMzA2MDQzMjUxWjAMMAoGA1UdFQQDCgEFMDICExQAF6HzCm9kwVw+RNIAAgAXofMXDTI1MDMwNjA0MDMyOFowDDAKBgNVHRUEAwoBATAyAhMUABeh8kpz3yMYio9SAAIAF6HyFw0yNTAzMDYwNDAzMjhaMAwwCgYDVR0VBAMKAQEwMgITFAAVEh9F7Fwq97kPNAACABUSHxcNMjUwMzA1MjI1NzAzWjAMMAoGA1UdFQQDCgEBMDICExQAFRIe/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+C2BlDgAAgAU/yUXDTI1MDMwMzIwMjYxOVowDDAKBgNVHRUEAwoBATAyAhMUABT/JFbC6EaJLl8TAAIAFP8kFw0yNTAzMDMyMDI2MTlaMAwwCgYDVR0VBAMKAQEwMgITFAAQcCuD834tZOT6tAACABBwKxcNMjUwMzAzMjAxMjA2WjAMMAoGA1UdFQQDCgEBMDICExQAEHAq05VKHUc3nRcAAgAQcCoXDTI1MDMwMzIwMTIwNlowDDAKBgNVHRUEAwoBATAyAhMUABCMk9NEcOF+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/xjoAAgAUTyMXDTI1MDMwMzE2NTkzN1owDDAKBgNVHRUEAwoBATAyAhMUABJ3yAk/7y3psyfgAAIAEnfIFw0yNTAzMDMxNjI4NTdaMAwwCgYDVR0VBAMKAQEwMgITFAASd8d5+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/1FSzT8DAAIAFHUBFw0yNTAzMDEwNDAzMjhaMAwwCgYDVR0VBAMKAQEwMgITFAAUdQAGPat6oDBDTAACABR1ABcNMjUwMzAxMDQwMzI3WjAMMAoGA1UdFQQDCgEBMDICExQAFt+Vzi1TM5DLwe4AAgAW35UXDTI1MDMwMTA0MDMxNFowDDAKBgNVHRUEAwoBATAyAhMUABbflFrajt6UE1X4AAIAFt+UFw0yNTAzMDEwNDAzMTRaMAwwCgYDVR0VBAMKAQEwMgITFAAXu8f4ZH6DvVki0AACABe7xxcNMjUwMzAxMDExMTQwWjAMMAoGA1UdFQQDCgEFMDICExQAFHFx2Aj3ubYgq/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+GNjplQno+gACABXythcNMjUwMzE0MTYwMzA3WjAMMAoGA1UdFQQDCgEBMDICExQAFfK1A5XSfFDX5QkAAgAV8rUXDTI1MDMxNDE2MDMwN1owDDAKBgNVHRUEAwoBATAyAhMUABaQKHqRbFof3z6wAAIAFpAoFw0yNTAzMTQxNDU0MjdaMAwwCgYDVR0VBAMKAQUwMgITFAASzazBVIUsBvE/cQACABLNrBcNMjUwMzE0MDQwNDA3WjAMMAoGA1UdFQQDCgEBMDICExQAEs2r3KxdoYeaO2MAAgASzasXDTI1MDMxNDA0MDQwN1owDDAKBgNVHRUEAwoBATAyAhMUABfqmpp7NvOGioc1AAIAF+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+salc7T9Rr+MAAgAQWD4XDTI1MDMxMjAzNTMyN1owDDAKBgNVHRUEAwoBATAyAhMUABBYPaRmIw7y0+K4AAIAEFg9Fw0yNTAzMTIwMzUzMjZaMAwwCgYDVR0VBAMKAQEwMgITFAAXN3HA8sjN9c04kgACABc3cRcNMjUwMzExMjE0OTA1WjAMMAoGA1UdFQQDCgEBMDICExQAFzdwCfII6IMVFjgAAgAXN3AXDTI1MDMxMTIxNDkwNVowDDAKBgNVHRUEAwoBATAyAhMUABfoVAlT3bcSaHFuAAIAF+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/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/wACABFmgRcNMjUwMzEwMTkwNTEyWjAMMAoGA1UdFQQDCgEBMDICExQAF06kXdksTnJg+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+BMs/XlP72wSYUAAgAX4EwXDTI1MDMxMDE1MjgyOFowDDAKBgNVHRUEAwoBATAyAhMUABfgSwtnC8GNXdXNAAIAF+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+DxEY5aa9AAIAF9/NFw0yNTAzMDkyMTA5MzJaMAwwCgYDVR0VBAMKAQUwMgITFAAVbRSRx1WU0mk/iAACABVtFBcNMjUwMzA5MTgwNDU2WjAMMAoGA1UdFQQDCgEFMDICExQAFH3h0YCbcZtGcxQAAgAUfeEXDTI1MDMwOTEzMzY1NVowDDAKBgNVHRUEAwoBBTAyAhMUAA/CFw1JcDzRbgsHAAIAD8IXFw0yNTAzMDkwNDAyMDdaMAwwCgYDVR0VBAMKAQEwMgITFAAPwhZpU9sEGokY3gACAA/CFhcNMjUwMzA5MDQwMjA3WjAMMAoGA1UdFQQDCgEBMDICExQAFef3OoeJvVFICPoAAgAV5/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+VKJZitOjv8AACABKtrxcNMjUwMzI0MTgxMDI3WjAMMAoGA1UdFQQDCgEBMDICExQAE97vDXFB/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/dAAIAEA80Fw0yNTAzMjQxNzI1MjVaMAwwCgYDVR0VBAMKAQEwMgITFAARupcSZwD0RidI4wACABG6lxcNMjUwMzI0MTcwOTIzWjAMMAoGA1UdFQQDCgEBMDICExQAEbqWjH48ENwKy60AAgARupYXDTI1MDMyNDE3MDkyM1owDDAKBgNVHRUEAwoBATAyAhMUABSKepL9c+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+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/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/dENzc/xfiegocAAgAT90QXDTI1MDMzMTE1MDQxOFowDDAKBgNVHRUEAwoBATAyAhMUABP3Q0ADphDBaEuKAAIAE/dDFw0yNTAzMzExNTA0MThaMAwwCgYDVR0VBAMKAQEwMgITFAAUfs3c3itw74fVSgACABR+zRcNMjUwMzMxMDMzMzAwWjAMMAoGA1UdFQQDCgEFMDICExQAF5uM6b3erO9djk8AAgAXm4wXDTI1MDMzMTAyMTA0MFowDDAKBgNVHRUEAwoBBTAyAhMUABe4xi2Uy484dpAXAAIAF7jGFw0yNTAzMzAyMjUzNTVaMAwwCgYDVR0VBAMKAQUwMgITFAAT/onfO/9YSf6caAACABP+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/tMM7wACABaHyhcNMjUwMzMwMDQwMjQzWjAMMAoGA1UdFQQDCgEBMDICExQAFofJjeb4z5QuP68AAgAWh8kXDTI1MDMzMDA0MDI0M1owDDAKBgNVHRUEAwoBATAyAhMUABTt4BB+NaDupbkWAAIAFO3gFw0yNTAzMzAwMjI4MzNaMAwwCgYDVR0VBAMKAQUwMgITFAAX9tgwMSC4BkYWNQACABf22BcNMjUwMzI5MjIzODM4WjAMMAoGA1UdFQQDCgEFMDICExQAGCAPC42PZbqXZ4cAAgAYIA8XDTI1MDMyOTIyMjUzOVowDDAKBgNVHRUEAwoBBTAyAhMUABcFePrSFsUROILbAAIAFwV4Fw0yNTAzMjkyMDUyNTFaMAwwCgYDVR0VBAMKAQUwMgITFAAQUcTPpq/h+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/LcYAAgAVRLsXDTI1MDMyODE2MjAxOVowDDAKBgNVHRUEAwoBATAyAhMUABVEuqmuGTmqXS0MAAIAFUS6Fw0yNTAzMjgxNjIwMThaMAwwCgYDVR0VBAMKAQEwMgITFAAQ6TVXnixb29DZcwACABDpNRcNMjUwMzI4MTUzMjE3WjAMMAoGA1UdFQQDCgEBMDICExQAEOk0u0Jli00MwigAAgAQ6TQXDTI1MDMyODE1MzIxN1owDDAKBgNVHRUEAwoBATAyAhMUABbD1OV0JZOV1oC/AAIAFsPUFw0yNTAzMjgxMjUxNTlaMAwwCgYDVR0VBAMKAQUwMgITFAAVzHRWBzcGn0I/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/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+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/WuAAAgAQoicXDTI1MDMyNTE1MDUxNFowDDAKBgNVHRUEAwoBATAyAhMUABCiJl5/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+KtsAAgAWKpIXDTI1MDMyNTA0MDI1MFowDDAKBgNVHRUEAwoBATAyAhMUABAjM/4LmQR/C0jwAAIAECMzFw0yNTAzMjUwNDAyNDRaMAwwCgYDVR0VBAMKAQEwMgITFAAQIzKt4TScDc9fxAACABAjMhcNMjUwMzI1MDQwMjQ0WjAMMAoGA1UdFQQDCgEBMDICExQAFBYbUIXkvLLv8nkAAgAUFhsXDTI1MDMyNTA0MDIzN1owDDAKBgNVHRUEAwoBATAyAhMUABQWGs6jhXT98/JOAAIAFBYaFw0yNTAzMjUwNDAyMzdaMAwwCgYDVR0VBAMKAQEwMgITFAAUB7WIohn9wzYG/AACABQHtRcNMjUwMzI1MDQwMTQ0WjAMMAoGA1UdFQQDCgEBMDICExQAFAe01QkqdIKwoskAAgAUB7QXDTI1MDMyNTA0MDE0NFowDDAKBgNVHRUEAwoBATAyAhMUAA+5/8VdcrkpvFXrAAIAD7n/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+Tw4zGjgACABCllBcNMjUwNDA0MjEwMjMxWjAMMAoGA1UdFQQDCgEBMDICExQAD6IS1vlqqHI90bgAAgAPohIXDTI1MDQwNDIwNDM1MVowDDAKBgNVHRUEAwoBATAyAhMUAA+iEQYxbb+8oIytAAIAD6IRFw0yNTA0MDQyMDQzNTFaMAwwCgYDVR0VBAMKAQEwMgITFAAQNvzMwqcfzAbSuwACABA2/BcNMjUwNDA0MjAwNjI1WjAMMAoGA1UdFQQDCgEBMDICExQAEDb76k+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/qzCNLBnHBkAAgAVwjEXDTI1MDQwNDE3MjczMVowDDAKBgNVHRUEAwoBATAyAhMUABVlT19yn/iDrfT+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+6HAAIAFvohFw0yNTA0MDIxODI2MjdaMAwwCgYDVR0VBAMKAQUwMgITFAAYAyetTZ53E3SX+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+qg+S/ddihaQAAgAXYj4XDTI1MDQwMjE2NTYxMlowDDAKBgNVHRUEAwoBATAyAhMUABZLsi2bSIFB0yB0AAIAFkuyFw0yNTA0MDIxNjQ3MDRaMAwwCgYDVR0VBAMKAQEwMgITFAAWS7HGAVZYLk0ODgACABZLsRcNMjUwNDAyMTY0NzAzWjAMMAoGA1UdFQQDCgEBMDICExQAFzhDcwTSG+1G+jMAAgAXOEMXDTI1MDQwMjE2MTk0OFowDDAKBgNVHRUEAwoBATAyAhMUABc4QiddXK6FF4P9AAIAFzhCFw0yNTA0MDIxNjE5NDhaMAwwCgYDVR0VBAMKAQEwMgITFAAQshEYIZre+057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/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/QrJAAIAFk3qFw0yNTA0MjEwNDIwMDJaMAwwCgYDVR0VBAMKAQEwMgITFAAWTemx5mcWBg81hgACABZN6RcNMjUwNDIxMDQyMDAyWjAMMAoGA1UdFQQDCgEBMDICExQAFNIi83bPCJ0EuBYAAgAU0iIXDTI1MDQyMTA0MDMyOFowDDAKBgNVHRUEAwoBATAyAhMUABTSIWcm40mrqcArAAIAFNIhFw0yNTA0MjEwNDAzMjhaMAwwCgYDVR0VBAMKAQEwMgITFAAWFm+s83adtrX25AACABYWbxcNMjUwNDIxMDQwMzE2WjAMMAoGA1UdFQQDCgEBMDICExQAFhZuzMb7znI353IAAgAWFm4XDTI1MDQyMTA0MDMxNlowDDAKBgNVHRUEAwoBATAyAhMUABIpv4kPCE7ToKHaAAIAEim/Fw0yNTA0MjEwNDAzMTZaMAwwCgYDVR0VBAMKAQEwMgITFAASKb74ZWep0Szp/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+YWYAAgASSXYXDTI1MDQxNjIxMjMzOFowDDAKBgNVHRUEAwoBATAyAhMUABafF1BvN3oBqfHOAAIAFp8XFw0yNTA0MTYyMDM1MThaMAwwCgYDVR0VBAMKAQEwMgITFAAWnxY2WNr//x778QACABafFhcNMjUwNDE2MjAzNTE4WjAMMAoGA1UdFQQDCgEBMDICExQAGFU7NR+Gl/rYHrwAAgAYVTsXDTI1MDQxNjIwMzEwNFowDDAKBgNVHRUEAwoBATAyAhMUABhVOtJq6Rwo7dkbAAIAGFU6Fw0yNTA0MTYyMDMxMDRaMAwwCgYDVR0VBAMKAQEwMgITFAAQ7TDGfSOi+82NqQACABDtMBcNMjUwNDE2MjAyNTQ3WjAMMAoGA1UdFQQDCgEBMDICExQAEO0vYjE1UQHnOVMAAgAQ7S8XDTI1MDQxNjIwMjU0N1owDDAKBgNVHRUEAwoBATAyAhMUABSTPFEUgPlVEYE+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+3LZ8gACABSVtBcNMjUwNDE2MTgzNjAwWjAMMAoGA1UdFQQDCgEFMDICExQAD6QGGuHJO6feolwAAgAPpAYXDTI1MDQxNjE4MjcyNFowDDAKBgNVHRUEAwoBATAyAhMUAA+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/dpDAACABF+2BcNMjUwNDE2MTcyMzA5WjAMMAoGA1UdFQQDCgEBMDICExQAEX7XlU6+NfaN6IwAAgARftcXDTI1MDQxNjE3MjMwOVowDDAKBgNVHRUEAwoBATAyAhMUABgcrsWV6qlTivKgAAIAGByuFw0yNTA0MTYxNjQyMzdaMAwwCgYDVR0VBAMKAQEwMgITFAAYHK241Ht7CjG5YwACABgcrRcNMjUwNDE2MTY0MjM3WjAMMAoGA1UdFQQDCgEBMDICExQAEP40p3uu2sAE4oQAAgAQ/jQXDTI1MDQxNjE2MTM1OFowDDAKBgNVHRUEAwoBATAyAhMUABD+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/b17POFshSAAAgAUDDQXDTI1MDQxNjE1MjcxOVowDDAKBgNVHRUEAwoBATAyAhMUABEEkKROEnTZZcFmAAIAEQSQFw0yNTA0MTYxNTA0MjdaMAwwCgYDVR0VBAMKAQEwMgITFAARBI+O88Y93fhK4QACABEEjxcNMjUwNDE2MTUwNDI3WjAMMAoGA1UdFQQDCgEBMDICExQAF+XznIgp+RyCi1QAAgAX5fMXDTI1MDQxNTIxNDAzNlowDDAKBgNVHRUEAwoBATAyAhMUABfl8lAKuIlXLlN0AAIAF+XyFw0yNTA0MTUyMTQwMzZaMAwwCgYDVR0VBAMKAQEwMgITFAASmZZMlYnRS02W+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/O7AAIAEQ4JFw0yNTA0MTUxOTQ0MThaMAwwCgYDVR0VBAMKAQEwMgITFAAYURG85E+RVbZWPgACABhRERcNMjUwNDE1MTkxNzA5WjAMMAoGA1UdFQQDCgEBMDICExQAGFEQEPpTv2HtLvQAAgAYURAXDTI1MDQxNTE5MTcwOVowDDAKBgNVHRUEAwoBATAyAhMUABS6tOsyOHvMl6TBAAIAFLq0Fw0yNTA0MTUxOTA2NDFaMAwwCgYDVR0VBAMKAQUwMgITFAATM41vz+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+rZU1jDAACABKe8hcNMjUwNDE1MTcxNTQ4WjAMMAoGA1UdFQQDCgEBMDICExQAEp7x0DWT/9wo/CAAAgASnvEXDTI1MDQxNTE3MTU0OFowDDAKBgNVHRUEAwoBATAyAhMUABSI6/oqi++/GLObAAIAFIjrFw0yNTA0MTUxNjUyMThaMAwwCgYDVR0VBAMKAQUwMgITFAAVocJDQ4yaIsMnGgACABWhwhcNMjUwNDE1MTYzOTQ2WjAMMAoGA1UdFQQDCgEBMDICExQAFaHBdAB8zkisJM0AAgAVocEXDTI1MDQxNTE2Mzk0NVowDDAKBgNVHRUEAwoBATAyAhMUABRjwim+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+fh1E4/roDThPAAIAFD5+Fw0yNTA0MTUxNTQ2MDFaMAwwCgYDVR0VBAMKAQEwMgITFAAUPn1/is9aOnOhyQACABQ+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+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+F/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+z8AAgASY0gXDTI1MDQxNDIxMzkxNlowDDAKBgNVHRUEAwoBATAyAhMUABJjR09ze3V0l6D7AAIAEmNHFw0yNTA0MTQyMTM5MTZaMAwwCgYDVR0VBAMKAQEwMgITFAAXxQVa5gps2y2HeQACABfFBRcNMjUwNDE0MjEwNzEyWjAMMAoGA1UdFQQDCgEBMDICExQAF8UE05OFPXfn+2MAAgAXxQQXDTI1MDQxNDIxMDcxMlowDDAKBgNVHRUEAwoBATAyAhMUABhNf5fesSjh+pyaAAIAGE1/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//Z9yTAAAIAFdCJFw0yNTA0MTQxODQzMjVaMAwwCgYDVR0VBAMKAQEwMgITFAAV0IjPjQqpzOndBgACABXQiBcNMjUwNDE0MTg0MzI1WjAMMAoGA1UdFQQDCgEBMDICExQAFeP4Ot4qPAtRiGwAAgAV4/gXDTI1MDQxNDE4MDk0NFowDDAKBgNVHRUEAwoBATAyAhMUABXj96rOR2+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+wI3iLrTl+4AAgAS4Z4XDTI1MDQyNDE5MzcxN1owDDAKBgNVHRUEAwoBATAyAhMUABGvxfB8YXMJNHxgAAIAEa/FFw0yNTA0MjQxOTI5MzhaMAwwCgYDVR0VBAMKAQEwMgITFAARr8Nrh+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/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/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+JDzS0tB2GOgACABKCvxcNMjUwNDIzMTk1MjUyWjAMMAoGA1UdFQQDCgEBMDICExQAFihdKi6umf85xm8AAgAWKF0XDTI1MDQyMzE4NDMxMVowDDAKBgNVHRUEAwoBATAyAhMUABYoXHpF1XvmPdAJAAIAFihcFw0yNTA0MjMxODQzMTBaMAwwCgYDVR0VBAMKAQEwMgITFAAUBJaEfpyd2e5+mAACABQElhcNMjUwNDIzMTgyNjM0WjAMMAoGA1UdFQQDCgEFMDICExQAEt3p69z4DjQMWzwAAgAS3ekXDTI1MDQyMzE3NDkyMFowDDAKBgNVHRUEAwoBATAyAhMUABLd6LQNot0t6+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+loAAgAQaXAXDTI1MDQyMzE3Mzc1M1owDDAKBgNVHRUEAwoBATAyAhMUABBpbxqiafIxLHfZAAIAEGlvFw0yNTA0MjMxNzM3NTNaMAwwCgYDVR0VBAMKAQEwMgITFAAYY8yWde3CzdFsiQACABhjzBcNMjUwNDIzMTcyODI3WjAMMAoGA1UdFQQDCgEBMDICExQAGGPLLz5CiIdR5NEAAgAYY8sXDTI1MDQyMzE3MjgyN1owDDAKBgNVHRUEAwoBATAyAhMUABZU/WmpWfq5+fOXAAIAFlT9Fw0yNTA0MjMxNzA0MTZaMAwwCgYDVR0VBAMKAQEwMgITFAAWVPyDaj0mH7eMZgACABZU/BcNMjUwNDIzMTcwNDE2WjAMMAoGA1UdFQQDCgEBMDICExQAGAQjwo4U+3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/w9bBOZ0HjQACABY2ZRcNMjUwNDIzMTY0NjE2WjAMMAoGA1UdFQQDCgEBMDICExQAFbbwgScPRVF+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/DuKMtcAAgAQCJ8XDTI1MDQyMzE1NDgxOVowDDAKBgNVHRUEAwoBATAyAhMUABAInmx3RjjywBLEAAIAEAieFw0yNTA0MjMxNTQ4MTlaMAwwCgYDVR0VBAMKAQEwMgITFAAXSHDo8zeAHJVAIgACABdIcBcNMjUwNDIzMDQzNzMzWjAMMAoGA1UdFQQDCgEFMDICExQAFMyyEQIkMrGzcGwAAgAUzLIXDTI1MDQyMzA0MDQxOFowDDAKBgNVHRUEAwoBATAyAhMUABTMsRtAvON+KjVQAAIAFMyxFw0yNTA0MjMwNDA0MThaMAwwCgYDVR0VBAMKAQEwMgITFAAWNp4kAmTqP4GslgACABY2nhcNMjUwNDIzMDQwNDEzWjAMMAoGA1UdFQQDCgEBMDICExQAFjad5IaLEYl/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/MhFw0yNTA0MjIyMjQ2MDhaMAwwCgYDVR0VBAMKAQUwMgITFAATn8P039/hgMz34AACABOfwxcNMjUwNDIyMjE1MzEyWjAMMAoGA1UdFQQDCgEBMDICExQAE5/CsHBzFe2/BfkAAgATn8IXDTI1MDQyMjIxNTMxMlowDDAKBgNVHRUEAwoBATAyAhMUABCRV/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+V7XZ9LVQACABYXnxcNMjUwNDIyMTcyNDExWjAMMAoGA1UdFQQDCgEBMDICExQAFheeGZl/o8y0fi8AAgAWF54XDTI1MDQyMjE3MjQxMVowDDAKBgNVHRUEAwoBATAyAhMUABQQmqQoCagtrHmRAAIAFBCaFw0yNTA0MjIxNzE4NDlaMAwwCgYDVR0VBAMKAQUwMgITFAAQ+Up3GnKjyfIG0QACABD5ShcNMjUwNDIyMTYyOTM4WjAMMAoGA1UdFQQDCgEBMDICExQAEPlJcnO24NJ24KYAAgAQ+UkXDTI1MDQyMjE2MjkzOFowDDAKBgNVHRUEAwoBATAyAhMUABboQ3vMLXAYir/3AAIAFuhDFw0yNTA0MjIxNjIyNTNaMAwwCgYDVR0VBAMKAQUwMgITFAAX+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++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+ygACABbksxcNMjUwNDI5MTU0MzI2WjAMMAoGA1UdFQQDCgEBMDICExQAFuSynwTQqbcWLFcAAgAW5LIXDTI1MDQyOTE1NDMyNlowDDAKBgNVHRUEAwoBATAyAhMUABJh5mvxNb1gtuO3AAIAEmHmFw0yNTA0MjkxNTMxNTRaMAwwCgYDVR0VBAMKAQEwMgITFAASYeUMpFo3vjEsxwACABJh5RcNMjUwNDI5MTUzMTU0WjAMMAoGA1UdFQQDCgEBMDICExQAEeOB+cbLjpC1Xi4AAgAR44EXDTI1MDQyOTE1MTEzMVowDDAKBgNVHRUEAwoBATAyAhMUABHjgHKmxwazTSTjAAIAEeOAFw0yNTA0MjkxNTExMzFaMAwwCgYDVR0VBAMKAQEwMgITFAASfbID1SA8SSVwhQACABJ9shcNMjUwNDI5MTQzMjIxWjAMMAoGA1UdFQQDCgEBMDICExQAEn2xbVPn1+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/omsnOLAog/AAIAEBfrFw0yNTA0MjgyMDA3NDNaMAwwCgYDVR0VBAMKAQEwMgITFAAQF+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+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/UxlwACABCLfBcNMjUwNDI1MTkxMTQ5WjAMMAoGA1UdFQQDCgEBMDICExQAEDtaMl7vXQdAIzEAAgAQO1oXDTI1MDQyNTE4NTYyMFowDDAKBgNVHRUEAwoBATAyAhMUABA7WQ+cqtNMvOFoAAIAEDtZFw0yNTA0MjUxODU2MjBaMAwwCgYDVR0VBAMKAQEwMgITFAAWXfhAxd3ttauUGwACABZd+BcNMjUwNDI1MTgzNTM4WjAMMAoGA1UdFQQDCgEBMDICExQAFl33GfelBaLVebsAAgAWXfcXDTI1MDQyNTE4MzUzN1owDDAKBgNVHRUEAwoBATAyAhMUABhxKmFp7s+XiLNyAAIAGHEqFw0yNTA0MjUxODMwMTdaMAwwCgYDVR0VBAMKAQEwMgITFAAYcSkvn5Kl9eVGsgACABhxKRcNMjUwNDI1MTgzMDE1WjAMMAoGA1UdFQQDCgEBMDICExQAGHC+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/CCZ2AAIAFh7oFw0yNTA1MDIyMjI5MTdaMAwwCgYDVR0VBAMKAQEwMgITFAAWHuctdoEzI+EcAAACABYe5xcNMjUwNTAyMjIyOTE3WjAMMAoGA1UdFQQDCgEBMDICExQAFsHZL2YjgawV1aYAAgAWwdkXDTI1MDUwMjIyMjkxNlowDDAKBgNVHRUEAwoBATAyAhMUABbB2NG/nDx2iNvDAAIAFsHYFw0yNTA1MDIyMjI5MTZaMAwwCgYDVR0VBAMKAQEwMgITFAAUGrdYqmDLQaVT/QACABQatxcNMjUwNTAyMjE1MTI4WjAMMAoGA1UdFQQDCgEBMDICExQAFBq23tz+y9SRLtUAAgAUGrYXDTI1MDUwMjIxNTEyOFowDDAKBgNVHRUEAwoBATAyAhMUABRaEL7pr5tm+T7nAAIAFFoQFw0yNTA1MDIyMTQ4MjNaMAwwCgYDVR0VBAMKAQEwMgITFAAUWg/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+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/CSAAIAFnkcFw0yNTA0MzAyMTI4MDJaMAwwCgYDVR0VBAMKAQEwMgITFAAWO91tUejnQMDh7AACABY73RcNMjUwNDMwMjA1MzM4WjAMMAoGA1UdFQQDCgEBMDICExQAFjvcYY0mMtWbLX8AAgAWO9wXDTI1MDQzMDIwNTMzOFowDDAKBgNVHRUEAwoBATAyAhMUABZdbxEvhxvXpExGAAIAFl1vFw0yNTA0MzAyMDQ3NTVaMAwwCgYDVR0VBAMKAQUwMgITFAATi7woEL1/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/+9ts44gAAgAU4toXDTI1MDQzMDE5MzgyOVowDDAKBgNVHRUEAwoBATAyAhMUABTi2eXHiqKez6mHAAIAFOLZFw0yNTA0MzAxOTM4MjlaMAwwCgYDVR0VBAMKAQEwMgITFAAUhkpBlOhXtW+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+PRnAAIAFohQFw0yNTA0MzAxODA3MDhaMAwwCgYDVR0VBAMKAQEwMgITFAAWiE/ZYB5FfHJscgACABaITxcNMjUwNDMwMTgwNzA4WjAMMAoGA1UdFQQDCgEBMDICExQAF1KcUO85IK0hJmMAAgAXUpwXDTI1MDQzMDE3MjczMFowDDAKBgNVHRUEAwoBATAyAhMUABdSmxH9h2qe/P4RAAIAF1KbFw0yNTA0MzAxNzI3MzBaMAwwCgYDVR0VBAMKAQEwMgITFAATxqXDthAg0+hs+wACABPGpRcNMjUwNDMwMTcwODU1WjAMMAoGA1UdFQQDCgEBMDICExQAE8akJKMqMFlmL+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/vtpZsZNcqSqAAIAFVz+Fw0yNTA1MDgxNzQzMjdaMAwwCgYDVR0VBAMKAQUwMgITFAAYoM/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+LVq9HUA0AAIAFeBNFw0yNTA1MDgxNjM0MDRaMAwwCgYDVR0VBAMKAQEwMgITFAAUNi3/JtpoPU98EgACABQ2LRcNMjUwNTA4MTUzNTM3WjAMMAoGA1UdFQQDCgEFMDICExQAFwL94UEAwQ+meiUAAgAXAv0XDTI1MDUwODE0NTEyMVowDDAKBgNVHRUEAwoBATAyAhMUABcC/OUTz9+KEQdjAAIAFwL8Fw0yNTA1MDgxNDUxMjFaMAwwCgYDVR0VBAMKAQEwMgITFAAQQ0g/3kYK+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/dYG558SAAIAEGblFw0yNTA1MDcxNTU1MTBaMAwwCgYDVR0VBAMKAQEwMgITFAAYW0eS6BqIWn2UAQACABhbRxcNMjUwNTA3MTQwNzMwWjAMMAoGA1UdFQQDCgEFMDICExQAFsgGYtL8DxcrubAAAgAWyAYXDTI1MDUwNzAzMTM1M1owDDAKBgNVHRUEAwoBBTAyAhMUABRRXu/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+sgsiLmYgdTU8AAgAYH6wXDTI1MDUwNjIxMzMwN1owDDAKBgNVHRUEAwoBATAyAhMUABgfqxZdwVYxnFI1AAIAGB+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+kLZQuMBgAAgAU024XDTI1MDUwNjIwMTcxNlowDDAKBgNVHRUEAwoBBTAyAhMUAA+sSwR4nJHrCJjcAAIAD6xLFw0yNTA1MDYxOTM3MjVaMAwwCgYDVR0VBAMKAQUwMgITFAAU4hCeWW5jBTnqiAACABTiEBcNMjUwNTA2MTkyNjE4WjAMMAoGA1UdFQQDCgEBMDICExQAFOIPZWEb7/2jtYUAAgAU4g8XDTI1MDUwNjE5MjYxOFowDDAKBgNVHRUEAwoBATAyAhMUABhpfv/tXC9f3wQ/AAIAGGl+Fw0yNTA1MDYxOTI0NDdaMAwwCgYDVR0VBAMKAQEwMgITFAAYaX26WjvymimpGgACABhpfRcNMjUwNTA2MTkyNDQ2WjAMMAoGA1UdFQQDCgEBMDICExQAFnU7paNen/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/nNgGmoBAACABDpdxcNMjUwNTA2MTcyNzU0WjAMMAoGA1UdFQQDCgEBMDICExQAEOl2ofi5SA5e+5MAAgAQ6XYXDTI1MDUwNjE3Mjc1NFowDDAKBgNVHRUEAwoBATAyAhMUABQCFcij9J1HcchaAAIAFAIVFw0yNTA1MDYxNzAxNDFaMAwwCgYDVR0VBAMKAQEwMgITFAAUAhTjl1rn/rRxHwACABQCFBcNMjUwNTA2MTcwMTQxWjAMMAoGA1UdFQQDCgEBMDICExQAFqzu+S6DSAWH780AAgAWrO4XDTI1MDUwNjE1NTczOVowDDAKBgNVHRUEAwoBATAyAhMUABas7VhYt/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+dhcNMjUwNTE1MjIxNjQzWjAMMAoGA1UdFQQDCgEBMDICExQAGL51cKnHv9SfcbsAAgAYvnUXDTI1MDUxNTIyMTY0M1owDDAKBgNVHRUEAwoBATAyAhMUABi+RH0fsHej3uTPAAIAGL5EFw0yNTA1MTUyMjAzNTBaMAwwCgYDVR0VBAMKAQEwMgITFAAYvkP74qRi8RETbgACABi+QxcNMjUwNTE1MjIwMzUwWjAMMAoGA1UdFQQDCgEBMDICExQAEpG8x/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/13QAAgAQq3wXDTI1MDUxNTA0MDU1MlowDDAKBgNVHRUEAwoBATAyAhMUABGviVsbTjwSQFCJAAIAEa+JFw0yNTA1MTUwNDA1MDZaMAwwCgYDVR0VBAMKAQEwMgITFAARr4jqiEe+ygfLKAACABGviBcNMjUwNTE1MDQwNTA2WjAMMAoGA1UdFQQDCgEBMDICExQAE1cCo4qBgsCx5gsAAgATVwIXDTI1MDUxNTAwNDQxNFowDDAKBgNVHRUEAwoBATAyAhMUABNXAQco3p8MYivmAAIAE1cBFw0yNTA1MTUwMDQ0MTNaMAwwCgYDVR0VBAMKAQEwMgITFAAXRTSC/e2h380ufgACABdFNBcNMjUwNTE0MjIzODIwWjAMMAoGA1UdFQQDCgEFMDICExQAFjvH2fvEhXoZ56IAAgAWO8cXDTI1MDUxNDIyMDYzNlowDDAKBgNVHRUEAwoBATAyAhMUABY7xt+aVHB/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/AZdoej/likAAgAUwXYXDTI1MDUxMzIwNTEyNFowDDAKBgNVHRUEAwoBATAyAhMUABTBdZXWSsSQsU8XAAIAFMF1Fw0yNTA1MTMyMDUxMjRaMAwwCgYDVR0VBAMKAQEwMgITFAARESpvVX1asKz/hQACABERKhcNMjUwNTEzMjAyNjI0WjAMMAoGA1UdFQQDCgEBMDICExQAEREpfivI1d3pFP4AAgARESkXDTI1MDUxMzIwMjYyM1owDDAKBgNVHRUEAwoBATAyAhMUABKAEIOd2OW+ssylAAIAEoAQFw0yNTA1MTMxOTE4MThaMAwwCgYDVR0VBAMKAQEwMgITFAASgA+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/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+Mm8AAIAFlVbFw0yNTA1MTMxNzM0NTdaMAwwCgYDVR0VBAMKAQEwMgITFAAWVVqdra6w4h16igACABZVWhcNMjUwNTEzMTczNDU3WjAMMAoGA1UdFQQDCgEBMDICExQAD7TOhooeAI300PoAAgAPtM4XDTI1MDUxMzE3MDY1NlowDDAKBgNVHRUEAwoBATAyAhMUAA+0zdld6zzNbTfvAAIAD7TNFw0yNTA1MTMxNzA2NTZaMAwwCgYDVR0VBAMKAQEwMgITFAAXFc+n+mkAoKMjxwACABcVzxcNMjUwNTEzMTYzMzU5WjAMMAoGA1UdFQQDCgEBMDICExQAFxXO+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+8vKjp/m0pgAAIAEGy/Fw0yNTA1MTIxOTEyMDRaMAwwCgYDVR0VBAMKAQEwMgITFAAQbL5XLi/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/6AshAAIAEiyGFw0yNTA1MDkyMTMxMjRaMAwwCgYDVR0VBAMKAQEwMgITFAAYqAV1jJAbbVj8/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+pp0t0AAgAUJNwXDTI1MDUyMTE5NDkxOVowDDAKBgNVHRUEAwoBATAyAhMUABQk2z58OLL57LSOAAIAFCTbFw0yNTA1MjExOTQ5MThaMAwwCgYDVR0VBAMKAQEwMgITFAAUaOt/Q/2O6/vYlAACABRo6xcNMjUwNTIxMTg1MDA5WjAMMAoGA1UdFQQDCgEBMDICExQAFGjqXoyIkRTJuhcAAgAUaOoXDTI1MDUyMTE4NTAwOVowDDAKBgNVHRUEAwoBATAyAhMUAA/7tZXSYarv74PmAAIAD/u1Fw0yNTA1MjExODMxMjBaMAwwCgYDVR0VBAMKAQEwMgITFAAP+7Q4olO/F0pHdQACAA/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+YwACABaQ/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+gACABOS9hcNMjUwNTE4MDQwMzA4WjAMMAoGA1UdFQQDCgEBMDICExQAE5L1AHAEGBhRyZMAAgATkvUXDTI1MDUxODA0MDMwOFowDDAKBgNVHRUEAwoBATAyAhMUABfNhC6czwV/hZDqAAIAF82EFw0yNTA1MTgwNDAyNThaMAwwCgYDVR0VBAMKAQEwMgITFAAXzYPFHh2ZiM4cKgACABfNgxcNMjUwNTE4MDQwMjU3WjAMMAoGA1UdFQQDCgEBMDICExQAFfMHavWbpM+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/7jnVUH8RlWUlAAIAEf/uFw0yNTA1MTcwNDEzMjNaMAwwCgYDVR0VBAMKAQEwMgITFAAR/+25+rS2m0OgMwACABH/7RcNMjUwNTE3MDQxMzIzWjAMMAoGA1UdFQQDCgEBMDICExQAF84KHXpLoBT/CAIAAgAXzgoXDTI1MDUxNzAxMjkxOVowDDAKBgNVHRUEAwoBBTAyAhMUABhh1U5wDqZsuQTUAAIAGGHVFw0yNTA1MTYyMzU1NDRaMAwwCgYDVR0VBAMKAQUwMgITFAARZfVvcWXgcl/Q5wACABFl9RcNMjUwNTE2MjMxNjI5WjAMMAoGA1UdFQQDCgEFMDICExQAFHqO+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+bAAIAEw8BFw0yNTA1MjcxNzMzNTdaMAwwCgYDVR0VBAMKAQEwMgITFAATDwDayn4ScA1tTwACABMPABcNMjUwNTI3MTczMzU3WjAMMAoGA1UdFQQDCgEBMDICExQAGN2AEnggsPwfjGQAAgAY3YAXDTI1MDUyNzE3MTM1NlowDDAKBgNVHRUEAwoBBTAyAhMUABPGkw9dHUGu/W/rAAIAE8aTFw0yNTA1MjcxNzA4NTZaMAwwCgYDVR0VBAMKAQEwMgITFAATxpI274IIZZBoYAACABPGkhcNMjUwNTI3MTcwODU2WjAMMAoGA1UdFQQDCgEBMDICExQAEgAid/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/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+pOt1/npkiAAIAFmTyFw0yNTA1MjcxMzU2MDdaMAwwCgYDVR0VBAMKAQUwMgITFAAY3llqaHHM1Dd7CQACABjeWRcNMjUwNTI3MDYxMDA3WjAMMAoGA1UdFQQDCgEBMDICExQAGN5YAXH5CQx5vKoAAgAY3lgXDTI1MDUyNzA2MTAwNlowDDAKBgNVHRUEAwoBATAyAhMUABjgW/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/FkiZAMOmpGAAIAFssfFw0yNTA1MjYxNTMyMzNaMAwwCgYDVR0VBAMKAQEwMgITFAAX+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/CB2zu8uMAAgARW1kXDTI1MDUyNjE0MjEyNVowDDAKBgNVHRUEAwoBATAyAhMUABFbWFZ0cM4gy60jAAIAEVtYFw0yNTA1MjYxNDIxMjVaMAwwCgYDVR0VBAMKAQEwMgITFAAURuTNGh4TCLyTbwACABRG5BcNMjUwNTI2MDQzMDE5WjAMMAoGA1UdFQQDCgEFMDICExQAFcGk5iFbMvaMp7sAAgAVwaQXDTI1MDUyNjA0MDYwNFowDDAKBgNVHRUEAwoBATAyAhMUABXBo5fk+81JQAJNAAIAFcGjFw0yNTA1MjYwNDA2MDRaMAwwCgYDVR0VBAMKAQEwMgITFAAV3aB6TtlHUphBKgACABXdoBcNMjUwNTI2MDQwNTIxWjAMMAoGA1UdFQQDCgEBMDICExQAFd2fMVAcXjqZ3aEAAgAV3Z8XDTI1MDUyNjA0MDUyMVowDDAKBgNVHRUEAwoBATAyAhMUABRyhwkNo2EKsg/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/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/2Fw0yNTA1MjUwMTAwNDZaMAwwCgYDVR0VBAMKAQUwMgITFAAXMyNidRaikDuaBgACABczIxcNMjUwNTI0MjM1NTQ2WjAMMAoGA1UdFQQDCgEFMDICExQAEXdBBJuMIpK/QPEAAgARd0EXDTI1MDUyNDIzMjIzOVowDDAKBgNVHRUEAwoBBTAyAhMUABcKrIb/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+iH4OicWAAIAGAmAFw0yNTA1MjQwNDAzNTlaMAwwCgYDVR0VBAMKAQUwMgITFAAYScUNIjI5QKWvGQACABhJxRcNMjUwNTI0MDMyNTAzWjAMMAoGA1UdFQQDCgEFMDICExQAGNgxnAwc6xO7E64AAgAY2DEXDTI1MDUyNDAwMDA0MFowDDAKBgNVHRUEAwoBBTAyAhMUABQcnOiVVrQ/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+IsQACABbE+BcNMjUwNTIzMTkwNzA3WjAMMAoGA1UdFQQDCgEFMDICExQAFQ1j8PaF8r9QwXEAAgAVDWMXDTI1MDUyMzE4MjkyMlowDDAKBgNVHRUEAwoBATAyAhMUABUNYg6IViFM71RLAAIAFQ1iFw0yNTA1MjMxODI5MjJaMAwwCgYDVR0VBAMKAQEwMgITFAATZIDeu888blppTgACABNkgBcNMjUwNTIzMTc1NTIyWjAMMAoGA1UdFQQDCgEBMDICExQAE2R/oXm6WStBAvcAAgATZH8XDTI1MDUyMzE3NTUyMlowDDAKBgNVHRUEAwoBATAyAhMUABAJbkQ+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+RcNMjUwNTIzMTY1NjQ1WjAMMAoGA1UdFQQDCgEFMDICExQAFzCk1hhdOuwdiOgAAgAXMKQXDTI1MDUyMzE2MzI0OFowDDAKBgNVHRUEAwoBATAyAhMUABcwo1wfX+VHlPmkAAIAFzCjFw0yNTA1MjMxNjMyNDhaMAwwCgYDVR0VBAMKAQEwMgITFAATOa6xM6oJnEA4uwACABM5rhcNMjUwNTIzMTYyOTA1WjAMMAoGA1UdFQQDCgEBMDICExQAEzmtBvbfka4V9aUAAgATOa0XDTI1MDUyMzE2MjkwNVowDDAKBgNVHRUEAwoBATAyAhMUABSgySszWR2BvX5oAAIAFKDJFw0yNTA1MjMxNjE4NTRaMAwwCgYDVR0VBAMKAQUwMgITFAARWltjF/uaa/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/AXDTI1MDUyMzE1MDYxNlowDDAKBgNVHRUEAwoBATAyAhMUABKT7y5mh3NXSvPpAAIAEpPvFw0yNTA1MjMxNTA2MTZaMAwwCgYDVR0VBAMKAQEwMgITFAASQrsyEkGxjwTGRgACABJCuxcNMjUwNTIzMTQ1MjM3WjAMMAoGA1UdFQQDCgEBMDICExQAEkK6prFy5QPnw2AAAgASQroXDTI1MDUyMzE0NTIzN1owDDAKBgNVHRUEAwoBATAyAhMUABXZbxZZzYGp+mCYAAIAFdlvFw0yNTA1MjMxMzEwNTdaMAwwCgYDVR0VBAMKAQUwMgITFAAWy9r9+veu1O+ehwACABbL2hcNMjUwNTIzMDcxMTE4WjAMMAoGA1UdFQQDCgEFMDICExQAGNfh2dTmdr9Ipx8AAgAY1+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/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/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+SEAAIAGPCaFw0yNTA1MzAxNDQ0MjRaMAwwCgYDVR0VBAMKAQEwMgITFAAY8JmpiWCqyIZzUQACABjwmRcNMjUwNTMwMTQ0NDI0WjAMMAoGA1UdFQQDCgEBMDICExQAFha/TJjyUPG6l+kAAgAWFr8XDTI1MDUzMDEzNDQ0N1owDDAKBgNVHRUEAwoBATAyAhMUABYWvuRgpmE9VBOeAAIAFha+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+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+xoXDTI1MDYwNTIyNDAxOFowDDAKBgNVHRUEAwoBBTAyAhMUABeSqzS7glXDnB9rAAIAF5KrFw0yNTA2MDUyMjAwMzlaMAwwCgYDVR0VBAMKAQEwMgITFAAXkqpBjd10cQbqjgACABeSqhcNMjUwNjA1MjIwMDM5WjAMMAoGA1UdFQQDCgEBMDICExQAErQw2PSevaY8TTkAAgAStDAXDTI1MDYwNTIxNDIwNVowDDAKBgNVHRUEAwoBATAyAhMUABK0L44/A308RhwwAAIAErQvFw0yNTA2MDUyMTQyMDVaMAwwCgYDVR0VBAMKAQEwMgITFAAVY6VKtSqXexE+2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+vgAAgAWtUsXDTI1MDYwNDE2MzUzNVowDDAKBgNVHRUEAwoBBTAyAhMUABkAG/Uq3vI+60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+nDuBRiOAACAA/nexcNMjUwNjAzMTczNzM4WjAMMAoGA1UdFQQDCgEBMDICExQAD+d6UvaAc0CGIGYAAgAP53oXDTI1MDYwMzE3MzczOFowDDAKBgNVHRUEAwoBATAyAhMUABNWKj5HWG/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+rLJAAIAE9d3Fw0yNTA2MDMwNDA3MDdaMAwwCgYDVR0VBAMKAQEwMgITFAAT13arO7PRk+lFQAACABPXdhcNMjUwNjAzMDQwNzA3WjAMMAoGA1UdFQQDCgEBMDICExQAFlXN9lNkByZxs/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/vFq60T6gACABgWphcNMjUwNjAyMjIzNDQ1WjAMMAoGA1UdFQQDCgEBMDICExQAGBal7fjbPyI8cL0AAgAYFqUXDTI1MDYwMjIyMzQ0NVowDDAKBgNVHRUEAwoBATAyAhMUABBsMRWx+32fonLDAAIAEGwxFw0yNTA2MDIyMTQyMDNaMAwwCgYDVR0VBAMKAQEwMgITFAAQbDBnZNxgxWgMBQACABBsMBcNMjUwNjAyMjE0MjAzWjAMMAoGA1UdFQQDCgEBMDICExQAEJF0aiN+akYCzCkAAgAQkXQXDTI1MDYwMjIwMjUxOFowDDAKBgNVHRUEAwoBBTAyAhMUABOHfBrvtzJWENWWAAIAE4d8Fw0yNTA2MDIyMDAxMThaMAwwCgYDVR0VBAMKAQEwMgITFAATh3sMvNCHi9m/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/SyxsI3dpQKAAIAExVjFw0yNTA2MTAxNTI3NTFaMAwwCgYDVR0VBAMKAQEwMgITFAATFWJhlO0ZvCjfmwACABMVYhcNMjUwNjEwMTUyNzUxWjAMMAoGA1UdFQQDCgEBMDICExQAFPznMBMZtK+djVcAAgAU/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+PiwACABLtIRcNMjUwNjEwMDQyMjA1WjAMMAoGA1UdFQQDCgEBMDICExQAEu0gB8v6pSbHHqYAAgAS7SAXDTI1MDYxMDA0MjIwNVowDDAKBgNVHRUEAwoBATAyAhMUABMoQc/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/atvxAsTFAAAgAY0xIXDTI1MDYwNzAyNTAwMVowDDAKBgNVHRUEAwoBBTAyAhMUABREHMNgMQARmyuyAAIAFEQcFw0yNTA2MDcwMjI0MThaMAwwCgYDVR0VBAMKAQUwMgITFAARROPs4nHdXJctGgACABFE4xcNMjUwNjA3MDEwNTIyWjAMMAoGA1UdFQQDCgEBMDICExQAEUTiuTwCf4mvM/MAAgARROIXDTI1MDYwNzAxMDUyMlowDDAKBgNVHRUEAwoBATAyAhMUABW3H4tSW4oGAyuRAAIAFbcfFw0yNTA2MDcwMDU5NTBaMAwwCgYDVR0VBAMKAQUwMgITFAAY/PPBokh2aJumVAACABj88xcNMjUwNjA2MjMwMDQ5WjAMMAoGA1UdFQQDCgEFMDICExQAGQujKWp2ZInY+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/PzOWyo2mJs+AAIAGC38Fw0yNTA2MTcxNTI0MzVaMAwwCgYDVR0VBAMKAQEwMgITFAAYLfvPP1Nq5arbDwACABgt+xcNMjUwNjE3MTUyNDM1WjAMMAoGA1UdFQQDCgEBMDICExQAELNzgz4cv6/MoyUAAgAQs3MXDTI1MDYxNzA0MDQ0NlowDDAKBgNVHRUEAwoBATAyAhMUABCzchfs5KL4BOi2AAIAELNyFw0yNTA2MTcwNDA0NDZaMAwwCgYDVR0VBAMKAQEwMgITFAAXOOV9weYUrICUiAACABc45RcNMjUwNjE3MDQwNDM2WjAMMAoGA1UdFQQDCgEBMDICExQAFzjk+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/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+icmXuS7ax8AAgAVxNgXDTI1MDYxNjIyMDUzN1owDDAKBgNVHRUEAwoBATAyAhMUABXE1yIf306IyG6sAAIAFcTXFw0yNTA2MTYyMjA0MDBaMAwwCgYDVR0VBAMKAQUwMgITFAAV7xx2d/vSpSnAnQACABXvHBcNMjUwNjE2MjEwNTM4WjAMMAoGA1UdFQQDCgEFMDICExQAGPglRoZ5aQSXvoYAAgAY+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+B6vVuEv/U4K3YAAgAX4HoXDTI1MDYxNjE2MDM1N1owDDAKBgNVHRUEAwoBATAyAhMUABfgeSMsl6yXiej3AAIAF+B5Fw0yNTA2MTYxNjAzNTdaMAwwCgYDVR0VBAMKAQEwMgITFAASkA4kzCbxI9EusAACABKQDhcNMjUwNjE2MTUxNzAyWjAMMAoGA1UdFQQDCgEBMDICExQAEpANd3j5+gwhqAEAAgASkA0XDTI1MDYxNjE1MTcwMlowDDAKBgNVHRUEAwoBATAyAhMUABCQMv/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+u4jwACABkfrRcNMjUwNjEzMjIzNTIyWjAMMAoGA1UdFQQDCgEBMDICExQAGR+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/u7RcNMjUwNjEzMjA0MDEyWjAMMAoGA1UdFQQDCgEBMDICExQAD+7sgiBV1SJGbaoAAgAP7uwXDTI1MDYxMzIwNDAxMlowDDAKBgNVHRUEAwoBATAyAhMUABXXK+8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+/Ln99aJrA0cAAgAZIL4XDTI1MDYxMzE3MjQwM1owDDAKBgNVHRUEAwoBATAyAhMUABkgveX1Qtg+51uZAAIAGSC9Fw0yNTA2MTMxNzI0MDFaMAwwCgYDVR0VBAMKAQEwMgITFAAVfvHDC2YR9viK6AACABV+8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/AAIAGOPyFw0yNTA2MjQxMjM3MzFaMAwwCgYDVR0VBAMKAQUwMgITFAATqvAP6bmPsTzfUgACABOq8BcNMjUwNjI0MDM1MjIwWjAMMAoGA1UdFQQDCgEFMDICExQAF8kkxQDjpINYGmAAAgAXySQXDTI1MDYyMzIzNTMxM1owDDAKBgNVHRUEAwoBATAyAhMUABfJJVc7o/U6909lAAIAF8klFw0yNTA2MjMyMzUzMTNaMAwwCgYDVR0VBAMKAQEwMgITFAAXNSiHFnk/4p/Z+QACABc1KBcNMjUwNjIzMjI1NzEwWjAMMAoGA1UdFQQDCgEFMDICExQAGTkGRLyDAV/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/YUxM/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+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/I26ITUDtq8k2MAAgAX8jYXDTI1MDYxOTIxMzI1NlowDDAKBgNVHRUEAwoBATAyAhMUABfyNbPIcvQkNi+YAAIAF/I1Fw0yNTA2MTkyMTMyNTZaMAwwCgYDVR0VBAMKAQEwMgITFAASS73DI4IfHbNj/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+XYRcNMjUwNjE5MTYwMDAwWjAMMAoGA1UdFQQDCgEBMDICExQAD5dgFjvm0OB7FR4AAgAPl2AXDTI1MDYxOTE2MDAwMFowDDAKBgNVHRUEAwoBATAyAhMUABE8gw70I2QUO9QVAAIAETyDFw0yNTA2MTkxNTUyMjJaMAwwCgYDVR0VBAMKAQEwMgITFAARPIKacpEuiSdVwQACABE8ghcNMjUwNjE5MTU1MjIxWjAMMAoGA1UdFQQDCgEBMDICExQAFiHzLemRuftP8/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/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/OHzwACABQ6DhcNMjUwNjI3MTk1NzA1WjAMMAoGA1UdFQQDCgEBMDICExQAFKUShVXV0Ds4JDAAAgAUpRIXDTI1MDYyNzE5NDQyM1owDDAKBgNVHRUEAwoBBTAyAhMUABfu5+zAyFmSaNw7AAIAF+7nFw0yNTA2MjcxOTM5MjlaMAwwCgYDVR0VBAMKAQEwMgITFAAX7uZctnkij6Tm4gACABfu5hcNMjUwNjI3MTkzOTI5WjAMMAoGA1UdFQQDCgEBMDICExQAF9xI40bPxQyyzV8AAgAX3EgXDTI1MDYyNzE5MDAxM1owDDAKBgNVHRUEAwoBATAyAhMUABfcR/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+hcNMjUwNjI3MTcyNjA0WjAMMAoGA1UdFQQDCgEBMDICExQAE275kuUO0L3uaXYAAgATbvkXDTI1MDYyNzE3MjYwNFowDDAKBgNVHRUEAwoBATAyAhMUABc3a0x/XkUP+B7fAAIAFzdrFw0yNTA2MjcxNzAxMDhaMAwwCgYDVR0VBAMKAQEwMgITFAAXN2o3DqbvBjKVOAACABc3ahcNMjUwNjI3MTcwMTA4WjAMMAoGA1UdFQQDCgEBMDICExQAFZORuA6OJvVfrwoAAgAVk5EXDTI1MDYyNzE2NTMzNVowDDAKBgNVHRUEAwoBATAyAhMUABWTkAiAm/viitmAAAIAFZOQFw0yNTA2MjcxNjUzMzVaMAwwCgYDVR0VBAMKAQEwMgITFAAQdN0c+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/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/CHAAIAFzvBFw0yNTA3MDIyMTUyMzRaMAwwCgYDVR0VBAMKAQUwMgITFAAZWl/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+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+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/UIU4TQZk2AAIAGNDQFw0yNTA3MDExNzM0NTdaMAwwCgYDVR0VBAMKAQEwMgITFAAY0M/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/0/Y86/qR0AAIAGVImFw0yNTA2MzAyMTE0NDNaMAwwCgYDVR0VBAMKAQEwMgITFAAUwv6CgYbJa5mHpwACABTC/hcNMjUwNjMwMjA1MDIwWjAMMAoGA1UdFQQDCgEBMDICExQAFML/RM+LH7Wn26YAAgAUwv8XDTI1MDYzMDIwNTAyMFowDDAKBgNVHRUEAwoBATAyAhMUABlRVGpvLYuf4+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/hsFw0yNTA3MDgxODUzNTRaMAwwCgYDVR0VBAMKAQEwMgITFAAT+GsSru+tdBTrjAACABP4axcNMjUwNzA4MTg1MzU0WjAMMAoGA1UdFQQDCgEBMDICExQAGWqcs3VJ34QpEgwAAgAZapwXDTI1MDcwODE4NTMzNFowDDAKBgNVHRUEAwoBATAyAhMUABlqm9jpFeDqeo1XAAIAGWqbFw0yNTA3MDgxODUzMzRaMAwwCgYDVR0VBAMKAQEwMgITFAAUwnMc14urkIZfqAACABTCcxcNMjUwNzA4MTg1MjQyWjAMMAoGA1UdFQQDCgEFMDICExQAELGp8/VFXF4YKfIAAgAQsakXDTI1MDcwODE4MjIyOFowDDAKBgNVHRUEAwoBATAyAhMUABCxqBFQ18LYOpJtAAIAELGoFw0yNTA3MDgxODIyMjhaMAwwCgYDVR0VBAMKAQEwMgITFAAXfJ14lp+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+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/Fw0yNTA3MDgxNjM0NDJaMAwwCgYDVR0VBAMKAQUwMgITFAAUvKwGaDXibAtPxAACABS8rBcNMjUwNzA4MTYwODQ4WjAMMAoGA1UdFQQDCgEBMDICExQAFLyrpA5r1RPKaXMAAgAUvKsXDTI1MDcwODE2MDg0OFowDDAKBgNVHRUEAwoBATAyAhMUABZGQ6wnPbEwlPo3AAIAFkZDFw0yNTA3MDgxNTU3MTJaMAwwCgYDVR0VBAMKAQEwMgITFAAWRkJ5/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+6ADc3AAIAGSA2Fw0yNTA3MDgxNDQzMjNaMAwwCgYDVR0VBAMKAQUwMgITFAASH+VnnzJIo7Y5kQACABIf5RcNMjUwNzA4MTMyMDMwWjAMMAoGA1UdFQQDCgEBMDICExQAEh/knsy1UPjAS18AAgASH+QXDTI1MDcwODEzMjAyOVowDDAKBgNVHRUEAwoBATAyAhMUAA+b0z10pMvVaosMAAIAD5vTFw0yNTA3MDgwNjI3NDJaMAwwCgYDVR0VBAMKAQEwMgITFAAPm9K97zHGLMZpeQACAA+b0hcNMjUwNzA4MDYyNzQyWjAMMAoGA1UdFQQDCgEBMDICExQAD7RWmE0n9c14vr8AAgAPtFYXDTI1MDcwODA0MDIxOFowDDAKBgNVHRUEAwoBATAyAhMUAA+0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+sBkDRQACABFG5xcNMjUwNzA3MTgwMzE3WjAMMAoGA1UdFQQDCgEBMDICExQAGO5OldRPXKUfGx8AAgAY7k4XDTI1MDcwNzE4MDE1M1owDDAKBgNVHRUEAwoBATAyAhMUABjuTVmCpHVFsVrrAAIAGO5NFw0yNTA3MDcxODAxNTNaMAwwCgYDVR0VBAMKAQEwMgITFAAWn9gbOy6nd5v5AwACABaf2BcNMjUwNzA3MTcxMjU2WjAMMAoGA1UdFQQDCgEBMDICExQAFp/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+D0lm1PsxAACABWWzRcNMjUwNzE2MjAxMjA4WjAMMAoGA1UdFQQDCgEBMDICExQAEJk/SJAWN1Dd7uMAAgAQmT8XDTI1MDcxNjE5MjkzN1owDDAKBgNVHRUEAwoBATAyAhMUABCZPkMG8+EN0uAdAAIAEJk+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+GCPoj8AAAgAYMm4XDTI1MDcxNjE3Mjc1M1owDDAKBgNVHRUEAwoBATAyAhMUABgybUujSPrO20Q3AAIAGDJtFw0yNTA3MTYxNzI3NTNaMAwwCgYDVR0VBAMKAQEwMgITFAAWIQXJDuxcWs+hhAACABYhBRcNMjUwNzE2MTcwMjE2WjAMMAoGA1UdFQQDCgEBMDICExQAFiEEyV2w13+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+3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/EWFw0yNTA3MTYwNDAyMDZaMAwwCgYDVR0VBAMKAQEwMgITFAAT8RXPn/2YZFcaEgACABPxFRcNMjUwNzE2MDQwMjA2WjAMMAoGA1UdFQQDCgEBMDICExQAEwSSKgzbDRKOeCgAAgATBJIXDTI1MDcxNjAyMjAxOVowDDAKBgNVHRUEAwoBBTAyAhMUABABU+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/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+Fw0yNTA3MTUwMDEyMzlaMAwwCgYDVR0VBAMKAQUwMgITFAAXn78EdqhjYrMfkQACABefvxcNMjUwNzE0MjMxNjUwWjAMMAoGA1UdFQQDCgEFMDICExQAFyD/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+EVx0QACABVbJBcNMjUwNzE0MjExNTQ2WjAMMAoGA1UdFQQDCgEBMDICExQAGXsoJ5yBXDYp1YMAAgAZeygXDTI1MDcxNDIwMzIzOFowDDAKBgNVHRUEAwoBATAyAhMUABl7JyDSg/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/B2AAIAEu0UFw0yNTA3MTQyMDA0NDhaMAwwCgYDVR0VBAMKAQEwMgITFAAUklpgVCiU+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+v0IAACABMRLBcNMjUwNzE0MTYxMDE5WjAMMAoGA1UdFQQDCgEBMDICExQAGCR5d2WULgE/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+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/dou4h7II/gACABBuwBcNMjUwNzEzMDQwMTQzWjAMMAoGA1UdFQQDCgEBMDICExQAF+UbgMQPixJU1AEAAgAX5RsXDTI1MDcxMzAxMDU0MFowDDAKBgNVHRUEAwoBATAyAhMUABflGvnFlHF0ClNKAAIAF+UaFw0yNTA3MTMwMTA1NDBaMAwwCgYDVR0VBAMKAQEwMgITFAAQBd5AGhpSp6asEAACABAF3hcNMjUwNzEyMjAwMTM4WjAMMAoGA1UdFQQDCgEFMDICExQAFAWe7thCQZuiZK4AAgAUBZ4XDTI1MDcxMjE2MDU0M1owDDAKBgNVHRUEAwoBBTAyAhMUABk5oH7EH9zjqGpVAAIAGTmgFw0yNTA3MTIxNTIzNDJaMAwwCgYDVR0VBAMKAQEwMgITFAAZOZ+FEsicGcuoYQACABk5nxcNMjUwNzEyMTUyMzQxWjAMMAoGA1UdFQQDCgEBMDICExQAFGVAe/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/4wACABkMpRcNMjUwNzIzMjEzNzI3WjAMMAoGA1UdFQQDCgEFMDICExQAEu238R9Az3VrdZgAAgAS7bcXDTI1MDcyMzIxMjMzN1owDDAKBgNVHRUEAwoBATAyAhMUABLttgunarGp/puzAAIAEu22Fw0yNTA3MjMyMTIzMzdaMAwwCgYDVR0VBAMKAQEwMgITFAAWpOUgUhNusfKKqAACABak5RcNMjUwNzIzMjEyMTAyWjAMMAoGA1UdFQQDCgEFMDICExQAEpJ2OvxUXg+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+AAAgAXZfcXDTI1MDcyMzE3MjM1M1owDDAKBgNVHRUEAwoBBTAyAhMUABW18By7PWdcEy6aAAIAFbXwFw0yNTA3MjMxNzE5NDBaMAwwCgYDVR0VBAMKAQEwMgITFAAVte6tmCHtu/FRfAACABW17hcNMjUwNzIzMTcxOTQwWjAMMAoGA1UdFQQDCgEBMDICExQAGZUO07UI0yZn/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/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+W7/y279h1sAAIAEOyPFw0yNTA3MjIyMDAwMjJaMAwwCgYDVR0VBAMKAQEwMgITFAAVdGS5Tgy/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/R7qU7x/AAIAE/ZuFw0yNTA3MjIxNzE2MjVaMAwwCgYDVR0VBAMKAQEwMgITFAAT9m0lZ/iDQN/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+fzeKYgACABfzZxcNMjUwNzIxMTUxOTQ0WjAMMAoGA1UdFQQDCgEFMDICExQAEMPsRV/i5gNTFzoAAgAQw+wXDTI1MDcyMTE1MDUyM1owDDAKBgNVHRUEAwoBATAyAhMUABDD62R3auVsFhcAAAIAEMPrFw0yNTA3MjExNTA1MjNaMAwwCgYDVR0VBAMKAQEwMgITFAATt5NzN+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+QACABQymRcNMjUwNzE4MTUxMjAwWjAMMAoGA1UdFQQDCgEBMDICExQAFaJ6BLeedjH0hs8AAgAVonoXDTI1MDcxODE0NTEwN1owDDAKBgNVHRUEAwoBATAyAhMUABWiecJhTs1BAXowAAIAFaJ5Fw0yNTA3MTgxNDUxMDZaMAwwCgYDVR0VBAMKAQEwMgITFAAXj252ChpYVxk6yQACABePbhcNMjUwNzE4MTQyODA3WjAMMAoGA1UdFQQDCgEBMDICExQAF49tawGO5VRG/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/R2NuUAAgAXMqQXDTI1MDcxODAzMTQxMlowDDAKBgNVHRUEAwoBBTAyAhMUABARyn2aXzc4w/cfAAIAEBHKFw0yNTA3MTcyMzU4MzlaMAwwCgYDVR0VBAMKAQUwMgITFAAZhDewtNKXmA8XiAACABmENxcNMjUwNzE3MjMwMTI1WjAMMAoGA1UdFQQDCgEFMDICExQAGXwDC7T9vhRUookAAgAZfAMXDTI1MDcxNzIyMTgzMVowDDAKBgNVHRUEAwoBBTAyAhMUABUU0Ma/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/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/KAAIAFA0sFw0yNTA3MjgxODM3NTBaMAwwCgYDVR0VBAMKAQEwMgITFAAUW0DnOpsu8Ghy5QACABRbQBcNMjUwNzI4MTgyOTI3WjAMMAoGA1UdFQQDCgEBMDICExQAFFs/pKgsjAf9cUUAAgAUWz8XDTI1MDcyODE4MjkyN1owDDAKBgNVHRUEAwoBATAyAhMUABd5vHQSqQPThJX+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+8VKuBdwACABSc5xcNMjUwNzI1MDQwNDA1WjAMMAoGA1UdFQQDCgEBMDICExQAD6uEiRxALhMNhTEAAgAPq4QXDTI1MDcyNTA0MDMzOVowDDAKBgNVHRUEAwoBATAyAhMUAA+rg7w2mkqnysjiAAIAD6uDFw0yNTA3MjUwNDAzMzlaMAwwCgYDVR0VBAMKAQEwMgITFAAUGZEjbi5Iwj0dqQACABQZkRcNMjUwNzI1MDQwMzMzWjAMMAoGA1UdFQQDCgEBMDICExQAFBmQ9CUg+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/9FjKubxZdXAAIAFFVrFw0yNTA3MjUwMTA1MjBaMAwwCgYDVR0VBAMKAQEwMgITFAAZnPFFfRYI+qYdngACABmc8RcNMjUwNzI0MjIwNzE5WjAMMAoGA1UdFQQDCgEFMDICExQAGUGpfgfproKjFEoAAgAZQakXDTI1MDcyNDIyMDE1OVowDDAKBgNVHRUEAwoBBTAyAhMUABmc40cm6eI5CchyAAIAGZzjFw0yNTA3MjQyMTU2MThaMAwwCgYDVR0VBAMKAQUwMgITFAAZh3yI+FmiMDH6CAACABmHfBcNMjUwNzI0MjE0NjU3WjAMMAoGA1UdFQQDCgEFMDICExQAGZzd2pAlClgySR0AAgAZnN0XDTI1MDcyNDIxNDQ1OVowDDAKBgNVHRUEAwoBBTAyAhMUABmc06gB/elpB61/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/9W2fHI8lmrPGAAIAF3/1Fw0yNTA4MDUxNTU3NDVaMAwwCgYDVR0VBAMKAQUwMgITFAAWgVKUBjO/PV8ehQACABaBUhcNMjUwODA1MTU1MjMxWjAMMAoGA1UdFQQDCgEBMDICExQAFoFRi++gbMwCgvMAAgAWgVEXDTI1MDgwNTE1NTIzMVowDDAKBgNVHRUEAwoBATAyAhMUABO+W5cGGLpuP6TLAAIAE75bFw0yNTA4MDUxNTI5NTlaMAwwCgYDVR0VBAMKAQEwMgITFAATvloH3PyGLFc90wACABO+WhcNMjUwODA1MTUyOTU5WjAMMAoGA1UdFQQDCgEBMDICExQAGYiig55Aj+muGwcAAgAZiKIXDTI1MDgwNTE1MjkxNFowDDAKBgNVHRUEAwoBBTAyAhMUABm1S/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/0AAgAV9YEXDTI1MDgwNTA0MDMzMFowDDAKBgNVHRUEAwoBATAyAhMUABlizdt0qYea/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/ZEV0Q2dPAAIAEyjxFw0yNTA4MDQxNjI1MDVaMAwwCgYDVR0VBAMKAQEwMgITFAATKPAQs/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+grgc9AACABRfFxcNMjUwNzMxMTYzNzQ5WjAMMAoGA1UdFQQDCgEBMDICExQAF3GSf4xbSzcALJQAAgAXcZIXDTI1MDczMTE2MjUyMFowDDAKBgNVHRUEAwoBBTAyAhMUABfqTXymcaeytchaAAIAF+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+6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+1xNAACABWy2hcNMjUwODA4MjExNjQwWjAMMAoGA1UdFQQDCgEBMDICExQAGcXz49og1PeGQbsAAgAZxfMXDTI1MDgwODIxMTQyOFowDDAKBgNVHRUEAwoBATAyAhMUABnF8iCsF0L/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+2/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+D3AAIAF5WSFw0yNTA4MDcyMDU4MzNaMAwwCgYDVR0VBAMKAQEwMgITFAAZwXt8RICiUX1s9wACABnBexcNMjUwODA3MjA0NTMyWjAMMAoGA1UdFQQDCgEBMDICExQAGcF6yYHli8f5kQMAAgAZwXoXDTI1MDgwNzIwNDUzMlowDDAKBgNVHRUEAwoBATAyAhMUABE4Cb4WJXTZgmz/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+lxNUCRNoAAgAXooMXDTI1MDgwNjIzNTc0N1owDDAKBgNVHRUEAwoBBTAyAhMUABcOUrhh6HuUzaEqAAIAFw5SFw0yNTA4MDYyMzQzMjJaMAwwCgYDVR0VBAMKAQUwMgITFAAZo+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+AAIAFC3sFw0yNTA4MDYxNzUwMzlaMAwwCgYDVR0VBAMKAQEwMgITFAAULeugpIxshSA+5AACABQt6xcNMjUwODA2MTc1MDM5WjAMMAoGA1UdFQQDCgEBMDICExQAD7O+pNZD0vr9uOsAAgAPs74XDTI1MDgwNjE3NDQyM1owDDAKBgNVHRUEAwoBATAyAhMUAA+zvTwf+YU+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+VAhRmKBsODFYYAAgAX5UAXDTI1MDgwNjE3MTIyN1owDDAKBgNVHRUEAwoBATAyAhMUABXBPEySi8UArcrOAAIAFcE8Fw0yNTA4MDYxNjA1NTJaMAwwCgYDVR0VBAMKAQEwMgITFAAVwTs0fRrCCuujgwACABXBOxcNMjUwODA2MTYwNTUyWjAMMAoGA1UdFQQDCgEBMDICExQAEwf/xiEXvBqUfugAAgATB/8XDTI1MDgwNjE1MzY1N1owDDAKBgNVHRUEAwoBATAyAhMUABMH/sNneURjXXAHAAIAEwf+Fw0yNTA4MDYxNTM2NTdaMAwwCgYDVR0VBAMKAQEwMgITFAAPzPF1uRMRh1oADQACAA/M8RcNMjUwODA2MTUwMjMzWjAMMAoGA1UdFQQDCgEBMDICExQAD8zwl2pH2MZgjYAAAgAPzPAXDTI1MDgwNjE1MDIzM1owDDAKBgNVHRUEAwoBATAyAhMUABm3/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/0AAIAGdapFw0yNTA4MTUwNjEwMTFaMAwwCgYDVR0VBAMKAQEwMgITFAAX5w/Fz7lnT/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+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+nwAAgAU7LYXDTI1MDgxMzIwMTE0NVowDDAKBgNVHRUEAwoBBTAyAhMUABLoI2URwSoP8wFnAAIAEugjFw0yNTA4MTMxOTUzNTdaMAwwCgYDVR0VBAMKAQEwMgITFAAS6CLHTlvwAzQ+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/hiH5ZOwLiXAAIAGRMjFw0yNTA4MTMwNDAzNDRaMAwwCgYDVR0VBAMKAQEwMgITFAAWB9O1mzaYr/UlQgACABYH0xcNMjUwODEzMDQwMjQ4WjAMMAoGA1UdFQQDCgEBMDICExQAFgfS+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/DlIGs7AAIAEU0KFw0yNTA4MTIyMjIwMzhaMAwwCgYDVR0VBAMKAQEwMgITFAAURxMIv5Tv/J/oHQACABRHExcNMjUwODEyMjE0NzU2WjAMMAoGA1UdFQQDCgEBMDICExQAFEcSIgaXUP9GLhEAAgAURxIXDTI1MDgxMjIxNDc1NlowDDAKBgNVHRUEAwoBATAyAhMUABRdbSk8VKhNIVNDAAIAFF1tFw0yNTA4MTIyMTMzMDFaMAwwCgYDVR0VBAMKAQUwMgITFAAYNaZ/i9ppu+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/Chw8AAgAZzhYXDTI1MDgxMjE4NDYyMlowDDAKBgNVHRUEAwoBBTAyAhMUABjm5ltwa6j58Z0hAAIAGObmFw0yNTA4MTIxODI3MjhaMAwwCgYDVR0VBAMKAQUwMgITFAAZzPUTA6fBRjf4pgACABnM9RcNMjUwODEyMTgwNTMyWjAMMAoGA1UdFQQDCgEFMDICExQAGc2/c2XokQhwqPkAAgAZzb8XDTI1MDgxMjE3NDkwM1owDDAKBgNVHRUEAwoBATAyAhMUABnNvo3oZHKOC4lSAAIAGc2+Fw0yNTA4MTIxNzQ5MDNaMAwwCgYDVR0VBAMKAQEwMgITFAAQRD6d0Ao5rq+grAACABBEPhcNMjUwODEyMTcyNTA0WjAMMAoGA1UdFQQDCgEBMDICExQAEEQ9LY/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/DAAIAGO7nFw0yNTA4MTIxNjQyMjZaMAwwCgYDVR0VBAMKAQEwMgITFAAZzIr4BBmG4UOOTwACABnMihcNMjUwODEyMTY0MDEzWjAMMAoGA1UdFQQDCgEFMDICExQAGcYJEJ3db+wTK7QAAgAZxgkXDTI1MDgxMjE2MTkxNlowDDAKBgNVHRUEAwoBBTAyAhMUABDFPmDMJ/dxirOlAAIAEMU+Fw0yNTA4MTIxNjA5NDJaMAwwCgYDVR0VBAMKAQEwMgITFAAQxT0FiMLH6Mu00gACABDFPRcNMjUwODEyMTYwOTQxWjAMMAoGA1UdFQQDCgEBMDICExQAGcx73OCLpaGQIHoAAgAZzHsXDTI1MDgxMjE2MDI1N1owDDAKBgNVHRUEAwoBATAyAhMUABnMekAgvnai/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/ghOAAIAFzxxFw0yNTA4MTIwNDA2MjNaMAwwCgYDVR0VBAMKAQEwMgITFAARIiU9MjHU+hhhPQACABEiJRcNMjUwODExMjMxODE0WjAMMAoGA1UdFQQDCgEFMDICExQAGbZDpx3eCY4XP+IAAgAZtkMXDTI1MDgxMTIyNDgxNVowDDAKBgNVHRUEAwoBBTAyAhMUABnLKr/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+H4r3EAAgASTvIXDTI1MDgyMjE5MjMwN1owDDAKBgNVHRUEAwoBATAyAhMUABJO8WCnd+npWhAfAAIAEk7xFw0yNTA4MjIxOTIzMDdaMAwwCgYDVR0VBAMKAQEwMgITFAATDddRF6Abm5AiaQACABMN1xcNMjUwODIyMTg1MjE0WjAMMAoGA1UdFQQDCgEBMDICExQAEw3W9TXw9XL4fREAAgATDdYXDTI1MDgyMjE4NTIxNFowDDAKBgNVHRUEAwoBATAyAhMUABT2ciKh3Ga+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/NK9RbiR8687tAACABj80hcNMjUwODI1MTkwODE3WjAMMAoGA1UdFQQDCgEBMDICExQAE849RngHh/dIcd8AAgATzj0XDTI1MDgyNTE4NDczNFowDDAKBgNVHRUEAwoBATAyAhMUABPOPN3zZVPssB9zAAIAE848Fw0yNTA4MjUxODQ3MzRaMAwwCgYDVR0VBAMKAQEwMgITFAAUqa7jgR4UJIboKwACABSprhcNMjUwODI1MTc1MDQzWjAMMAoGA1UdFQQDCgEFMDICExQAFzjUv6llyplb9vcAAgAXONQXDTI1MDgyNTE3MTcwMFowDDAKBgNVHRUEAwoBBTAyAhMUABY3+Ab7zUjGlFlJAAIAFjf4Fw0yNTA4MjUxNzAzMDdaMAwwCgYDVR0VBAMKAQEwMgITFAAWN/egMna+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/z1AAIAF1NuFw0yNTA4MjUxNTA1MDNaMAwwCgYDVR0VBAMKAQUwMgITFAAZ3xW57a+jWs6kNAACABnfFRcNMjUwODI1MTQyODMxWjAMMAoGA1UdFQQDCgEFMDICExQAGe5QnFhS26MRI+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/ZyBcNMjUwOTAyMTQzMTI0WjAMMAoGA1UdFQQDCgEBMDICExQAD9nHscS+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/+Y2AAIAETjAFw0yNTA5MDIxNDAyNThaMAwwCgYDVR0VBAMKAQEwMgITFAAaBhQOjS/uVaG+VgACABoGFBcNMjUwOTAyMDYxMDEyWjAMMAoGA1UdFQQDCgEBMDICExQAGgYTEmiENjemyIQAAgAaBhMXDTI1MDkwMjA2MTAxMVowDDAKBgNVHRUEAwoBATAyAhMUABoEWGZCZZwpMd0wAAIAGgRYFw0yNTA5MDIwNjEwMDlaMAwwCgYDVR0VBAMKAQEwMgITFAAaBFc/rDbRFhKcCAACABoEVxcNMjUwOTAyMDYxMDA4WjAMMAoGA1UdFQQDCgEBMDICExQAEZNpF1jb+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//K48/En2MzwACABgdjxcNMjUwOTAyMDQwMjMwWjAMMAoGA1UdFQQDCgEBMDICExQAEuIxKd30S7p3ZwEAAgAS4jEXDTI1MDkwMjA0MDEyOFowDDAKBgNVHRUEAwoBATAyAhMUABLiMGb/Tt1avjFZAAIAEuIwFw0yNTA5MDIwNDAxMjhaMAwwCgYDVR0VBAMKAQEwMgITFAAZanV+5OgKaR8+mAACABlqdRcNMjUwOTAyMDEzODI2WjAMMAoGA1UdFQQDCgEFMDICExQAE1m1XAb7/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+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+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+DQACAA/wXRcNMjUwOTAxMTY1NDM4WjAMMAoGA1UdFQQDCgEBMDICExQAD/BcbKgxmq3yAyMAAgAP8FwXDTI1MDkwMTE2NTQzN1owDDAKBgNVHRUEAwoBATAyAhMUABcPhE+iv4ZvLrdwAAIAFw+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/GmqR8/6jxIAAgAZLmIXDTI1MDkwMTE0MzEzOVowDDAKBgNVHRUEAwoBBTAyAhMUABN25sbtcxQHK+CKAAIAE3bmFw0yNTA5MDExMzEwMTFaMAwwCgYDVR0VBAMKAQEwMgITFAATduViBQqBAvD6LwACABN25RcNMjUwOTAxMTMxMDEwWjAMMAoGA1UdFQQDCgEBMDICExQAGSks7MjCUalE/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+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+Mg1bdAAIAEQgrFw0yNTA4MjkxNTM3MzBaMAwwCgYDVR0VBAMKAQEwMgITFAAV5hvnxxlwFFItZwACABXmGxcNMjUwODI5MTQzMTMzWjAMMAoGA1UdFQQDCgEBMDICExQAFeYaN4q/BIwvBjMAAgAV5hoXDTI1MDgyOTE0MzEzM1owDDAKBgNVHRUEAwoBATAyAhMUABHfW3bfX7Wg/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/u/lj4AAgAaGtoXDTI1MDkwOTA1NTM0MVowDDAKBgNVHRUEAwoBBTAyAhMUABLSCJxgOHNHFPetAAIAEtIIFw0yNTA5MDkwNDAyMzFaMAwwCgYDVR0VBAMKAQEwMgITFAAS0gcxDmeV5/prrQACABLSBxcNMjUwOTA5MDQwMjMxWjAMMAoGA1UdFQQDCgEBMDICExQAGCBctxKOu/oqkNIAAgAYIFwXDTI1MDkwOTAzMzkzOVowDDAKBgNVHRUEAwoBBTAyAhMUABocIwh4LWIw4/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/WqRUSSgACABoI1hcNMjUwOTA4MDE1NTM0WjAMMAoGA1UdFQQDCgEFMDICExQAEqEtoQ0/N/HmeKMAAgASoS0XDTI1MDkwODAxMDUyMFowDDAKBgNVHRUEAwoBATAyAhMUABKhLu2ySbez6INfAAIAEqEuFw0yNTA5MDgwMTA1MjBaMAwwCgYDVR0VBAMKAQEwMgITFAAXVP5oycgxRDRIrQACABdU/hcNMjUwOTA3MTk0MzI2WjAMMAoGA1UdFQQDCgEFMDICExQAEfJnAAb0MgI/VkgAAgAR8mcXDTI1MDkwNzE3NDExN1owDDAKBgNVHRUEAwoBBTAyAhMUABSU5cKsmBSLadmRAAIAFJTlFw0yNTA5MDcxMzM5MDRaMAwwCgYDVR0VBAMKAQUwMgITFAAXEvq9ZIAGjUxn2wACABcS+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+DDUoDO2m+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+X38AAgAaEjsXDTI1MDkwNjA0MTYzMVowDDAKBgNVHRUEAwoBBTAyAhMUABTl7eeVQ5cHAd1vAAIAFOXtFw0yNTA5MDYwMzM2NTRaMAwwCgYDVR0VBAMKAQUwMgITFAAaF9pJFv6Czbm6TQACABoX2hcNMjUwOTA2MDExMjI3WjAMMAoGA1UdFQQDCgEFMDICExQAGhfY37lfz+bskH8AAgAaF9gXDTI1MDkwNjAwNDE0N1owDDAKBgNVHRUEAwoBBTAyAhMUABZIfIdF1blkqLyQAAIAFkh8Fw0yNTA5MDYwMDAzNTBaMAwwCgYDVR0VBAMKAQUwMgITFAAVUu7c/4LuxBs39AACABVS7hcNMjUwOTA1MjMxODEyWjAMMAoGA1UdFQQDCgEFMDICExQAGhdhq/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/odQK+ApoMAAgAY4wUXDTI1MDkwNDIwMjUwM1owDDAKBgNVHRUEAwoBATAyAhMUABjjBAvW3RInWss/AAIAGOMEFw0yNTA5MDQyMDI1MDNaMAwwCgYDVR0VBAMKAQEwMgITFAAaEHoSCn7VNqQUzAACABoQehcNMjUwOTA0MjAxMzEyWjAMMAoGA1UdFQQDCgEFMDICExQAEtb6gkfKEyyfAUwAAgAS1voXDTI1MDkwNDIwMDIzNVowDDAKBgNVHRUEAwoBBTAyAhMUABclw/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+X+YDjH/0AAIAFkV+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+HvCxN/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/vVfuaKD+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/UXDTI1MDkxNjE3MDE0NVowDDAKBgNVHRUEAwoBATAyAhMUABMH9C9yQay9ltzzAAIAEwf0Fw0yNTA5MTYxNzAxNDVaMAwwCgYDVR0VBAMKAQEwMgITFAAZXjhd60pBdxKhfgACABleOBcNMjUwOTE2MTY0NDMxWjAMMAoGA1UdFQQDCgEBMDICExQAGV439+vWQn13EZYAAgAZXjcXDTI1MDkxNjE2NDQzMFowDDAKBgNVHRUEAwoBATAyAhMUABounanFof8rqiXpAAIAGi6dFw0yNTA5MTYxNjQxNDZaMAwwCgYDVR0VBAMKAQEwMgITFAAaLpzYxyvBfKbjeAACABounBcNMjUwOTE2MTY0MTQ2WjAMMAoGA1UdFQQDCgEBMDICExQAECXLSiyThB/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++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+VE8jXj/4AAgATg6sXDTI1MDkxMjA0MDMxM1owDDAKBgNVHRUEAwoBATAyAhMUABm08G5lONK8TRWLAAIAGbTwFw0yNTA5MTIwMjI1MDZaMAwwCgYDVR0VBAMKAQUwMgITFAASEmZVjVHWZ0iVLQACABISZhcNMjUwOTExMjI0MzM1WjAMMAoGA1UdFQQDCgEFMDICExQAFX+5etGQUhUKnfEAAgAVf7kXDTI1MDkxMTIyMTU0OVowDDAKBgNVHRUEAwoBATAyAhMUABV/uNe/MWSCcyAnAAIAFX+4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+eZjQJJWKJ5aVAAIAGf55Fw0yNTA5MTExOTU0MjVaMAwwCgYDVR0VBAMKAQEwMgITFAAZ/nh3H6y+HtJB2gACABn+eBcNMjUwOTExMTk1NDI0WjAMMAoGA1UdFQQDCgEBMDICExQAECPNR3YodQYfPiMAAgAQI80XDTI1MDkxMTE5NTEwOVowDDAKBgNVHRUEAwoBATAyAhMUABAjzKtKNNqS0L5hAAIAECPMFw0yNTA5MTExOTUxMDlaMAwwCgYDVR0VBAMKAQEwMgITFAAVdcv2fGePnhDy5wACABV1yxcNMjUwOTExMTkyODQyWjAMMAoGA1UdFQQDCgEFMDICExQAEchth6uZfborM/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/UTuqmE/SCrysAAgASD9QXDTI1MDkxMTE3MzEzMFowDDAKBgNVHRUEAwoBATAyAhMUABR9zCAkZj+2nV36AAIAFH3MFw0yNTA5MTExNzEzMzdaMAwwCgYDVR0VBAMKAQEwMgITFAAUfctpuWNp+uxbDwACABR9yxcNMjUwOTExMTcxMzM3WjAMMAoGA1UdFQQDCgEBMDICExQAFcdyID4O/XNZBO8AAgAVx3IXDTI1MDkxMTE3MDQyOFowDDAKBgNVHRUEAwoBATAyAhMUABXHcXT6ZsEQeyuvAAIAFcdxFw0yNTA5MTExNzA0MjdaMAwwCgYDVR0VBAMKAQEwMgITFAAQYVIB7j+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+xsEq5AAIAFLJQFw0yNTA5MTEwNDAzMzNaMAwwCgYDVR0VBAMKAQEwMgITFAAUsk9NZ6aD/LtCXQACABSyTxcNMjUwOTExMDQwMzMzWjAMMAoGA1UdFQQDCgEBMDICExQAFv90ibAIYdvo2NgAAgAW/3QXDTI1MDkxMTA0MDMyOVowDDAKBgNVHRUEAwoBATAyAhMUABb/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+o6BcNMjUwOTExMDEwNTIxWjAMMAoGA1UdFQQDCgEBMDICExQAD6jnLlPbzGUsNQMAAgAPqOcXDTI1MDkxMTAxMDUyMVowDDAKBgNVHRUEAwoBATAyAhMUABSnVdTNy/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+7do5G5XKwAAgAXRbAXDTI1MDkyMTE5MjUwOFowDDAKBgNVHRUEAwoBBTAyAhMUAA/yusVQBkWTti0cAAIAD/K6Fw0yNTA5MjExNzQyMjRaMAwwCgYDVR0VBAMKAQUwMgITFAAUR/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+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/HAfEEH+04F1owACABn8cBcNMjUwOTE5MTc1NDEwWjAMMAoGA1UdFQQDCgEBMDICExQAGfxvEhtGF/+IsuYAAgAZ/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/oH0AAgASy4AXDTI1MDkxODIwNTMwOFowDDAKBgNVHRUEAwoBATAyAhMUABLLf1P4zx7u0+KwAAIAEst/Fw0yNTA5MTgyMDUzMDhaMAwwCgYDVR0VBAMKAQEwMgITFAAVI2VZBGVNVXxAeAACABUjZRcNMjUwOTE4MjA0MzQ2WjAMMAoGA1UdFQQDCgEFMDICExQAFbGvgTrtdzYIA1YAAgAVsa8XDTI1MDkxODIwMjQxNlowDDAKBgNVHRUEAwoBATAyAhMUABWxrtsvvjk4sgvbAAIAFbGuFw0yNTA5MTgyMDI0MTZaMAwwCgYDVR0VBAMKAQEwMgITFAATKoFgkoJ+pg8IewACABMqgRcNMjUwOTE4MTk1NDIzWjAMMAoGA1UdFQQDCgEBMDICExQAEyqA/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+WZnJCsgT6FpeAACABf5ZhcNMjUwOTE4MTgwMjI1WjAMMAoGA1UdFQQDCgEBMDICExQAF/llr3ieMSIt/xsAAgAX+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/R3CPjtwQbQQ0IAAgAX9HcXDTI1MDkyNzE2NDQyMFowDDAKBgNVHRUEAwoBBTAyAhMUABeCiByPnaiZhCalAAIAF4KIFw0yNTA5MjcxMTM5MDlaMAwwCgYDVR0VBAMKAQUwMgITFAAV4P1tT68fGIgEzwACABXg/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+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/Fw0yNTA5MjYyMTE4MTNaMAwwCgYDVR0VBAMKAQEwMgITFAAS+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+/DUAAgAV1Q4XDTI1MDkyNDA0MDMzOVowDDAKBgNVHRUEAwoBATAyAhMUABLcTbi7HAUzv++YAAIAEtxNFw0yNTA5MjQwNDAzMjRaMAwwCgYDVR0VBAMKAQEwMgITFAAS3Ewuls1E8mKdzgACABLcTBcNMjUwOTI0MDQwMzIzWjAMMAoGA1UdFQQDCgEBMDICExQAGDkaXVIV4rpNxHYAAgAYORoXDTI1MDkyNDAzMDYzNFowDDAKBgNVHRUEAwoBBTAyAhMUABefHSu9HHa+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+Bj8EwV0AAgARYp0XDTI1MDkyMzE5NDAyMFowDDAKBgNVHRUEAwoBATAyAhMUABFinCDoZFL+xYpXAAIAEWKcFw0yNTA5MjMxOTQwMjBaMAwwCgYDVR0VBAMKAQEwMgITFAAZwPdY0SIg3CkMogACABnA9xcNMjUwOTIzMTg1ODEwWjAMMAoGA1UdFQQDCgEFMDICExQAFzsmTnSmtWbhhoAAAgAXOyYXDTI1MDkyMzE3NDgyNFowDDAKBgNVHRUEAwoBATAyAhMUABc7JZnaMkBRDDQHAAIAFzslFw0yNTA5MjMxNzQ4MjRaMAwwCgYDVR0VBAMKAQEwMgITFAAVKvG+DvxvlvL6RwACABUq8RcNMjUwOTIzMTcwMjQwWjAMMAoGA1UdFQQDCgEFMDICExQAFfgoZV09gnvn1/AAAgAV+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/dgAAgAUQlYXDTI1MTAwMjAwNTY0MVowDDAKBgNVHRUEAwoBBTAyAhMUABefD3CT+MJAuTkTAAIAF58PFw0yNTEwMDIwMDMzMDJaMAwwCgYDVR0VBAMKAQUwMgITFAAXCpdB89ZdDgcrXAACABcKlxcNMjUxMDAyMDAwMjM3WjAMMAoGA1UdFQQDCgEBMDICExQAFwqW6ewppTWpPpoAAgAXCpYXDTI1MTAwMjAwMDIzN1owDDAKBgNVHRUEAwoBATAyAhMUABHXfdPSK5OPNLoVAAIAEdd9Fw0yNTEwMDEyMTAzMDlaMAwwCgYDVR0VBAMKAQEwMgITFAAR13xyUx/tfI0qzgACABHXfBcNMjUxMDAxMjEwMzA5WjAMMAoGA1UdFQQDCgEBMDICExQAFzrAWVGQfwOQxkMAAgAXOsAXDTI1MTAwMTIwNDYwOFowDDAKBgNVHRUEAwoBATAyAhMUABc6v8R6f2yFw23yAAIAFzq/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/qF/DU0sAAgAaPq4XDTI1MDkzMDE5NDcyMVowDDAKBgNVHRUEAwoBBTAyAhMUAA/b1yGzA+LSF9xYAAIAD9vXFw0yNTA5MzAxOTQ2MzhaMAwwCgYDVR0VBAMKAQEwMgITFAAP29aTBlsCa0LH3gACAA/b1hcNMjUwOTMwMTk0NjM3WjAMMAoGA1UdFQQDCgEBMDICExQAGlf/dRSdv0kKHQIAAgAaV/8XDTI1MDkzMDE5MTM0OVowDDAKBgNVHRUEAwoBATAyAhMUABpX/h+xVhBARyerAAIAGlf+Fw0yNTA5MzAxOTEzNDlaMAwwCgYDVR0VBAMKAQEwMgITFAAVk7/oAoYVRwldggACABWTvxcNMjUwOTMwMTgyMDM1WjAMMAoGA1UdFQQDCgEBMDICExQAFZO+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+OAAIAFr2VFw0yNTA5MzAxNzI0MjFaMAwwCgYDVR0VBAMKAQEwMgITFAAaV0H4cRgz28ZcdAACABpXQRcNMjUwOTMwMTcyMDM5WjAMMAoGA1UdFQQDCgEBMDICExQAGldAS2O4FTdzT30AAgAaV0AXDTI1MDkzMDE3MjAzOVowDDAKBgNVHRUEAwoBATAyAhMUABGMN0oB2CRbuZZDAAIAEYw3Fw0yNTA5MzAxNzE1MzJaMAwwCgYDVR0VBAMKAQEwMgITFAARjDYCK/7HEH/SIwACABGMNhcNMjUwOTMwMTcxNTMyWjAMMAoGA1UdFQQDCgEBMDICExQAGhz+nSjetiYt9OsAAgAaHP4XDTI1MDkzMDE2NTkzMFowDDAKBgNVHRUEAwoBBTAyAhMUABVvul3Vg8yUeYJ2AAIAFW+6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/4ILs/fgACABU5ABcNMjUwOTI5MTkyMDI4WjAMMAoGA1UdFQQDCgEBMDICExQAFFawmiJGH1LhFM0AAgAUVrAXDTI1MDkyOTE5MDc0OVowDDAKBgNVHRUEAwoBBTAyAhMUABRNVcdsUL5xY/YAAAIAFE1VFw0yNTA5MjkxODU1NTFaMAwwCgYDVR0VBAMKAQUwMgITFAARAPiXnHVKf8r0BAACABEA+BcNMjUwOTI5MTgyMDA5WjAMMAoGA1UdFQQDCgEBMDICExQAEQD3r6fm2+xxcvcAAgARAPcXDTI1MDkyOTE4MjAwOVowDDAKBgNVHRUEAwoBATAyAhMUABpTgPgwZHAnYNQbAAIAGlOAFw0yNTA5MjkxNzM0MDFaMAwwCgYDVR0VBAMKAQEwMgITFAAaU3/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+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+TwACABSllBcNMjUwOTI5MTU0NTA2WjAMMAoGA1UdFQQDCgEBMDICExQAGX6RK0jwka19i8EAAgAZfpEXDTI1MDkyOTE1MTQwMFowDDAKBgNVHRUEAwoBATAyAhMUABl+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+gACABm9KxcNMjUxMDA2MjA1MDQ1WjAMMAoGA1UdFQQDCgEBMDICExQAGb0qKQew4qU7ZvgAAgAZvSoXDTI1MTAwNjIwNTA0NVowDDAKBgNVHRUEAwoBATAyAhMUABUJJZBZ1pNXc1aLAAIAFQklFw0yNTEwMDYyMDM5NTBaMAwwCgYDVR0VBAMKAQUwMgITFAAQUBItuwB5zmri0gACABBQEhcNMjUxMDA2MTkzODIzWjAMMAoGA1UdFQQDCgEBMDICExQAEFARvKpLh/t1GigAAgAQUBEXDTI1MTAwNjE5MzgyM1owDDAKBgNVHRUEAwoBATAyAhMUABgOvpPNk2Au7mrFAAIAGA6+Fw0yNTEwMDYxODQ5MTZaMAwwCgYDVR0VBAMKAQUwMgITFAAUXFdaG1skGmnzKQACABRcVxcNMjUxMDA2MTg0NTM4WjAMMAoGA1UdFQQDCgEFMDICExQAF9/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/+nKLAAIAElFZFw0yNTEwMDYxMjM1NTJaMAwwCgYDVR0VBAMKAQEwMgITFAAVWNCxs7CwKscHkAACABVY0BcNMjUxMDA2MTIxNDQ4WjAMMAoGA1UdFQQDCgEFMDICExQAGlGY9YK2shw4NRUAAgAaUZgXDTI1MTAwNjA0MjAyM1owDDAKBgNVHRUEAwoBBTAyAhMUABmKYx6XDp3uai5FAAIAGYpjFw0yNTEwMDYwMzI3MDJaMAwwCgYDVR0VBAMKAQUwMgITFAAYMb/pkscPncyvHAACABgxvxcNMjUxMDA2MDMwMTMyWjAMMAoGA1UdFQQDCgEFMDICExQAGK8svFGA+H19GjQAAgAYrywXDTI1MTAwNjAyMTAxNVowDDAKBgNVHRUEAwoBBTAyAhMUABOX1N7qAJ/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/2Dqf4PjcN15EAAgAaT/YXDTI1MTAwMzE0MzMzNVowDDAKBgNVHRUEAwoBATAyAhMUABpP9dU9fW6CSHSMAAIAGk/1Fw0yNTEwMDMxNDMzMzRaMAwwCgYDVR0VBAMKAQEwMgITFAAUzB+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/DANqoxxnJv8AAIAGMr8Fw0yNTEwMDIxOTMxMDNaMAwwCgYDVR0VBAMKAQUwMgITFAAR+PY+OGwiY1OAowACABH49hcNMjUxMDAyMTkxODE4WjAMMAoGA1UdFQQDCgEBMDICExQAEfj1oahdLKiDieQAAgAR+PUXDTI1MTAwMjE5MTgxOFowDDAKBgNVHRUEAwoBATAyAhMUABYhoczzf2I0kZh+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+ePAACABdeoxcNMjUxMDEzMjA1ODU2WjAMMAoGA1UdFQQDCgEFMDICExQAEKjflYlhw1XxFWcAAgAQqN8XDTI1MTAxMzIwNDAyNlowDDAKBgNVHRUEAwoBATAyAhMUABCo3mIIBQRG12oIAAIAEKjeFw0yNTEwMTMyMDQwMjRaMAwwCgYDVR0VBAMKAQEwMgITFAAUjiTY9IqZKd0+AwACABSOJBcNMjUxMDEzMjAzNTU2WjAMMAoGA1UdFQQDCgEFMDICExQAFmjIl+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/1Tfkfxx0bgAAIAF6krFw0yNTEwMTMxNTIzMThaMAwwCgYDVR0VBAMKAQEwMgITFAAXqSqZtvpBywKP5QACABepKhcNMjUxMDEzMTUyMzE4WjAMMAoGA1UdFQQDCgEBMDICExQAFCfwH0G5O533te8AAgAUJ/AXDTI1MTAxMzE1MjEyOVowDDAKBgNVHRUEAwoBATAyAhMUABQn7zt2n7J0clMZAAIAFCfvFw0yNTEwMTMxNTIxMjlaMAwwCgYDVR0VBAMKAQEwMgITFAAZ0x7IZfpGgIbuRAACABnTHhcNMjUxMDEzMTUxMjA0WjAMMAoGA1UdFQQDCgEBMDICExQAGdMdObDe6+iKoJAAAgAZ0x0XDTI1MTAxMzE1MTIwNFowDDAKBgNVHRUEAwoBATAyAhMUABp0Eg+4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/uswACABpLohcNMjUxMDEyMTUwODE4WjAMMAoGA1UdFQQDCgEFMDICExQAFjPnsJ870KO8VZoAAgAWM+cXDTI1MTAxMjE0NTkxMVowDDAKBgNVHRUEAwoBATAyAhMUABYz5leNlr2sDeijAAIAFjPmFw0yNTEwMTIxNDU5MTFaMAwwCgYDVR0VBAMKAQEwMgITFAAY4qBarPKBbbrpwQACABjioBcNMjUxMDEyMTM1NDMwWjAMMAoGA1UdFQQDCgEFMDICExQAF9vVtQ06s6qBWMwAAgAX29UXDTI1MTAxMjA3NTEwN1owDDAKBgNVHRUEAwoBBTAyAhMUABctyTqsCKO8/LbGAAIAFy3JFw0yNTEwMTIwMzQ2MDlaMAwwCgYDVR0VBAMKAQUwMgITFAAZtHSr35q1NR3EIwACABm0dBcNMjUxMDEyMDA1NDM1WjAMMAoGA1UdFQQDCgEFMDICExQAFqRXCwjOA/po5+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/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+Jr5yIIXAAIAFZ3DFw0yNTEwMTAxNTE2NTJaMAwwCgYDVR0VBAMKAQEwMgITFAAXDuz5p3/6MRF5GwACABcO7BcNMjUxMDEwMTUxNjUxWjAMMAoGA1UdFQQDCgEBMDICExQAFw7rgPyU+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/GQACABQWYhcNMjUxMDEwMDQwMzE4WjAMMAoGA1UdFQQDCgEBMDICExQAEJbx63ek6J+/4kUAAgAQlvEXDTI1MTAxMDA0MDIxOVowDDAKBgNVHRUEAwoBATAyAhMUABCW8Bf1yuXf3lkiAAIAEJbwFw0yNTEwMTAwNDAyMTlaMAwwCgYDVR0VBAMKAQEwMgITFAAUYRRnNYBLFttYugACABRhFBcNMjUxMDEwMDM0MzU0WjAMMAoGA1UdFQQDCgEBMDICExQAFGETzew/HdkamH4AAgAUYRMXDTI1MTAxMDAzNDM1NFowDDAKBgNVHRUEAwoBATAyAhMUABdivDR+3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/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+4wjFD3lP9PCUAAgARD7gXDTI1MTAwOTE2MDMwNlowDDAKBgNVHRUEAwoBATAyAhMUABEPt2zRlqkzEraxAAIAEQ+3Fw0yNTEwMDkxNjAzMDZaMAwwCgYDVR0VBAMKAQEwMgITFAAacom40p/Wc/sY8gACABpyiRcNMjUxMDA5MTU1NDQ4WjAMMAoGA1UdFQQDCgEBMDICExQAGnKIdjJ+NykP35sAAgAacogXDTI1MTAwOTE1NTQ0OFowDDAKBgNVHRUEAwoBATAyAhMUABlJKw5Tl96/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+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+bEFw0yNTEwMTkxOTMzMTFaMAwwCgYDVR0VBAMKAQUwMgITFAAaNcJ1DpPAWNOmcwACABo1whcNMjUxMDE5MTkzMTM2WjAMMAoGA1UdFQQDCgEFMDICExQAF/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/H4gzkBIqAAIAFZwTFw0yNTEwMTgxOTEzMTVaMAwwCgYDVR0VBAMKAQUwMgITFAAVzIETtb+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/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+XgQfXiLALtAACABB4LxcNMjUxMDE3MTkyMjA4WjAMMAoGA1UdFQQDCgEBMDICExQAEHguVdz6fXhHAA0AAgAQeC4XDTI1MTAxNzE5MjIwN1owDDAKBgNVHRUEAwoBATAyAhMUABjD0Rh4ijDcCgqRAAIAGMPRFw0yNTEwMTcxODE5MzZaMAwwCgYDVR0VBAMKAQUwMgITFAAXOKK1spU5ZjHy3gACABc4ohcNMjUxMDE3MTgwMjAxWjAMMAoGA1UdFQQDCgEFMDICExQAE/2JHnvhp+dfJI4AAgAT/YkXDTI1MTAxNzE2MjExNFowDDAKBgNVHRUEAwoBBTAyAhMUABKMjvkJVk2XELUaAAIAEoyOFw0yNTEwMTcxNTU5MDhaMAwwCgYDVR0VBAMKAQEwMgITFAASjI0QjCfZg4HE2wACABKMjRcNMjUxMDE3MTU1OTA4WjAMMAoGA1UdFQQDCgEBMDICExQAGiLnIq6Yn+1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+jJ2AAIAF7B2Fw0yNTEwMTUxOTU0MjdaMAwwCgYDVR0VBAMKAQUwMgITFAAYnE56X3/xYHxp3AACABicThcNMjUxMDE1MTkyMzI0WjAMMAoGA1UdFQQDCgEBMDICExQAGJxNInCm1jol9i8AAgAYnE0XDTI1MTAxNTE5MjMyNFowDDAKBgNVHRUEAwoBATAyAhMUABePJIpS6fCdEjTqAAIAF48kFw0yNTEwMTUxODUzMjBaMAwwCgYDVR0VBAMKAQEwMgITFAAXjyUwI12e6+3M/AACABePJRcNMjUxMDE1MTg1MzIwWjAMMAoGA1UdFQQDCgEBMDICExQAEf0eNpUmQVDmiRIAAgAR/R4XDTI1MTAxNTE4NTMwMlowDDAKBgNVHRUEAwoBATAyAhMUABH9HeFDV/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+a4xlmAAIAGoQfFw0yNTEwMTUxNzIyMzRaMAwwCgYDVR0VBAMKAQEwMgITFAAXcqFU/D9qeYz8yQACABdyoRcNMjUxMDE1MTY1MTM0WjAMMAoGA1UdFQQDCgEFMDICExQAGaP/D/H/UlQWvo4AAgAZo/8XDTI1MTAxNTEzMDEyM1owDDAKBgNVHRUEAwoBBTAyAhMUABA44Ihcan6zb9LAAAIAEDjgFw0yNTEwMTUwNDAyMjZaMAwwCgYDVR0VBAMKAQEwMgITFAAQON+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+3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/MAAgASrsIXDTI1MTAxNDIxMjA1M1owDDAKBgNVHRUEAwoBATAyAhMUABKuwTxrnJgywghbAAIAEq7BFw0yNTEwMTQyMTIwNTNaMAwwCgYDVR0VBAMKAQEwMgITFAAWNH2HVyU4UddvmQACABY0fRcNMjUxMDE0MjEwMzEzWjAMMAoGA1UdFQQDCgEBMDICExQAFjR8VijuIAFeoMEAAgAWNHwXDTI1MTAxNDIxMDMxM1owDDAKBgNVHRUEAwoBATAyAhMUABcT5+qoiwYw9m0rAAIAFxPnFw0yNTEwMTQyMDM0NDVaMAwwCgYDVR0VBAMKAQEwMgITFAAXE+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+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/O73QVHQSmdgACABqdvxcNMjUxMDI0MTk0MDM2WjAMMAoGA1UdFQQDCgEFMDICExQAFHT5g27NPpDIG4AAAgAUdPkXDTI1MTAyNDE4MjQ0OVowDDAKBgNVHRUEAwoBATAyAhMUABR0+ImtjjVbsMjmAAIAFHT4Fw0yNTEwMjQxODI0NDlaMAwwCgYDVR0VBAMKAQEwMgITFAAToOngyT0JKv+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/tBC1ZblgAAgAY2hoXDTI1MTAyMzIxMjgyMVowDDAKBgNVHRUEAwoBATAyAhMUABjaGVE/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+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/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+CbP4u3tWtgnl8AAgAX4JsXDTI1MTAyMTE4NTAwNVowDDAKBgNVHRUEAwoBBTAyAhMUABFnhha+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+AAAIAEZA4Fw0yNTEwMjExNjQzNDRaMAwwCgYDVR0VBAMKAQEwMgITFAAWa/ZcH9iCSLtL2QACABZr9hcNMjUxMDIxMTYyNjE5WjAMMAoGA1UdFQQDCgEBMDICExQAFmv1RXxsCyniQV8AAgAWa/UXDTI1MTAyMTE2MjYxOVowDDAKBgNVHRUEAwoBATAyAhMUABpRlhRU3rPoEserAAIAGlGWFw0yNTEwMjExNjAxMDJaMAwwCgYDVR0VBAMKAQUwMgITFAAakxTpo0nlghpAegACABqTFBcNMjUxMDIxMTQ0MDU4WjAMMAoGA1UdFQQDCgEFMDICExQAGEUAmY4vNdhNUS8AAgAYRQAXDTI1MTAyMTE0MDY0NFowDDAKBgNVHRUEAwoBATAyAhMUABhE/8lp++Kx0EFaAAIAGET/Fw0yNTEwMjExNDA2NDRaMAwwCgYDVR0VBAMKAQEwMgITFAAakv5uOnXSTjU/nwACABqS/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/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+7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/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/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+qRcNMjUxMDI4MDQwNzA5WjAMMAoGA1UdFQQDCgEBMDICExQAGH6oIrkdaJ4eZCoAAgAYfqgXDTI1MTAyODA0MDcwOVowDDAKBgNVHRUEAwoBATAyAhMUABPNlyIQbHxOAixzAAIAE82XFw0yNTEwMjgwNDA1MjZaMAwwCgYDVR0VBAMKAQEwMgITFAATzZa8klBlej+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/815hlBiwACABOs9xcNMjUxMDI3MTc0MjI5WjAMMAoGA1UdFQQDCgEBMDICExQAE6z2kzGWa5n1UZ0AAgATrPYXDTI1MTAyNzE3NDIyOVowDDAKBgNVHRUEAwoBATAyAhMUABfwEak1qkU5KiraAAIAF/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+0vxv7z5LAAIAF1yrFw0yNTEwMjcxNzEwNThaMAwwCgYDVR0VBAMKAQEwMgITFAAapRrtLSavUTv/vgACABqlGhcNMjUxMDI3MTcwODMzWjAMMAoGA1UdFQQDCgEBMDICExQAGqUZsn8M3uDM5X4AAgAapRkXDTI1MTAyNzE3MDgzM1owDDAKBgNVHRUEAwoBATAyAhMUABo/sdFtw1Xz4b3IAAIAGj+xFw0yNTEwMjcxNzA4MzBaMAwwCgYDVR0VBAMKAQUwMgITFAAXsLT9zspskxP6lAACABewtBcNMjUxMDI3MTcwNjQ5WjAMMAoGA1UdFQQDCgEBMDICExQAF7Cz/Ahorx8SJ8IAAgAXsLMXDTI1MTAyNzE3MDY0OFowDDAKBgNVHRUEAwoBATAyAhMUABqk8fOp2IdgF3egAAIAGqTxFw0yNTEwMjcxNzA1NTZaMAwwCgYDVR0VBAMKAQEwMgITFAAapPAg+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/AAIAEXOiFw0yNTEwMjcxNTU3MDFaMAwwCgYDVR0VBAMKAQEwMgITFAARc6Hxxr7lf3GXNgACABFzoRcNMjUxMDI3MTU1NzAxWjAMMAoGA1UdFQQDCgEBMDICExQAFxfazaHzYtkP1ZgAAgAXF9oXDTI1MTAyNzE1MzYxNFowDDAKBgNVHRUEAwoBBTAyAhMUABKxu2sP6BgWmI/YAAIAErG7Fw0yNTEwMjcxNTMyMDBaMAwwCgYDVR0VBAMKAQUwMgITFAAVHpQtHO0wWw5D9AACABUelBcNMjUxMDI3MTQ1NzQ0WjAMMAoGA1UdFQQDCgEBMDICExQAFR6TlURnUyc2V+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+xLX8p3jwACABeApRcNMjUxMDI2MjM0MjU5WjAMMAoGA1UdFQQDCgEFMDICExQAFg7zIiRbmrSpeFwAAgAWDvMXDTI1MTAyNjIxMTIwOVowDDAKBgNVHRUEAwoBBTAyAhMUABFY1pp/93hxRx1wAAIAEVjWFw0yNTEwMjYyMDAzMzFaMAwwCgYDVR0VBAMKAQUwMgITFAAU5ECyYWRSUVDIQgACABTkQBcNMjUxMDI2MTM1ODU5WjAMMAoGA1UdFQQDCgEFMDICExQAFz7jYLNha+1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/AAIAFfBvFw0yNTEwMjYwNDAzNDVaMAwwCgYDVR0VBAMKAQEwMgITFAAajv9mEdVE4HB+WQACABqO/xcNMjUxMDI2MDMyMDE4WjAMMAoGA1UdFQQDCgEFMDICExQAEmpDsXuT5RJve0kAAgASakMXDTI1MTAyNTIzMDgxN1owDDAKBgNVHRUEAwoBBTAyAhMUABqdqaAwtVk/ku16AAIAGp2pFw0yNTEwMjUyMDEzMTFaMAwwCgYDVR0VBAMKAQUwMgITFAAT2ECegcdkVRjA+AACABPYQBcNMjUxMDI1MTgzNDMyWjAMMAoGA1UdFQQDCgEFMDICExQAGGB+htX/NALc7+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+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+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/AAIAGkIBFw0yNTExMDEwNDEwMjRaMAwwCgYDVR0VBAMKAQEwMgITFAAaQgAT6MgEbmE4JwACABpCABcNMjUxMTAxMDQxMDI0WjAMMAoGA1UdFQQDCgEBMDICExQAF/EdYAkIBUFhZuwAAgAX8R0XDTI1MTEwMTA0MTAwNFowDDAKBgNVHRUEAwoBATAyAhMUABfxHJPHub1Cpi/iAAIAF/EcFw0yNTExMDEwNDEwMDRaMAwwCgYDVR0VBAMKAQEwMgITFAAZUI8XigMxbRaasQACABlQjxcNMjUxMTAxMDQwOTQzWjAMMAoGA1UdFQQDCgEBMDICExQAGVCOhay+8qeFBu8AAgAZUI4XDTI1MTEwMTA0MDk0M1owDDAKBgNVHRUEAwoBATAyAhMUABBIGHCzGkMcRORKAAIAEEgYFw0yNTExMDEwNDA5MzdaMAwwCgYDVR0VBAMKAQEwMgITFAAQSBey7kX/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+aCvWkvEOaIAAgAXJegXDTI1MTAzMTAwMzkzNlowDDAKBgNVHRUEAwoBBTAyAhMUABQ7McsuQudx2/PvAAIAFDsxFw0yNTEwMzAyMzIzNTNaMAwwCgYDVR0VBAMKAQUwMgITFAAapnIS+dfAtMc33AACABqmchcNMjUxMDMwMjIwNTQxWjAMMAoGA1UdFQQDCgEFMDICExQAGGnTzcjxy23ByPcAAgAYadMXDTI1MTAzMDIyMDUyNFowDDAKBgNVHRUEAwoBBTAyAhMUABA4wtLk9G3hc/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+pABcNMjUxMDMwMTc1ODMzWjAMMAoGA1UdFQQDCgEBMDICExQAD6j/KrtEl2N0ywIAAgAPqP8XDTI1MTAzMDE3NTgzMlowDDAKBgNVHRUEAwoBATAyAhMUABAboFXW4r5Hg1SdAAIAEBugFw0yNTEwMzAxNzE0MjZaMAwwCgYDVR0VBAMKAQUwMgITFAAaSvzTVmY5W1AHZwACABpK/BcNMjUxMDMwMTcwNDIzWjAMMAoGA1UdFQQDCgEBMDICExQAGkr7RzVino9V9m8AAgAaSvsXDTI1MTAzMDE3MDQyM1owDDAKBgNVHRUEAwoBATAyAhMUABIi97a/ZtIz1CnKAAIAEiL3Fw0yNTEwMzAxNjU4MDNaMAwwCgYDVR0VBAMKAQEwMgITFAASIvYkeOG/4LGJUQACABIi9hcNMjUxMDMwMTY1ODAzWjAMMAoGA1UdFQQDCgEBMDICExQAFijIu13N1rY8/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/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+qc/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+0RcNMjUxMTA1MTczMTMxWjAMMAoGA1UdFQQDCgEFMDICExQAEan4+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+6YO6AAIAGrbSFw0yNTExMDUxNTIxMzRaMAwwCgYDVR0VBAMKAQUwMgITFAAYdEJE9YYNJUpuIgACABh0QhcNMjUxMTA1MTUwNDIwWjAMMAoGA1UdFQQDCgEBMDICExQAGHRBGtW+mPcEFToAAgAYdEEXDTI1MTEwNTE1MDQyMFowDDAKBgNVHRUEAwoBATAyAhMUABUQ8GAqzsFg4LJaAAIAFRDwFw0yNTExMDUxMTM3NDdaMAwwCgYDVR0VBAMKAQUwMgITFAAPpfz8n+8CIDsh6QACAA+l/BcNMjUxMTA1MDQwNTQxWjAMMAoGA1UdFQQDCgEBMDICExQAD6X7WkFgxrDKuMcAAgAPpfsXDTI1MTEwNTA0MDU0MVowDDAKBgNVHRUEAwoBATAyAhMUABq8mxZYklTULAeEAAIAGrybFw0yNTExMDUwMzI2MDZaMAwwCgYDVR0VBAMKAQUwMgITFAAavs9bx8no3vQb3wACABq+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/39NQBSyDnsAAgAWsWQXDTI1MTExMTIwMDIyNVowDDAKBgNVHRUEAwoBATAyAhMUABaxY6SEHRdj6NmxAAIAFrFjFw0yNTExMTEyMDAyMjVaMAwwCgYDVR0VBAMKAQEwMgITFAAYg+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+DS/0qnp7W9AAIAGNePFw0yNTExMTAyMzM3MjhaMAwwCgYDVR0VBAMKAQUwMgITFAAZHv2Q8lR11kSzWgACABke/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+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/elV5rnGAAIAEcEGFw0yNTExMTAxMzE2MTdaMAwwCgYDVR0VBAMKAQEwMgITFAAWfeQml/w2qE9VMQACABZ95BcNMjUxMTEwMDYzNjUyWjAMMAoGA1UdFQQDCgEFMDICExQAFDkzmM1vUO9Ro0AAAgAUOTMXDTI1MTExMDA0MzkzNVowDDAKBgNVHRUEAwoBBTAyAhMUABZdTDdR59zP1jxzAAIAFl1MFw0yNTExMTAwNDA2MDFaMAwwCgYDVR0VBAMKAQEwMgITFAAWXUsEK+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/ZJ9jsxxsKAAIAGO/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+EAAgAW+mIXDTI1MTExMzIxMDMwOVowDDAKBgNVHRUEAwoBATAyAhMUABb6YUECu5AySyQbAAIAFvphFw0yNTExMTMyMTAzMDlaMAwwCgYDVR0VBAMKAQEwMgITFAAVIj0xljMUGw/pRwACABUiPRcNMjUxMTEzMjA1NzAxWjAMMAoGA1UdFQQDCgEFMDICExQAETvRhV8lAHQiGYIAAgARO9EXDTI1MTExMzE5NTQ0MlowDDAKBgNVHRUEAwoBATAyAhMUABE70GeW3VxFeQq1AAIAETvQFw0yNTExMTMxOTU0NDJaMAwwCgYDVR0VBAMKAQEwMgITFAAX43vxESpC3SJI0gACABfjexcNMjUxMTEzMTkzODI5WjAMMAoGA1UdFQQDCgEBMDICExQAF+N6eC3dI/8Esu4AAgAX43oXDTI1MTExMzE5MzgyOVowDDAKBgNVHRUEAwoBATAyAhMUABcnvSqGKAWvVAz/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+O1bJ0AAgAYzxkXDTI1MTExMzE4MDQyMlowDDAKBgNVHRUEAwoBBTAyAhMUABhfWp/RBFHZWapAAAIAGF9aFw0yNTExMTMxNzQ5MzVaMAwwCgYDVR0VBAMKAQUwMgITFAAarQqQoF03cZG9JAACABqtChcNMjUxMTEzMTcxNzI4WjAMMAoGA1UdFQQDCgEBMDICExQAGq0J6r5Ac++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/7ccdfgACABcAhRcNMjUxMTEzMDQwODA0WjAMMAoGA1UdFQQDCgEBMDICExQAFwCEE1YaV3SjmjkAAgAXAIQXDTI1MTExMzA0MDgwNFowDDAKBgNVHRUEAwoBATAyAhMUABahe9FNyM/AwZ/wAAIAFqF7Fw0yNTExMTMwNDA3NTZaMAwwCgYDVR0VBAMKAQEwMgITFAAWoXo8/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/d4AAIAFeuIFw0yNTExMTMwMDAzNDFaMAwwCgYDVR0VBAMKAQUwMgITFAAarm1gXhJZobSi4QACABqubRcNMjUxMTEzMDAwMTQ1WjAMMAoGA1UdFQQDCgEFMDICExQAGCAaz2ZfijUkX54AAgAYIBoXDTI1MTExMjIzNDkxMFowDDAKBgNVHRUEAwoBBTAyAhMUABQAmnH+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/oKEOoAAgAUPvoXDTI1MTExMjIxNTMwNVowDDAKBgNVHRUEAwoBATAyAhMUABQ++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/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/BAUVfyl+rAAIAE2jaFw0yNTExMTIyMDAzNDFaMAwwCgYDVR0VBAMKAQEwMgITFAATaNn+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/Z81lKQAAgAYjvoXDTI1MTExODE1MzAwNFowDDAKBgNVHRUEAwoBBTAyAhMUABrpneaom08u+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/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/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+ydAUVK/lAAIAGlZxFw0yNTExMTcxNjA0NTJaMAwwCgYDVR0VBAMKAQEwMgITFAAV8WwDVPJ5gRulbwACABXxbBcNMjUxMTE3MTUyNTMwWjAMMAoGA1UdFQQDCgEBMDICExQAFfFrSE4aK9b2O9oAAgAV8WsXDTI1MTExNzE1MjUzMFowDDAKBgNVHRUEAwoBATAyAhMUABeaNz+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+MTnrU5QfAAIAFA5yFw0yNTExMjIwMTE5NDdaMAwwCgYDVR0VBAMKAQUwMgITFAAU4rlhqsFjeAy55AACABTiuRcNMjUxMTIxMjMyODU1WjAMMAoGA1UdFQQDCgEFMDICExQAGNwesAbnepwC1UgAAgAY3B4XDTI1MTEyMTIzMDcyNFowDDAKBgNVHRUEAwoBBTAyAhMUABjdrvtcCkkjNHvUAAIAGN2uFw0yNTExMjEyMTM1NDlaMAwwCgYDVR0VBAMKAQUwMgITFAAXkdRHi+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/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/dg8CAACABlgkRcNMjUxMTIwMjE1MzA4WjAMMAoGA1UdFQQDCgEFMDICExQAGekZ+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/tug6QNXZq7tOsAAgAT+24XDTI1MTEyMDIwMDUzNlowDDAKBgNVHRUEAwoBATAyAhMUABP7bd4Z47H+D5y7AAIAE/ttFw0yNTExMjAyMDA1MzZaMAwwCgYDVR0VBAMKAQEwMgITFAAaFjG/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/RjbwdJJgAAgARCRAXDTI1MTEyMDEzNTkzNFowDDAKBgNVHRUEAwoBATAyAhMUABEJD+fGW1t3brABAAIAEQkPFw0yNTExMjAxMzU5MzNaMAwwCgYDVR0VBAMKAQEwMgITFAAYfcYcsXFJp/zTNQACABh9xhcNMjUxMTIwMTI1MzIzWjAMMAoGA1UdFQQDCgEFMDICExQAEaphRyX/Wwx/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+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/hjrNceMwqAAIAGwSXFw0yNTExMjYxNzI4NDRaMAwwCgYDVR0VBAMKAQEwMgITFAAXCd8ta8EVeLlKRgACABcJ3xcNMjUxMTI2MTcxMDM2WjAMMAoGA1UdFQQDCgEFMDICExQAGvepQXgFbKpjTqEAAgAa96kXDTI1MTEyNjE2NTE1NlowDDAKBgNVHRUEAwoBBTAyAhMUABUwCO2H8o+xoLLGAAIAFTAIFw0yNTExMjYxNjI3MTVaMAwwCgYDVR0VBAMKAQEwMgITFAAVMAfOF0H+5qz3NQACABUwBxcNMjUxMTI2MTYyNzE1WjAMMAoGA1UdFQQDCgEBMDICExQAEEc4+2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/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/qDIbqaZClkYTAACABr+oBcNMjUxMTI1MTMxNTMzWjAMMAoGA1UdFQQDCgEFMDICExQAGOcpFQASVfsuZuwAAgAY5ykXDTI1MTEyNTEzMTM1MFowDDAKBgNVHRUEAwoBBTAyAhMUABjYMCn6gX/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+YcjCT6UadgACABrjTBcNMjUxMTI1MDM0NDE5WjAMMAoGA1UdFQQDCgEFMDICExQAFCpVoW47cIQuubMAAgAUKlUXDTI1MTEyNTAzMTc1NFowDDAKBgNVHRUEAwoBBTAyAhMUABrtcMRmBpwK9T/lAAIAGu1wFw0yNTExMjUwMjE0NTBaMAwwCgYDVR0VBAMKAQUwMgITFAAZisr3CptIn1Xt6wACABmKyhcNMjUxMTI1MDEzMDU1WjAMMAoGA1UdFQQDCgEFMDICExQAGjcjynwBOFz5Dk8AAgAaNyMXDTI1MTEyNTAxMjUyMlowDDAKBgNVHRUEAwoBBTAyAhMUABdEDDAcSRwaifl7AAIAF0QMFw0yNTExMjQyMzIzMjhaMAwwCgYDVR0VBAMKAQUwMgITFAAa/kmO+gh7Ic22+wACABr+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/1oRcNMjUxMTI0MjA0NjI1WjAMMAoGA1UdFQQDCgEBMDICExQAD/Wge5ZoXKKx3AoAAgAP9aAXDTI1MTEyNDIwNDYyNVowDDAKBgNVHRUEAwoBATAyAhMUABOQbDRoqoSoO5fWAAIAE5BsFw0yNTExMjQyMDI0MjFaMAwwCgYDVR0VBAMKAQEwMgITFAATkGu9IFveQAwABgACABOQaxcNMjUxMTI0MjAyNDIwWjAMMAoGA1UdFQQDCgEBMDICExQAFAlULHoy+Qvxv9oAAgAUCVQXDTI1MTEyNDIwMTUwMVowDDAKBgNVHRUEAwoBBTAyAhMUABqZzkOBqI2e1/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/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+6W3B3cwAAgAWTqEXDTI1MTIwMjIwMDY1NVowDDAKBgNVHRUEAwoBBTAyAhMUAA/0SACL/v73WKTAAAIAD/RIFw0yNTEyMDIxOTUxMTNaMAwwCgYDVR0VBAMKAQEwMgITFAAP9Ed0x0PRSeCsOAACAA/0RxcNMjUxMjAyMTk1MTEzWjAMMAoGA1UdFQQDCgEBMDICExQAFhBGZBgv61U5tQkAAgAWEEYXDTI1MTIwMjE5NDcyNlowDDAKBgNVHRUEAwoBATAyAhMUABYQRaujWQbHrRr3AAIAFhBFFw0yNTEyMDIxOTQ3MjZaMAwwCgYDVR0VBAMKAQEwMgITFAAYiMB9fyL17v3vdwACABiIwBcNMjUxMjAyMTkxODA3WjAMMAoGA1UdFQQDCgEBMDICExQAGIi/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/clGkA0N8gwqqAACABH9yRcNMjUxMjAyMTcyMTQ4WjAMMAoGA1UdFQQDCgEFMDICExQAGHVARvnPd6aPjpcAAgAYdUAXDTI1MTIwMjE3MDYyOVowDDAKBgNVHRUEAwoBBTAyAhMUABrre37T5r/MjdtOAAIAGut7Fw0yNTEyMDIxNzAyMTJaMAwwCgYDVR0VBAMKAQUwMgITFAAYtx5myMveofcZzwACABi3HhcNMjUxMjAyMTcwMTQ2WjAMMAoGA1UdFQQDCgEFMDICExQAFloss7v+ddup2BMAAgAWWiwXDTI1MTIwMjE2MzkyNFowDDAKBgNVHRUEAwoBATAyAhMUABZaKygaE+hEoh3AAAIAFlorFw0yNTEyMDIxNjM5MjRaMAwwCgYDVR0VBAMKAQEwMgITFAASKCoVa+wwSwz/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+mWqReCQvqez4AAIAGv6ZFw0yNTEyMDIxMjI0NDlaMAwwCgYDVR0VBAMKAQUwMgITFAAaOpM7ZFtMH25zigACABo6kxcNMjUxMjAyMDg1NTM0WjAMMAoGA1UdFQQDCgEFMDICExQAF7U6cklkJxXCoiIAAgAXtToXDTI1MTIwMjA1MzY0NVowDDAKBgNVHRUEAwoBBTAyAhMUABsPi9Ka4iy4rD3AAAIAGw+LFw0yNTEyMDIwNDM0MTlaMAwwCgYDVR0VBAMKAQUwMgITFAAW/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/3MjyAAIAGw/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+KR9QOBtLjQAAgAYutwXDTI1MTEyODIyMjQyNFowDDAKBgNVHRUEAwoBATAyAhMUABC7tkjtkKR/kiWZAAIAELu2Fw0yNTExMjgyMjAxMjZaMAwwCgYDVR0VBAMKAQUwMgITFAAXZFWpU5kaTzSRTgACABdkVRcNMjUxMTI4MjIwMTAwWjAMMAoGA1UdFQQDCgEFMDICExQAFyoVDSbp2xtOCuEAAgAXKhUXDTI1MTEyODIwMDU1N1owDDAKBgNVHRUEAwoBATAyAhMUABcqFIeFWQGbrlLVAAIAFyoUFw0yNTExMjgyMDA1NTdaMAwwCgYDVR0VBAMKAQEwMgITFAAbDW/KVtHB7yuhPgACABsNbxcNMjUxMTI4MTkyNzU3WjAMMAoGA1UdFQQDCgEFMDICExQAGw1idvCjiRCU5jgAAgAbDWIXDTI1MTEyODE5MjI1NVowDDAKBgNVHRUEAwoBBTAyAhMUABsNU29OWM+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+lCG/AgACABgKmBcNMjUxMjA1MjA1MTM1WjAMMAoGA1UdFQQDCgEFMDICExQAF4VKzX7e+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/AACABZYEBcNMjUxMjA0MjA1MzA5WjAMMAoGA1UdFQQDCgEBMDICExQAFlgPjOtMh+Z3AQ0AAgAWWA8XDTI1MTIwNDIwNTMwOVowDDAKBgNVHRUEAwoBATAyAhMUABWgnQru9+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+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+/ebuHNh8ECEAAAgARz78XDTI1MTIwNDE4MDA0OVowDDAKBgNVHRUEAwoBATAyAhMUABHPvoRPLWYC5rBpAAIAEc++Fw0yNTEyMDQxODAwNDhaMAwwCgYDVR0VBAMKAQEwMgITFAAPuu61t49BoFIM6QACAA+67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/2+x65+8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/PQWv+AQFdAAIAGLpyFw0yNTEyMDQwOTU0MTBaMAwwCgYDVR0VBAMKAQUwMgITFAAaYGNUsbs07/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/gbGesepZjLtAAIAFVb+Fw0yNTEyMDQwNDEwMDVaMAwwCgYDVR0VBAMKAQEwMgITFAAVVv2VMci4F4lSpwACABVW/RcNMjUxMjA0MDQxMDA1WjAMMAoGA1UdFQQDCgEBMDICExQAD7/QeoTYHG80GgMAAgAPv9AXDTI1MTIwNDA0MTAwMlowDDAKBgNVHRUEAwoBATAyAhMUAA+/z5qs+QjXdaW+AAIAD7/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+piMTcl4Ld+brwACABL6mBcNMjUxMjAzMTYwODQ4WjAMMAoGA1UdFQQDCgEBMDICExQAGZy7LpIK0kCtYxIAAgAZnLsXDTI1MTIwMzE1MzkyNVowDDAKBgNVHRUEAwoBATAyAhMUABmculQb5o4T342eAAIAGZy6Fw0yNTEyMDMxNTM5MjVaMAwwCgYDVR0VBAMKAQEwMgITFAAWzNyP3nH9piMblQACABbM3BcNMjUxMjAzMTQ1ODM1WjAMMAoGA1UdFQQDCgEFMDICExQAFEhy+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/abYAAgAY4qQXDTI1MTIwOTIwNTQyOVowDDAKBgNVHRUEAwoBBTAyAhMUABsQLNp+Vhq1QiffAAIAGxAsFw0yNTEyMDkyMDQzNDdaMAwwCgYDVR0VBAMKAQUwMgITFAAPm0sBwYeuCclKtQACAA+bSxcNMjUxMjA5MjA0MTAwWjAMMAoGA1UdFQQDCgEBMDICExQAD5tKmiH1eKyLe2wAAgAPm0oXDTI1MTIwOTIwNDEwMFowDDAKBgNVHRUEAwoBATAyAhMUABXEBnxSinq/k/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/BcNMjUxMjA5MjAwODIwWjAMMAoGA1UdFQQDCgEFMDICExQAFHIz6JPcKUpWWOwAAgAUcjMXDTI1MTIwOTE5NDYxMFowDDAKBgNVHRUEAwoBATAyAhMUABRyMrNmrTWS44IxAAIAFHIyFw0yNTEyMDkxOTQ2MTBaMAwwCgYDVR0VBAMKAQEwMgITFAAbJb+CcR3JmPAv0AACABslvxcNMjUxMjA5MTkyODUzWjAMMAoGA1UdFQQDCgEBMDICExQAGyW+8+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+AAIAGKH0Fw0yNTEyMDkxNjQ2NDJaMAwwCgYDVR0VBAMKAQUwMgITFAAYBnkDWnggz7n+gAACABgGeRcNMjUxMjA5MTYwODEzWjAMMAoGA1UdFQQDCgEFMDICExQAEduRi19L74lB0VYAAgAR25EXDTI1MTIwOTE1MTUxMlowDDAKBgNVHRUEAwoBATAyAhMUABHbkJelFBo8G+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/xJdJEJAAIAGOYoFw0yNTEyMDgyMDAyMDhaMAwwCgYDVR0VBAMKAQEwMgITFAAY5idZ4c6B6d22qwACABjmJxcNMjUxMjA4MjAwMjA4WjAMMAoGA1UdFQQDCgEBMDICExQAGx8R5/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/AcagACABa0uhcNMjUxMjE1MTkzMDQ1WjAMMAoGA1UdFQQDCgEBMDICExQAGG4cFo7ne0+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/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/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/zZ0C576yWgFEAAgATH/MXDTI1MTIxNTA0MDYyNFowDDAKBgNVHRUEAwoBATAyAhMUABMf8l2vjdycwdSNAAIAEx/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+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/hzpi4AAgAanQ0XDTI1MTIxMjE4NTYwNlowDDAKBgNVHRUEAwoBBTAyAhMUABg9H08AoD8bdsMRAAIAGD0fFw0yNTEyMTIxODQ2NThaMAwwCgYDVR0VBAMKAQUwMgITFAAP91gLeLhrncE+MwACAA/3WBcNMjUxMjEyMTgzNzA2WjAMMAoGA1UdFQQDCgEFMDICExQAEGBrYM2Bqh4eemMAAgAQYGsXDTI1MTIxMjE4Mjc0NlowDDAKBgNVHRUEAwoBBTAyAhMUABmHNeWSvRhZPWs+AAIAGYc1Fw0yNTEyMTIxODI2MzdaMAwwCgYDVR0VBAMKAQEwMgITFAAZhzQ33lWEUCCIhQACABmHNBcNMjUxMjEyMTgyNjM3WjAMMAoGA1UdFQQDCgEBMDICExQAFISGcjiRdbu/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+0KZCvKQACABlhnRcNMjUxMjEyMTY0OTA0WjAMMAoGA1UdFQQDCgEFMDICExQAGHxnhdnRoR0rcHkAAgAYfGcXDTI1MTIxMjE1NTIyM1owDDAKBgNVHRUEAwoBBTAyAhMUABk7ZaFwMV4G4eh4AAIAGTtlFw0yNTEyMTIxNTI5MDNaMAwwCgYDVR0VBAMKAQEwMgITFAAZO2RAzsY3H5+bWwACABk7ZBcNMjUxMjEyMTUyOTAzWjAMMAoGA1UdFQQDCgEBMDICExQAGLmC+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/3YXDTI1MTIxMjA0MTIwOFowDDAKBgNVHRUEAwoBATAyAhMUABn/dToEJIbBSdQrAAIAGf91Fw0yNTEyMTIwNDEyMDhaMAwwCgYDVR0VBAMKAQEwMgITFAAWikq+iyBllo6XxwACABaKShcNMjUxMjEyMDQxMTQzWjAMMAoGA1UdFQQDCgEBMDICExQAFopJ1J9q0ephRqkAAgAWikkXDTI1MTIxMjA0MTE0M1owDDAKBgNVHRUEAwoBATAyAhMUABZU0xXnYPZvRuCeAAIAFlTTFw0yNTEyMTIwNDExMzNaMAwwCgYDVR0VBAMKAQEwMgITFAAWVNJw3GrxD/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+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+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/leAAIAFstgFw0yNTEyMTgyMjQ0NTZaMAwwCgYDVR0VBAMKAQEwMgITFAAWy18ADclOsAEetQACABbLXxcNMjUxMjE4MjI0NDU2WjAMMAoGA1UdFQQDCgEBMDICExQAGKKPQwbWMJ+ffV0AAgAYoo8XDTI1MTIxODIyMzU0MFowDDAKBgNVHRUEAwoBBTAyAhMUAA+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/SfTu+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+7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/HAAIAEUvOFw0yNTEyMTgwMjAxMTZaMAwwCgYDVR0VBAMKAQUwMgITFAAVd3MCzwLXeuNONAACABV3cxcNMjUxMjE4MDEyOTM2WjAMMAoGA1UdFQQDCgEFMDICExQAFA0KeVqEzSsE+noAAgAUDQoXDTI1MTIxODAxMDUyMVowDDAKBgNVHRUEAwoBATAyAhMUABQNC9GxAa7oVoRwAAIAFA0LFw0yNTEyMTgwMTA1MjFaMAwwCgYDVR0VBAMKAQEwMgITFAAY03MhyxHjLWqC1gACABjTcxcNMjUxMjE3MjM0MjQyWjAMMAoGA1UdFQQDCgEFMDICExQAE/3DjC0U7HQJr3wAAgAT/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+6SIoctsMy7nqAAIAEj7pFw0yNTEyMTcyMTI0NTBaMAwwCgYDVR0VBAMKAQEwMgITFAASPuhgusYZKENS4wACABI+6BcNMjUxMjE3MjEyNDUwWjAMMAoGA1UdFQQDCgEBMDICExQAGz4bKScW1cxvksMAAgAbPhsXDTI1MTIxNzIxMTkyN1owDDAKBgNVHRUEAwoBBTAyAhMUABrjKRDGuB1NI2gvAAIAGuMpFw0yNTEyMTcyMTE1NDFaMAwwCgYDVR0VBAMKAQUwMgITFAAXTPFSUW1n/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+7g1KYqX5hJAACABs9fxcNMjUxMjE3MTg0MzU2WjAMMAoGA1UdFQQDCgEFMDICExQAGzzP45gFNNk5pbAAAgAbPM8XDTI1MTIxNzE4Mzg1MFowDDAKBgNVHRUEAwoBBTAyAhMUABm0TnnpUeUsV1nNAAIAGbROFw0yNTEyMTcxODMwNThaMAwwCgYDVR0VBAMKAQUwMgITFAAWQBqi0fZTe0j7VwACABZAGhcNMjUxMjE3MTcyNzA4WjAMMAoGA1UdFQQDCgEBMDICExQAFkAZ/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+MPYnbE5iQACABCLKhcNMjUxMjE3MDQwODUzWjAMMAoGA1UdFQQDCgEBMDICExQAFyU+Rm5DwIiDwfEAAgAXJT4XDTI1MTIxNzA0MDg0M1owDDAKBgNVHRUEAwoBBTAyAhMUABA/cLw8DUq2E4w6AAIAED9wFw0yNTEyMTcwNDA3NDhaMAwwCgYDVR0VBAMKAQEwMgITFAAQP2+KxUvgV3rBOAACABA/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/+N+7NwEp4cPwACABSn/xcNMjUxMjE2MTgyMDIwWjAMMAoGA1UdFQQDCgEBMDICExQAFKf+roXeU3GTnaQAAgAUp/4XDTI1MTIxNjE4MjAyMFowDDAKBgNVHRUEAwoBATAyAhMUABkjA8+fc5akBhvgAAIAGSMDFw0yNTEyMTYxNzQyMjVaMAwwCgYDVR0VBAMKAQUwMgITFAAbOQTiCtn+N7EiswACABs5BBcNMjUxMjE2MTcxMjAzWjAMMAoGA1UdFQQDCgEBMDICExQAGzkDpp0zbNNPvWEAAgAbOQMXDTI1MTIxNjE3MTIwM1owDDAKBgNVHRUEAwoBATAyAhMUABsMVaBsRO0/UaJwAAIAGwxVFw0yNTEyMTYxNzAxNDhaMAwwCgYDVR0VBAMKAQUwMgITFAARs1nennA+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+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+dFw0yNTEyMTkxNjEzMjVaMAwwCgYDVR0VBAMKAQEwMgITFAAYb5wdsmuHd/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/AAIAFRkoFw0yNTEyMjcxMjI5MzRaMAwwCgYDVR0VBAMKAQUwMgITFAAVEjgsA85TH/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/vwACABWGrBcNMjUxMjI2MTU1MDQ0WjAMMAoGA1UdFQQDCgEBMDICExQAFYarD2Or+xRTlTkAAgAVhqsXDTI1MTIyNjE1NTA0NFowDDAKBgNVHRUEAwoBATAyAhMUABrNSG5hRpR/UoWCAAIAGs1IFw0yNTEyMjYxNTUwMTdaMAwwCgYDVR0VBAMKAQEwMgITFAAazUcYF60R45lULAACABrNRxcNMjUxMjI2MTU1MDE3WjAMMAoGA1UdFQQDCgEBMDICExQAFXy+vFCQz0/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+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/8z4cdTIAAgAREB0XDTI1MTIyNDE1MDk1NFowDDAKBgNVHRUEAwoBATAyAhMUABANJ+VYLu202qVCAAIAEA0nFw0yNTEyMjQxNDA3MzFaMAwwCgYDVR0VBAMKAQEwMgITFAAQDSZjIEJ15fgZDQACABANJhcNMjUxMjI0MTQwNzMwWjAMMAoGA1UdFQQDCgEBMDICExQAGTu+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/QYXDTI1MTIyNDA0MTIxMlowDDAKBgNVHRUEAwoBATAyAhMUABH9BXDN8vewQcg+AAIAEf0FFw0yNTEyMjQwNDEyMTJaMAwwCgYDVR0VBAMKAQEwMgITFAASPCNtciTvfEBKhAACABI8IxcNMjUxMjI0MDQxMDQ1WjAMMAoGA1UdFQQDCgEBMDICExQAEjwihUWHls/P294AAgASPCIXDTI1MTIyNDA0MTA0NVowDDAKBgNVHRUEAwoBATAyAhMUABX+PWAgwOet5o+4AAIAFf49Fw0yNTEyMjQwNDA5MzhaMAwwCgYDVR0VBAMKAQEwMgITFAAV/jxAT6x5BvrXoAACABX+PBcNMjUxMjI0MDQwOTM4WjAMMAoGA1UdFQQDCgEBMDICExQAEZwbTPW57F6AevoAAgARnBsXDTI1MTIyNDA0MDkxNlowDDAKBgNVHRUEAwoBATAyAhMUABGcGlt/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/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+H5nQEAAgAXL0oXDTI2MDEwNDE1MjUzMVowDDAKBgNVHRUEAwoBBTAyAhMUABtbkzk1Fg1ojOshAAIAG1uTFw0yNjAxMDQxMzQ0MzBaMAwwCgYDVR0VBAMKAQUwMgITFAAYwearJBqeW1W51AACABjB5hcNMjYwMTA0MTMzOTMxWjAMMAoGA1UdFQQDCgEFMDICExQAFonwJFf/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+oAAIAETZoFw0yNjAxMDMyMjE0NDhaMAwwCgYDVR0VBAMKAQUwMgITFAASyIewSal9sRUJagACABLIhxcNMjYwMTAzMTk1MjMxWjAMMAoGA1UdFQQDCgEFMDICExQAGG4Dtf3kTzOnVe8AAgAYbgMXDTI2MDEwMzE4MzYwMlowDDAKBgNVHRUEAwoBBTAyAhMUABoU6Pl7DPAUNnO3AAIAGhToFw0yNjAxMDMxNzUxMjhaMAwwCgYDVR0VBAMKAQUwMgITFAAaZ7jMlvWaQ/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+2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/wwACABfOOxcNMjYwMTAxMDg0NTQ1WjAMMAoGA1UdFQQDCgEFMDICExQAFzjc/6W+OX9zlD4AAgAXONwXDTI2MDEwMTA0MzUwM1owDDAKBgNVHRUEAwoBBTAyAhMUABM6xiev/GzeGWU2AAIAEzrGFw0yNjAxMDEwNDA5MzBaMAwwCgYDVR0VBAMKAQEwMgITFAATOsWfup9i2LuhsAACABM6xRcNMjYwMTAxMDQwOTMwWjAMMAoGA1UdFQQDCgEBMDICExQAE/ViuTfToGrD3pUAAgAT9WIXDTI2MDEwMTA0MDkxOFowDDAKBgNVHRUEAwoBATAyAhMUABP1Yb6zUTmZqwy+AAIAE/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+E4VQTThZ5V0AAgAaLH4XDTI2MDEwMTAxMDUxOFowDDAKBgNVHRUEAwoBATAyAhMUABosf2rQCm4J41tCAAIAGix/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+EXDTI1MTIzMTIxMzUzM1owDDAKBgNVHRUEAwoBBTAyAhMUABltI5m0QxEMNA1sAAIAGW0jFw0yNTEyMzExOTI2MDNaMAwwCgYDVR0VBAMKAQUwMgITFAAatWpGIzZAqteYsAACABq1ahcNMjUxMjMxMTgxNjM2WjAMMAoGA1UdFQQDCgEFMDICExQAG1A3QmdxbMIpqSkAAgAbUDcXDTI1MTIzMTE3NDYwMFowDDAKBgNVHRUEAwoBBTAyAhMUABWgc1S/treL/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+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/+ECAAIAG1W/Fw0yNTEyMzAyMDE0MDhaMAwwCgYDVR0VBAMKAQUwMgITFAAadnD/yK/PvVk7KwACABp2cBcNMjUxMjMwMTk1MDA4WjAMMAoGA1UdFQQDCgEBMDICExQAGnZvu4QJPkOwGa4AAgAadm8XDTI1MTIzMDE5NTAwOFowDDAKBgNVHRUEAwoBATAyAhMUABfJ5lAlqpFD1sV+AAIAF8nmFw0yNTEyMzAxODQ1MzBaMAwwCgYDVR0VBAMKAQUwMgITFAAT7Z4o3CK8GPiGDwACABPtnhcNMjUxMjMwMTczMzQzWjAMMAoGA1UdFQQDCgEBMDICExQAE+2dCZY30VyG2gwAAgAT7Z0XDTI1MTIzMDE3MzM0M1owDDAKBgNVHRUEAwoBATAyAhMUABpf2j3GRACGRGQQAAIAGl/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/uBZXLEAAgAUXEkXDTI1MTIzMDE2NDIxM1owDDAKBgNVHRUEAwoBBTAyAhMUABa8O99G/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+VmgACABifcRcNMjYwMTA1MjM0MDQ5WjAMMAoGA1UdFQQDCgEFMDICExQAG17qZEwQwtf/B/oAAgAbXuoXDTI2MDEwNTIyNDI0OFowDDAKBgNVHRUEAwoBBTAyAhMUABiuMijyieI92fz5AAIAGK4yFw0yNjAxMDUyMjQxMDJaMAwwCgYDVR0VBAMKAQUwMgITFAAZgagF61T3xLzDSwACABmBqBcNMjYwMTA1MjE1NzMxWjAMMAoGA1UdFQQDCgEBMDICExQAGYGnOC+G8xwIFMAAAgAZgacXDTI2MDEwNTIxNTczMVowDDAKBgNVHRUEAwoBATAyAhMUABD/FIIwvHRlgzOYAAIAEP8UFw0yNjAxMDUyMTQ0MzNaMAwwCgYDVR0VBAMKAQEwMgITFAAQ/xOqE1q8pxRL2wACABD/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//fUVhb92Pz0gACABkX/xcNMjYwMTEzMTI0NzU4WjAMMAoGA1UdFQQDCgEBMDICExQAGRf+JhPHrXwDfnwAAgAZF/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/i8UAAgAa+tUXDTI2MDExMzAyMDU1NlowDDAKBgNVHRUEAwoBBTAyAhMUABPGcCAngqOQeyCvAAIAE8ZwFw0yNjAxMTMwMTEzNDdaMAwwCgYDVR0VBAMKAQUwMgITFAAZ9VeCO/PTKykj+AACABn1VxcNMjYwMTEzMDA1ODUyWjAMMAoGA1UdFQQDCgEFMDICExQAFHGWJlcRJ/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/OmWdkg/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/Y+pmg1XjecAAgAYWycXDTI2MDExMDA0MjQxN1owDDAKBgNVHRUEAwoBBTAyAhMUABIUBXu8PnSlrvgEAAIAEhQFFw0yNjAxMTAwNDE2MjJaMAwwCgYDVR0VBAMKAQEwMgITFAASFAQUn7lwMbyimwACABIUBBcNMjYwMTEwMDQxNjIyWjAMMAoGA1UdFQQDCgEBMDICExQAFX8dBziS01vFtNsAAgAVfx0XDTI2MDExMDA0MTMwMlowDDAKBgNVHRUEAwoBATAyAhMUABV/HIg+i6Mgz6DoAAIAFX8cFw0yNjAxMTAwNDEzMDFaMAwwCgYDVR0VBAMKAQEwMgITFAAa5+7UN1M6TmN1ngACABrn7hcNMjYwMTEwMDQxMTE5WjAMMAoGA1UdFQQDCgEBMDICExQAGuftckggGR8R1h0AAgAa5+0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+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+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/UsCHkAAgATPGoXDTI2MDEwOTE2MTkwMlowDDAKBgNVHRUEAwoBATAyAhMUABM8aR/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+iP8+YFiFgAAgAQ5rwXDTI2MDEwOTE0MjMxNFowDDAKBgNVHRUEAwoBATAyAhMUABiFOWKvuqMDkL5UAAIAGIU5Fw0yNjAxMDkxNDAwMjdaMAwwCgYDVR0VBAMKAQUwMgITFAAWQ1P3gG/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+MF+7FxAAIAG2vwFw0yNjAxMDkwNjEwMDJaMAwwCgYDVR0VBAMKAQEwMgITFAAba++QFsPJ51TGWQACABtr7xcNMjYwMTA5MDYxMDAwWjAMMAoGA1UdFQQDCgEBMDICExQAGKTQYl6CSqJoVdMAAgAYpNAXDTI2MDEwOTAyMjU0MFowDDAKBgNVHRUEAwoBBTAyAhMUABjeFDrvHh/U7bg0AAIAGN4UFw0yNjAxMDkwMjA3NTJaMAwwCgYDVR0VBAMKAQUwMgITFAAUxs3H5CpGUZeDXgACABTGzRcNMjYwMTA5MDE0MjMyWjAMMAoGA1UdFQQDCgEFMDICExQAGLHnt/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+DYSL+BaT0jgACABXJ/xcNMjYwMTE2MTQzOTQ5WjAMMAoGA1UdFQQDCgEBMDICExQAG2LVcq/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/oS4AAgATKZwXDTI2MDExNTIxNTMzNlowDDAKBgNVHRUEAwoBBTAyAhMUABDFfOIreK386siVAAIAEMV8Fw0yNjAxMTUyMTQ1MjFaMAwwCgYDVR0VBAMKAQEwMgITFAAQxXt+U5HzP7Ra+AACABDFexcNMjYwMTE1MjE0NTIxWjAMMAoGA1UdFQQDCgEBMDICExQAFG9y0nFE+5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/a3uSAAAgATCnQXDTI2MDExNTA0NTczMFowDDAKBgNVHRUEAwoBBTAyAhMUABiRQ57XU/vlxrB1AAIAGJFDFw0yNjAxMTUwNDQ3MjBaMAwwCgYDVR0VBAMKAQUwMgITFAAalyyI9rxfpJk0sgACABqXLBcNMjYwMTE1MDQxMjU4WjAMMAoGA1UdFQQDCgEFMDICExQAFUlxTtdG+uRDlZMAAgAVSXEXDTI2MDExNTAyMzkxM1owDDAKBgNVHRUEAwoBBTAyAhMUABHffDbXgO/Sq+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+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+2xcNMjYwMTIxMTYyODA1WjAMMAoGA1UdFQQDCgEBMDICExQAGL7a+2Y94RXajpgAAgAYvtoXDTI2MDEyMTE2MjgwNVowDDAKBgNVHRUEAwoBATAyAhMUABX14mw12TsYj+/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/JgwACABlhYRcNMjYwMTIwMTk1MDEwWjAMMAoGA1UdFQQDCgEBMDICExQAEd335qVydu7da8oAAgAR3fcXDTI2MDEyMDE5NDU0M1owDDAKBgNVHRUEAwoBATAyAhMUABHd9qi/R4De6q+DAAIAEd32Fw0yNjAxMjAxOTQ1NDNaMAwwCgYDVR0VBAMKAQEwMgITFAAQH61PLiSZz/HC0wACABAfrRcNMjYwMTIwMTk0MzMzWjAMMAoGA1UdFQQDCgEBMDICExQAEB+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+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/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+wAAgAQVBwXDTI2MDEyMDA0MDgyMlowDDAKBgNVHRUEAwoBATAyAhMUABBUGwJSYUyv0qgQAAIAEFQbFw0yNjAxMjAwNDA4MjFaMAwwCgYDVR0VBAMKAQEwMgITFAAWEG5wikoNZFi5aAACABYQbhcNMjYwMTIwMDQwODAyWjAMMAoGA1UdFQQDCgEBMDICExQAFhBt9j2prOnJ/VEAAgAWEG0XDTI2MDEyMDA0MDgwMlowDDAKBgNVHRUEAwoBATAyAhMUABbydOr+8DS8cNvOAAIAFvJ0Fw0yNjAxMjAwNDA3NTNaMAwwCgYDVR0VBAMKAQEwMgITFAAW8nPPNL22Ww5legACABbycxcNMjYwMTIwMDQwNzUzWjAMMAoGA1UdFQQDCgEBMDICExQAFDo5ZNwOnKL7xToAAgAUOjkXDTI2MDEyMDAzNDI1MFowDDAKBgNVHRUEAwoBBTAyAhMUABiVZL+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+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/htSnkmsuAAIAFHVYFw0yNjAxMjQwNDEyNDRaMAwwCgYDVR0VBAMKAQEwMgITFAAPySf6IgPU29rb/gACAA/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+jnLfbjt8CwkAAgAYm34XDTI2MDEyNDAyMzQ1OVowDDAKBgNVHRUEAwoBBTAyAhMUABdPutSBmYQQNqz6AAIAF0+6Fw0yNjAxMjQwMjAzNTFaMAwwCgYDVR0VBAMKAQUwMgITFAAX3eeM0ARHGGyRXwACABfd5xcNMjYwMTIzMjMwMDMxWjAMMAoGA1UdFQQDCgEFMDICExQAGQWoJorv54xhZC8AAgAZBagXDTI2MDEyMzIyMTkyMFowDDAKBgNVHRUEAwoBBTAyAhMUABqGIXneQioslvtJAAIAGoYhFw0yNjAxMjMyMTUxNDRaMAwwCgYDVR0VBAMKAQEwMgITFAAahiAJtuQwkRI6/AACABqGIBcNMjYwMTIzMjE1MTQ0WjAMMAoGA1UdFQQDCgEBMDICExQAF/GOr9/QLDs8GYUAAgAX8Y4XDTI2MDEyMzIxNDIzNVowDDAKBgNVHRUEAwoBBTAyAhMUABh4O+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+xcNMjYwMTI4MDc1NDM5WjAMMAoGA1UdFQQDCgEFMDICExQAGhtd5Ra4FS+J6zkAAgAaG10XDTI2MDEyODA1MTg0N1owDDAKBgNVHRUEAwoBBTAyAhMUABCs6z+mQRPvXYb7AAIAEKzrFw0yNjAxMjgwNDEwMTdaMAwwCgYDVR0VBAMKAQEwMgITFAAQrOpoFufCuvbTFQACABCs6hcNMjYwMTI4MDQxMDE3WjAMMAoGA1UdFQQDCgEBMDICExQAGmpTmsVXbFcG8/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+YfssHjAAIAEF+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+tOodWux/jwIUAAgAbr60XDTI2MDEyNzE3NTQxMlowDDAKBgNVHRUEAwoBATAyAhMUABuvlvHBrSKCd9SGAAIAG6+WFw0yNjAxMjcxNzQ2NDJaMAwwCgYDVR0VBAMKAQEwMgITFAAbrGk+R/+JXtvmQgACABusaRcNMjYwMTI3MTc0NjQyWjAMMAoGA1UdFQQDCgEBMDICExQAG6zsxx5k0z61WsAAAgAbrOwXDTI2MDEyNzE3NDY0MlowDDAKBgNVHRUEAwoBATAyAhMUABQfWmq/MVcgKcS+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/bHRcNMjYwMTI3MTcwODU1WjAMMAoGA1UdFQQDCgEBMDICExQAD9scCiER6/tPpdUAAgAP2xwXDTI2MDEyNzE3MDg1NVowDDAKBgNVHRUEAwoBATAyAhMUABuFuw91D/ux/+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+UXDTI2MDEyNzAzNTMwNlowDDAKBgNVHRUEAwoBBTAyAhMUABJ8CDRoM3aSX6yTAAIAEnwIFw0yNjAxMjcwMzEzMjZaMAwwCgYDVR0VBAMKAQEwMgITFAASfAfu+yvS/bvIfQACABJ8BxcNMjYwMTI3MDMxMzI2WjAMMAoGA1UdFQQDCgEBMDICExQAGPRh9bXh5zZboPQAAgAY9GEXDTI2MDEyNzAyNTMzMVowDDAKBgNVHRUEAwoBBTAyAhMUABus6D/8E6U4kQ0UAAIAG6zoFw0yNjAxMjcwMjMyMjhaMAwwCgYDVR0VBAMKAQUwMgITFAAbrOrpYHdiCZpnzgACABus6hcNMjYwMTI3MDIyOTAzWjAMMAoGA1UdFQQDCgEFMDICExQAG6xoXc+zu7n+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+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/EKyhCBPYjX0erAAIAD8QrFw0yNjAxMjYwNDA1NDhaMAwwCgYDVR0VBAMKAQEwMgITFAAPxCrDbGW21D76qgACAA/EKhcNMjYwMTI2MDQwNTQ4WjAMMAoGA1UdFQQDCgEBMDICExQAGw6TAys6PrlPCYkAAgAbDpMXDTI2MDEyNjAzNTIwMVowDDAKBgNVHRUEAwoBBTAyAhMUABmKvmkrUXbDnx99AAIAGYq+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+0qZdw2gACABcCRBcNMjYwMTMxMTkzODMyWjAMMAoGA1UdFQQDCgEBMDICExQAFm+9Zf2inX6F/NEAAgAWb70XDTI2MDEzMTE3NTQyMlowDDAKBgNVHRUEAwoBATAyAhMUABZvvEAgv8E51W1pAAIAFm+8Fw0yNjAxMzExNzU0MjJaMAwwCgYDVR0VBAMKAQEwMgITFAAT1g1mxb4aU8/tUQACABPWDRcNMjYwMTMxMTc0MDIyWjAMMAoGA1UdFQQDCgEBMDICExQAE9YM0Cv9rAsHbUsAAgAT1gwXDTI2MDEzMTE3NDAyMlowDDAKBgNVHRUEAwoBATAyAhMUABuNHf41U/42oHVRAAIAG40dFw0yNjAxMzExNjExNDZaMAwwCgYDVR0VBAMKAQEwMgITFAAbjRxyYMpm/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+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+5nAitxyT9o1ywACABD7mRcNMjYwMTMwMTYyMTA0WjAMMAoGA1UdFQQDCgEBMDICExQAFYhaPnc01uNmG6EAAgAViFoXDTI2MDEzMDE2MTY1N1owDDAKBgNVHRUEAwoBBTAyAhMUABRkAMAHBR1qfOQRAAIAFGQAFw0yNjAxMzAxNjA0NTNaMAwwCgYDVR0VBAMKAQEwMgITFAAUY/+/QEgYQaV2HwACABRj/xcNMjYwMTMwMTYwNDUyWjAMMAoGA1UdFQQDCgEBMDICExQAGpYzgvvprtHNGqQAAgAaljMXDTI2MDEzMDE1NDM1NFowDDAKBgNVHRUEAwoBATAyAhMUABqWMrbDAHS5hmTEAAIAGpYyFw0yNjAxMzAxNTQzNTRaMAwwCgYDVR0VBAMKAQEwMgITFAAYsB+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/UAAgAUHE8XDTI2MDEzMDE1MTcwN1owDDAKBgNVHRUEAwoBATAyAhMUABQcTmkZ+JUY8+0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+14AAgAQKJEXDTI2MDEzMDA0MzM0NFowDDAKBgNVHRUEAwoBBTAyAhMUABKztJMYMLfRe6mJAAIAErO0Fw0yNjAxMzAwNDExMjVaMAwwCgYDVR0VBAMKAQEwMgITFAASs7N3rZxXFq0uhwACABKzsxcNMjYwMTMwMDQxMTI1WjAMMAoGA1UdFQQDCgEBMDICExQAGsf5aSeq/AlOzqEAAgAax/kXDTI2MDEzMDA0MDk1MlowDDAKBgNVHRUEAwoBATAyAhMUABrH+LtBixolCGfCAAIAGsf4Fw0yNjAxMzAwNDA5NTJaMAwwCgYDVR0VBAMKAQEwMgITFAAXfMnifkNhp1hUUwACABd8yRcNMjYwMTMwMDQwOTEwWjAMMAoGA1UdFQQDCgEBMDICExQAF3zI0L3yUn8S7i0AAgAXfMgXDTI2MDEzMDA0MDkxMFowDDAKBgNVHRUEAwoBATAyAhMUABPPkUX3UMLnE7xzAAIAE8+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+gACABldxxcNMjYwMTMwMDEyNDI5WjAMMAoGA1UdFQQDCgEFMDICExQAF6CW+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/3r8VL2Heoux/AAAgAX/esXDTI2MDEyOTE5MDEyMVowDDAKBgNVHRUEAwoBATAyAhMUABf96mA1hgQA+SZdAAIAF/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/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/Fw0yNjAxMjgyMDE5MzlaMAwwCgYDVR0VBAMKAQEwMgITFAAU7Z/w45xhsiuSPgACABTtnxcNMjYwMTI4MTkzMDM3WjAMMAoGA1UdFQQDCgEBMDICExQAFO2ebF3+Ckb4vokAAgAU7Z4XDTI2MDEyODE5MzAzN1owDDAKBgNVHRUEAwoBATAyAhMUABVQixV5P0BREXvtAAIAFVCLFw0yNjAxMjgxOTIzNTlaMAwwCgYDVR0VBAMKAQEwMgITFAAVUIr6PDL2y5Z5VwACABVQihcNMjYwMTI4MTkyMzU5WjAMMAoGA1UdFQQDCgEBMDICExQAEI5hOMN3c+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+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</xd:EncapsulatedCRLValue>
              <xd:EncapsulatedCRLValue>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</xd:EncapsulatedCRLValue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6d7XZCq1rNZodLxzVJilxVk+AqtzSP/Efsue2WdGwZ4CBC6UWd0YDzIwMjYwNjA5MjM0MjMy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</xd:EncapsulatedTimeStamp>
          </xd:SigAndRefsTimeStamp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gzxqzPEyFWWevSs5X9iLPM1F8NBhsZexvA3R7XpKwIY=</DigestValue>
    </Reference>
    <Reference Type="http://www.w3.org/2000/09/xmldsig#Object" URI="#idOfficeObject">
      <DigestMethod Algorithm="http://www.w3.org/2001/04/xmlenc#sha256"/>
      <DigestValue>aAQqf4Ij/3orSPM/UbMFb1a9LzyqP4GAg3IbItfx1VQ=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gIDFcmML87xCblcJZL1LP1RCUqDegF2It7w11wErQdg=</DigestValue>
    </Reference>
  </SignedInfo>
  <SignatureValue>qI2UfbKbI1VKxGxq8tKssRpagduWnY/2PinZ7nJMh5Esjg/iz3kXW88TF+uBnFpIO/rLWqHr+4Bf
qjL7POWCppi5bDC9QyFcWjQTPNVFPdH/wKcKuOwvvJr+karg5CdMLFCTyNVBLs0C8/G/173xiAbJ
ufrOzmrIeMCZjE/haQF2cFixkmXaHznHEIzs+XkngQDzd/Db5SNzj0TMjvPKEi7+57E4gfXDADRa
s44PxuUwrYCsJlySMCunkdvTuzDolZCxU21v8fN9ZkRKeamMDS0IEtM+uiCjL8Z4iOKojTeiqUJp
yl/sW4bG3XKOJxQww7qy7roDn0K8krPlsqkybw==</SignatureValue>
  <KeyInfo>
    <X509Data>
      <X509Certificate>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DDVWLEPAh11I3+DQHt0yJUZgoU6Wqn6A1BF59yeq2BuS3806sk5dUFDNkrC9elx81ifdiy/+EOBp6eHVKbrZG/bC3ggAUFkAUDqHM2elAbcQrKOXoc9j7z585vFgGeDiCeT/c8vSFhDdc7U0bx0/qEatHQYGDqBbO3K7UewQwPFFqKEYnY9UdK1bANVieOBbk2+W7AFOrSpDUabqjQ6CPGbirdeZi7Y5lEBOKclDPPSCulo7JVJgGLXl76zxd12wQax4Dgp6F/M1Ei9Z6Jr3MfyIIRKFmt2n2c5rTlanLKoJLub5eu6DtcxMKFmQ2tsvMk0wVFG5fP0SZbeRxbUDh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M6zz480FlEhKl0pFHiUv/nPxXojlv5Pksoi1leSS+UI=</DigestValue>
      </Reference>
      <Reference URI="/word/endnotes.xml?ContentType=application/vnd.openxmlformats-officedocument.wordprocessingml.endnotes+xml">
        <DigestMethod Algorithm="http://www.w3.org/2001/04/xmlenc#sha256"/>
        <DigestValue>KUxiHMmVMRFOVDo3CMsN1UcTYyomI3vBqQA7d3m1Nsc=</DigestValue>
      </Reference>
      <Reference URI="/word/fontTable.xml?ContentType=application/vnd.openxmlformats-officedocument.wordprocessingml.fontTable+xml">
        <DigestMethod Algorithm="http://www.w3.org/2001/04/xmlenc#sha256"/>
        <DigestValue>/zEQaPYs80FGP64n3ucyyFwvzWjEBaX3XrrYKy9r+MY=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xkHef4lvmTqv73SQeiL/TrO0SBZ3CHa4P7EVUWpRnvg=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BseuWln8IB1c2TZqY9ZDH9vdxxz43760MSDUDaU73mQ=</DigestValue>
      </Reference>
      <Reference URI="/word/glossary/settings.xml?ContentType=application/vnd.openxmlformats-officedocument.wordprocessingml.settings+xml">
        <DigestMethod Algorithm="http://www.w3.org/2001/04/xmlenc#sha256"/>
        <DigestValue>4x1cWbtG347yzrL5lg0dmSGs1gKVGMRrjPwsVROmrpk=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SPNaWdwlhOX/DvvDj30BgBG9miR04DOhEyG8apNGnrg=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h+WiNh5OYZrLT+UYjY2jWxsyfYaoXOG/QlCdxfeKXIg=</DigestValue>
      </Reference>
      <Reference URI="/word/settings.xml?ContentType=application/vnd.openxmlformats-officedocument.wordprocessingml.settings+xml">
        <DigestMethod Algorithm="http://www.w3.org/2001/04/xmlenc#sha256"/>
        <DigestValue>vDMY8nyxgjE1tSYSOpnwNOAdfpzFR8F+SXDhKK8jEho=</DigestValue>
      </Reference>
      <Reference URI="/word/styles.xml?ContentType=application/vnd.openxmlformats-officedocument.wordprocessingml.styles+xml">
        <DigestMethod Algorithm="http://www.w3.org/2001/04/xmlenc#sha256"/>
        <DigestValue>ZRgQtgF4BZBbSS1FJ6vkgZm4HlggSkYCAJtM9FEN7sU=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2026-06-12T20:08:12Z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2026-06-12T20:08:12Z</xd:SigningTime>
          <xd:SigningCertificate>
            <xd:Cert>
              <xd:CertDigest>
                <DigestMethod Algorithm="http://www.w3.org/2001/04/xmlenc#sha256"/>
                <DigestValue>6268VvCRk7QJ/DBaorUInQRojX2FVAPAYgiBihUXkYs=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446024395945439866693961775262676343559283959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5TG8+nNbeb5EhT2TsoYDjc4iIknT8QRroyP1uWHoQXMCBC6xtVUYDzIwMjYwNjEyMjAwODE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xvKVinhzNa3wfaDEm49Q4CFQYCDD7ZOrXikU2XYce3Q=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2026-06-11T11:40:07Z</xd:IssueTime>
                </xd:CRLIdentifier>
              </xd:CRLRef>
              <xd:CRLRef>
                <xd:DigestAlgAndValue>
                  <DigestMethod Algorithm="http://www.w3.org/2001/04/xmlenc#sha256"/>
                  <DigestValue>3IJPy5wOIFxbxGSbKXvniEy14AvDnpb7jXWG8LJc5ZA=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2026-06-12T00:10:08Z</xd:IssueTime>
                </xd:CRLIdentifier>
              </xd:CRLRef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CN=CA POLITICA PERSONA FISICA - COSTA RICA v2, OU=DCFD, O=MICITT, C=CR, SERIALNUMBER=CPJ-2-100-098311</xd:Issuer>
                  <xd:IssueTime>2026-05-15T15:09:53Z</xd:IssueTime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CN=CA RAIZ NACIONAL - COSTA RICA v2, C=CR, O=MICITT, OU=DCFD, SERIALNUMBER=CPJ-2-100-098311</xd:Issuer>
                  <xd:IssueTime>2026-03-20T18:09:42Z</xd:IssueTime>
                </xd:CRLIdentifier>
              </xd:CRLRef>
            </xd:CRLRefs>
          </xd:CompleteRevocationRefs>
          <xd:RevocationValues>
            <xd:CRLValues>
              <xd:EncapsulatedCRLValue>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+50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+wRhcNMjMwNjIwMjIyMjM2WjAMMAoGA1UdFQQDCgEBMDICExQAD7BFLU9kP1mc5TcAAgAPsEUXDTIzMDYyMDIyMjIzNlowDDAKBgNVHRUEAwoBATAyAhMUABAoIHkyLUbzINf3AAIAECggFw0yMzA2MjAyMDM5MDBaMAwwCgYDVR0VBAMKAQEwMgITFAAQKB+08B/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+29Mj9EtrAACABBeDhcNMjMwNjE5MjIwMjM3WjAMMAoGA1UdFQQDCgEBMDICExQAEF4Nlz2qMe8MVqoAAgAQXg0XDTIzMDYxOTIyMDIzN1owDDAKBgNVHRUEAwoBATAyAhMUABBI4uCOQDn4n/usAAIAEEjiFw0yMzA2MTkyMTI3NDJaMAwwCgYDVR0VBAMKAQEwMgITFAAQSOF2dKk+ZwRyxgACABBI4RcNMjMwNjE5MjEyNzQyWjAMMAoGA1UdFQQDCgEBMDICExQAEEXwHuZSvpKJPzAAAgAQRfAXDTIzMDYxOTE3Mjk0NFowDDAKBgNVHRUEAwoBATAyAhMUABBF75L64Ghb2JTJAAIAEEXvFw0yMzA2MTkxNzI5NDRaMAwwCgYDVR0VBAMKAQEwMgITFAAQ0IFAzJMQZMLDiwACABDQgRcNMjMwNjE5MTY0OTE0WjAMMAoGA1UdFQQDCgEBMDICExQAENCAOLsE1eW/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+Xb6RsEFLmBYgJAAIAD5dvFw0yMzA2MTYxNTA1MThaMAwwCgYDVR0VBAMKAQEwMgITFAAPl255ZNMgH8IH6gACAA+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/pMj2A+2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/kAAIAEPCKFw0yMzA3MjIxNTIwMTRaMAwwCgYDVR0VBAMKAQEwMgITFAAQ8Ins+x/o2ajeJgACABDwiRcNMjMwNzIyMTUyMDE0WjAMMAoGA1UdFQQDCgEBMDICExQAD+kj8gBZPoBAq2EAAgAP6SMXDTIzMDcyMDE0NDAyMVowDDAKBgNVHRUEAwoBATAyAhMUAA/pIn3Ry+oMs8uSAAIAD+kiFw0yMzA3MjAxNDQwMjBaMAwwCgYDVR0VBAMKAQEwMgITFAAQU2pVD1vSdwouugACABBTahcNMjMwNzE5MjA0ODEyWjAMMAoGA1UdFQQDCgEBMDICExQAEFNp+WTkwUNChwoAAgAQU2kXDTIzMDcxOTIwNDgxMlowDDAKBgNVHRUEAwoBATAyAhMUABEqakjRflFAeiqaAAIAESpqFw0yMzA3MTkyMDQ0NDdaMAwwCgYDVR0VBAMKAQEwMgITFAARKmm0Y9/aby+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+mgv8wAACABBc2xcNMjMwNzE5MTQzNjMxWjAMMAoGA1UdFQQDCgEBMDICExQAD632vXBdP9Aj3/sAAgAPrfYXDTIzMDcxOTA0MDI0MFowDDAKBgNVHRUEAwoBATAyAhMUAA+t9UgReMUIz3ILAAIAD631Fw0yMzA3MTkwNDAyNDBaMAwwCgYDVR0VBAMKAQEwMgITFAAQcUOgXiUsqGJlZAACABBxQxcNMjMwNzE4MjE1MzQzWjAMMAoGA1UdFQQDCgEBMDICExQAEHFCW59F+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/wACABCSfRcNMjMwNzE3MTY1ODUyWjAMMAoGA1UdFQQDCgEBMDICExQAEJJ8QAx9Wg/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+6shcNMjMwNzE1MDM0MzQ5WjAMMAoGA1UdFQQDCgEBMDICExQAD7qx5+4u+QuS5/gAAgAPurEXDTIzMDcxNTAzNDM0OVowDDAKBgNVHRUEAwoBATAyAhMUAA+yPpjPDZ4ZooYkAAIAD7I+Fw0yMzA3MTQxNjMwMDZaMAwwCgYDVR0VBAMKAQEwMgITFAAPsj0U+0Z+78etgwACAA+yPRcNMjMwNzE0MTYzMDA2WjAMMAoGA1UdFQQDCgEBMDICExQAERdouI+LUQvKxXkAAgARF2gXDTIzMDcxNDA2MTAwOVowDDAKBgNVHRUEAwoBATAyAhMUABEXZwHe6WTpQxABAAIAERdnFw0yMzA3MTQwNjEwMDhaMAwwCgYDVR0VBAMKAQEwMgITFAAQbfVntQ5wG4yscgACABBt9RcNMjMwNzEzMjMwNzMyWjAMMAoGA1UdFQQDCgEBMDICExQAEG30wtS1k0e+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+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+gX+W1zg38aVn3AAIAD6BfFw0yMzA4MjUyMjE1MDFaMAwwCgYDVR0VBAMKAQEwMgITFAARSXYTb4Ce/CSHZAACABFJdhcNMjMwODI1MjAyODQyWjAMMAoGA1UdFQQDCgEBMDICExQAEUl11ZIAs1l1FqUAAgARSXUXDTIzMDgyNTIwMjg0MlowDDAKBgNVHRUEAwoBATAyAhMUAA+rkCqYKU2wgPMnAAIAD6uQFw0yMzA4MjUxNTUyMTFaMAwwCgYDVR0VBAMKAQEwMgITFAAPq4/Mqe3iDcK5LAACAA+rjxcNMjMwODI1MTU1MjExWjAMMAoGA1UdFQQDCgEBMDICExQAEDZQOdi6/ormZIkAAgAQNlAXDTIzMDgyNTE0MDYwOFowDDAKBgNVHRUEAwoBATAyAhMUABA2TxoLRwNXfG0nAAIAEDZPFw0yMzA4MjUxNDA2MDdaMAwwCgYDVR0VBAMKAQEwMgITFAAQc3ODD0g+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+nP6hRiyxXKEbgAAIAD6c/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+6J3qPhAAIAEXFbFw0yMzA4MjExNjIwMzZaMAwwCgYDVR0VBAMKAQEwMgITFAAP9H8kyp4nEMNRzAACAA/0fxcNMjMwODE5MjI1NjU4WjAMMAoGA1UdFQQDCgEBMDICExQAD/R+yLii0JH77NEAAgAP9H4XDTIzMDgxOTIyNTY1N1owDDAKBgNVHRUEAwoBATAyAhMUABFvqMOXPtEwmgv+AAIAEW+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+Wmp2tBx+XuAAIAETynFw0yMzA4MTgwNDAzMjlaMAwwCgYDVR0VBAMKAQEwMgITFAARPKbO6GKNGDh/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+bRDrydvjQtHjAAAgAP5tEXDTIzMTAwNTAxMjgyMlowDDAKBgNVHRUEAwoBATAyAhMUAA/m0PpDVAUfzWtKAAIAD+bQFw0yMzEwMDUwMTI4MjJaMAwwCgYDVR0VBAMKAQEwMgITFAARaSS3AxPwNFK2aAACABFpJBcNMjMxMDAzMjEyMDU4WjAMMAoGA1UdFQQDCgEBMDICExQAEWkjkyIUEtCU2y8AAgARaSMXDTIzMTAwMzIxMjA1OFowDDAKBgNVHRUEAwoBATAyAhMUABFrBGPRK4mT+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+pTrPMsM5CTNC8AAIAD6lOFw0yMzA5MjgyMzQ2MDJaMAwwCgYDVR0VBAMKAQEwMgITFAAPqU07b8BwuyNSPAACAA+pTRcNMjMwOTI4MjM0NjAyWjAMMAoGA1UdFQQDCgEBMDICExQAEPUK+K27+ZbQtXAAAgAQ9QoXDTIzMDkyODIwMDUzMlowDDAKBgNVHRUEAwoBATAyAhMUABD1CT6TGnpwzjXeAAIAEPUJFw0yMzA5MjgyMDA1MzJaMAwwCgYDVR0VBAMKAQEwMgITFAAP9md9vHOFjlc0KAACAA/2ZxcNMjMwOTI4MTYxNzIxWjAMMAoGA1UdFQQDCgEBMDICExQAD/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+3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/7IAAgAQt1IXDTIzMTAzMTA0MDIxMFowDDAKBgNVHRUEAwoBATAyAhMUABGdxTH/6khgBElqAAIAEZ3FFw0yMzEwMzAxNTQ4MDdaMAwwCgYDVR0VBAMKAQEwMgITFAARncSwtRvlRC0SigACABGdxBcNMjMxMDMwMTU0ODA3WjAMMAoGA1UdFQQDCgEBMDICExQAEWVapEvSetnwgI8AAgARZVoXDTIzMTAzMDEzNDUyNlowDDAKBgNVHRUEAwoBATAyAhMUABFlWRnp8oSaeTayAAIAEWVZFw0yMzEwMzAxMzQ1MjVaMAwwCgYDVR0VBAMKAQEwMgITFAARp/c7YXQAHSiqRgACABGn9xcNMjMxMDI3MTkyNDI4WjAMMAoGA1UdFQQDCgEBMDICExQAEaf25VgpGg5JuSIAAgARp/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+1LSa4YQgstD1gACABH7UhcNMjMxMDI3MTEyOTMzWjAMMAoGA1UdFQQDCgEBMDICExQAEftRAHc/uv/N+FoAAgAR+1EXDTIzMTAyNzExMjkzMlowDDAKBgNVHRUEAwoBATAyAhMUABDo7Q14P7hMqcWSAAIAEOjtFw0yMzEwMjcwNDAyNTNaMAwwCgYDVR0VBAMKAQEwMgITFAAQ6OzRvrFPnoXaaQACABDo7BcNMjMxMDI3MDQwMjUzWjAMMAoGA1UdFQQDCgEBMDICExQAD94Zad88cdSK9YcAAgAP3hkXDTIzMTAyNjIwMDgyM1owDDAKBgNVHRUEAwoBATAyAhMUAA/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+RAAIAETjMFw0yMzEwMjYxNTQzNTlaMAwwCgYDVR0VBAMKAQEwMgITFAAQb+Gq6ZGTkz+LiAACABBv4RcNMjMxMDI2MDQwMzEwWjAMMAoGA1UdFQQDCgEBMDICExQAEG/g7xpdsqaquDYAAgAQb+AXDTIzMTAyNjA0MDMxMFowDDAKBgNVHRUEAwoBATAyAhMUABBhYMDNxAQXWmakAAIAEGFgFw0yMzEwMjUxNTQzNDRaMAwwCgYDVR0VBAMKAQEwMgITFAAQYV/uYhNmoXL8qQACABBhXxcNMjMxMDI1MTU0MzQ0WjAMMAoGA1UdFQQDCgEBMDICExQAEiQZS4vX8wL7ItEAAgASJBkXDTIzMTAyNDE4MTcwM1owDDAKBgNVHRUEAwoBATAyAhMUABIkGCeX5yD1io+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/0BzAAIAEh9MFw0yMzEwMjMxNjUwMTRaMAwwCgYDVR0VBAMKAQEwMgITFAAQKQhXGJZpVJ5/dwACABApCBcNMjMxMDIzMTQ1NjI2WjAMMAoGA1UdFQQDCgEBMDICExQAECkHgTTeWonqPOsAAgAQKQcXDTIzMTAyMzE0NTYyNlowDDAKBgNVHRUEAwoBATAyAhMUABHSzaqpZO3ncWm/AAIAEdLNFw0yMzEwMjIxNzEyMzBaMAwwCgYDVR0VBAMKAQEwMgITFAAR0swSF9ilF0xaWwACABHSzBcNMjMxMDIyMTcxMjMwWjAMMAoGA1UdFQQDCgEBMDICExQAESKyfYqKpMCJYdwAAgARIrIXDTIzMTAyMDE1NDIyM1owDDAKBgNVHRUEAwoBATAyAhMUABEisWimz9+qBI7iAAIAESKxFw0yMzEwMjAxNTQyMjNaMAwwCgYDVR0VBAMKAQEwMgITFAAPsEJ8+lZp45ui3QACAA+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+1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/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+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+L04tAAIAEd1BFw0yMzEyMTQwNDA0MjRaMAwwCgYDVR0VBAMKAQEwMgITFAAR3UCDE296rlYmrgACABHdQBcNMjMxMjE0MDQwNDI0WjAMMAoGA1UdFQQDCgEBMDICExQAD8y77OYh3sbMZgIAAgAPzLsXDTIzMTIxNDA0MDIwNVowDDAKBgNVHRUEAwoBATAyAhMUAA/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/y828D7RdKy0AAgAQ6r8XDTIzMTIxMzE3MjcxM1owDDAKBgNVHRUEAwoBATAyAhMUABDqvuZFh+yfVJA4AAIAEOq+Fw0yMzEyMTMxNzI3MTNaMAwwCgYDVR0VBAMKAQEwMgITFAASX54jc+Vbz0bRTwACABJfnhcNMjMxMjEzMTUzOTIxWjAMMAoGA1UdFQQDCgEBMDICExQAEl+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+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/S/fBxL7m8vjAZAAIAD9L9Fw0yNDAxMTExNDU2NDRaMAwwCgYDVR0VBAMKAQEwMgITFAAP0vyG7nNnud+kuAACAA/S/BcNMjQwMTExMTQ1NjQ0WjAMMAoGA1UdFQQDCgEBMDICExQAEB2rdqPvBG7lhEcAAgAQHasXDTI0MDExMDE4MTA1MFowDDAKBgNVHRUEAwoBATAyAhMUABAdqm1L+/0HHUvUAAIAEB2qFw0yNDAxMTAxODEwNTBaMAwwCgYDVR0VBAMKAQEwMgITFAAS3K89kOi40eKFjwACABLcrxcNMjQwMTEwMTYxODQ4WjAMMAoGA1UdFQQDCgEBMDICExQAEtyuChnojNW/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/dob6rS1PgACABDY0BcNMjQwMTA5MDQwMzE0WjAMMAoGA1UdFQQDCgEBMDICExQAEHiJXW95l86/VXQAAgAQeIkXDTI0MDEwOTA0MDIxNlowDDAKBgNVHRUEAwoBATAyAhMUABB4iI5tMkZtNty8AAIAEHiIFw0yNDAxMDkwNDAyMTZaMAwwCgYDVR0VBAMKAQEwMgITFAAQZmBDXiyjS+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+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+WqZTHuogACABNg8hcNMjQwMjI2MTY1NTUyWjAMMAoGA1UdFQQDCgEBMDICExQAE2Dxry7QUgyFdxsAAgATYPEXDTI0MDIyNjE2NTU1MlowDDAKBgNVHRUEAwoBATAyAhMUABNgeMWp+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/wofKS3sWP7xO2AAIAD/ChFw0yNDAyMjAxNTUzMzNaMAwwCgYDVR0VBAMKAQEwMgITFAAP8KAKP4RKgcfeugACAA/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+oT4OQgCvP848AAIAEH6hFw0yNDAyMTkxOTA4NThaMAwwCgYDVR0VBAMKAQEwMgITFAAQfqBAc2+pw3wbaQACABB+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/QGKAAIAEOdLFw0yNDAyMTcwNDAyMjVaMAwwCgYDVR0VBAMKAQEwMgITFAAQ50o/+6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/d+M2xnJJpPfAAIAEIn9Fw0yNDAyMTUyMDM4MDRaMAwwCgYDVR0VBAMKAQEwMgITFAAQifzL0AFlYXaPuwACABCJ/BcNMjQwMjE1MjAzODA0WjAMMAoGA1UdFQQDCgEBMDICExQAELJdg4xyoNgFz+8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+Ou5NVIJcAAgATCmwXDTI0MDMxNjAxNDYzNVowDDAKBgNVHRUEAwoBATAyAhMUABDh51gV+IJC/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/SVJbVovnEeUfXAAIAD9JUFw0yNDAzMTExODA5MjVaMAwwCgYDVR0VBAMKAQEwMgITFAAQjn9quhL1gBwbvgACABCOfxcNMjQwMzExMTY0NjA4WjAMMAoGA1UdFQQDCgEBMDICExQAEI5+2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+zJpnzV9nAAIAErqKFw0yNDA0MDQwNDA1NTZaMAwwCgYDVR0VBAMKAQEwMgITFAASuolA9zMriS1sRAACABK6iRcNMjQwNDA0MDQwNTU2WjAMMAoGA1UdFQQDCgEBMDICExQAD7smt6tSgv0DGk8AAgAPuyYXDTI0MDQwNDA0MDUzM1owDDAKBgNVHRUEAwoBATAyAhMUAA+7JSui+0xp+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+xFw0yNDA0MDMxNjQ3NTBaMAwwCgYDVR0VBAMKAQEwMgITFAAQj7DEn8Oylejz2AACABCPsBcNMjQwNDAzMTY0NzUwWjAMMAoGA1UdFQQDCgEBMDICExQAE7urCVtj+2UpM14AAgATu6sXDTI0MDQwMzE2Mzk1NFowDDAKBgNVHRUEAwoBATAyAhMUABO7quWnsnzaRdjSAAIAE7uqFw0yNDA0MDMxNjM5NTNaMAwwCgYDVR0VBAMKAQEwMgITFAATu126ByUE+kJ/KAACABO7XRcNMjQwNDAzMTYyMTQ3WjAMMAoGA1UdFQQDCgEBMDICExQAE7tcYrAqvrTuMSoAAgATu1wXDTI0MDQwMzE2MjE0N1owDDAKBgNVHRUEAwoBATAyAhMUABO6m+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+vBBcNMjQwNDAyMjMxOTAwWjAMMAoGA1UdFQQDCgEBMDICExQAD68DbryDGhIYACwAAgAPrwMXDTI0MDQwMjIzMTkwMFowDDAKBgNVHRUEAwoBATAyAhMUABKwcD8s1VNNN1bmAAIAErBwFw0yNDA0MDIyMDU2MjNaMAwwCgYDVR0VBAMKAQEwMgITFAASsG+KDCZHRxB6LAACABKwbxcNMjQwNDAyMjA1NjIzWjAMMAoGA1UdFQQDCgEBMDICExQAE7fHLquyYGWXM/EAAgATt8cXDTI0MDQwMjE2MDEzOFowDDAKBgNVHRUEAwoBATAyAhMUABO3xskEdyIdyS4CAAIAE7fGFw0yNDA0MDIxNjAxMzhaMAwwCgYDVR0VBAMKAQEwMgITFAAQU+pp1dF1IrrdqAACABBT6hcNMjQwNDAyMTM1ODAwWjAMMAoGA1UdFQQDCgEBMDICExQAEFPp4YA/uQmQcjwAAgAQU+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/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+tK/5VGK7dAAIAEtWuFw0yNDA0MTcxODE0MTJaMAwwCgYDVR0VBAMKAQEwMgITFAAT3ecFDgXxvdoyFQACABPd5xcNMjQwNDE3MTc1MzA2WjAMMAoGA1UdFQQDCgEBMDICExQAE93mbvNOGx6oxugAAgAT3eYXDTI0MDQxNzE3NTMwNlowDDAKBgNVHRUEAwoBATAyAhMUABH6irRxXhjFNAc9AAIAEfqKFw0yNDA0MTcxNDM5MjNaMAwwCgYDVR0VBAMKAQEwMgITFAAR+onXpD+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+Ka5h7oCIwACABKKJRcNMjQwNTI0MTkzMjM0WjAMMAoGA1UdFQQDCgEBMDICExQAEvvziO9pAwkWnMwAAgAS+/MXDTI0MDUyNDE3MTU0MVowDDAKBgNVHRUEAwoBATAyAhMUABL78miM1GD+7LcRAAIAEvvyFw0yNDA1MjQxNzE1NDFaMAwwCgYDVR0VBAMKAQEwMgITFAAQp6+4Sq55jN6oUwACABCnrxcNMjQwNTI0MTYxODEwWjAMMAoGA1UdFQQDCgEBMDICExQAEKeu/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+RcNMjQwNjAyMDQwMzU3WjAMMAoGA1UdFQQDCgEBMDICExQAEOn4MBE9QR/Bwd8AAgAQ6fgXDTI0MDYwMjA0MDM1N1owDDAKBgNVHRUEAwoBATAyAhMUABLs6srMCjaqhETAAAIAEuzqFw0yNDA2MDIwMjAyMTZaMAwwCgYDVR0VBAMKAQUwMgITFAAR2p36Dyu+ETbQFwACABHanRcNMjQwNjAxMTE1NDU3WjAMMAoGA1UdFQQDCgEBMDICExQAEdqclgIdT6U9xAMAAgAR2pwXDTI0MDYwMTExNTQ1N1owDDAKBgNVHRUEAwoBATAyAhMUABGqUtlml2+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/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+4akjGcMKWmhAvAAIAD7hqFw0yNDA2MTMxOTE4MjhaMAwwCgYDVR0VBAMKAQEwMgITFAAPuGnPtaAtJqtfOwACAA+4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+EXDTI0MDYxMzE1NDM0N1owDDAKBgNVHRUEAwoBATAyAhMUABB74FD3H26y3ocAAAIAEHvgFw0yNDA2MTMxNTQzNDZaMAwwCgYDVR0VBAMKAQEwMgITFAAUlkj7jM+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/5P35cFB9it9aQAAIAD/k/Fw0yNDA2MTIyMDMxMDVaMAwwCgYDVR0VBAMKAQEwMgITFAAP+T4Yo78OnGouiAACAA/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/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+AAIAFA9gFw0yNDA2MjYxODM4MjFaMAwwCgYDVR0VBAMKAQEwMgITFAAUxVx0nEMV8/ECTwACABTFXBcNMjQwNjI2MTc1ODA0WjAMMAoGA1UdFQQDCgEBMDICExQAFMVbQPZLjWy56bQAAgAUxVsXDTI0MDYyNjE3NTgwNFowDDAKBgNVHRUEAwoBATAyAhMUABTFQKL274W6F8GEAAIAFMVAFw0yNDA2MjYxNzQxMDlaMAwwCgYDVR0VBAMKAQEwMgITFAAUxT8COO59F+qGlQACABTFPxcNMjQwNjI2MTc0MTA5WjAMMAoGA1UdFQQDCgEBMDICExQAEw5n9yVttjTOVk8AAgATDmcXDTI0MDYyNjE3MjQyM1owDDAKBgNVHRUEAwoBATAyAhMUABMOZhUz/mNJ/BSgAAIAEw5mFw0yNDA2MjYxNzI0MjNaMAwwCgYDVR0VBAMKAQEwMgITFAAQlafTO/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/4AAgAUut0XDTI0MDYyNTA2MTAwN1owDDAKBgNVHRUEAwoBATAyAhMUABS63GoywB8lQvNjAAIAFLrcFw0yNDA2MjUwNjEwMDVaMAwwCgYDVR0VBAMKAQEwMgITFAAUDnDCcIFacqtiKgACABQOcBcNMjQwNjI1MDQ0MTI2WjAMMAoGA1UdFQQDCgEFMDICExQAFGAv9Fntu4BmHYQAAgAUYC8XDTI0MDYyNTA0MjcxOVowDDAKBgNVHRUEAwoBBTAyAhMUABE+PSaIN7PW7awpAAIAET49Fw0yNDA2MjUwMDM3MDNaMAwwCgYDVR0VBAMKAQUwMgITFAASstY+S+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+nMAAgAUt+gXDTI0MDYyMTIxNDcyNVowDDAKBgNVHRUEAwoBATAyAhMUABS353uQt5Ym8fCoAAIAFLfnFw0yNDA2MjEyMTQ3MjVaMAwwCgYDVR0VBAMKAQEwMgITFAARRefUoI2L3qqiMgACABFF5xcNMjQwNjIxMjEwMTU2WjAMMAoGA1UdFQQDCgEBMDICExQAEUXm4DZ7Le/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+B4wACABS2axcNMjQwNjIxMTgzMDM0WjAMMAoGA1UdFQQDCgEFMDICExQAFLZZyT+rLuZAA+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+n1pIwMWMU++0AAgARn6cXDTI0MDcxODE1NTI1MlowDDAKBgNVHRUEAwoBATAyAhMUABGfpp/LGD+YkHVrAAIAEZ+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/NiPj5XhgqAAAgAVBwcXDTI0MDcxNzIzMjE0MFowDDAKBgNVHRUEAwoBBTAyAhMUAA/ygZeuyz2DtmQIAAIAD/KBFw0yNDA3MTcyMDM5NDZaMAwwCgYDVR0VBAMKAQEwMgITFAAP8oCoX+grOc5HaAACAA/ygBcNMjQwNzE3MjAzOTQ2WjAMMAoGA1UdFQQDCgEBMDICExQAD8g5FCJICZjps3sAAgAPyDkXDTI0MDcxNzE5MDMyN1owDDAKBgNVHRUEAwoBATAyAhMUAA/IOLq/Hh4e15xLAAIAD8g4Fw0yNDA3MTcxOTAzMjdaMAwwCgYDVR0VBAMKAQEwMgITFAAUF5/aIwHlfqKD1AACABQXnxcNMjQwNzE3MTU0MTQ5WjAMMAoGA1UdFQQDCgEBMDICExQAFBee13sB5jjezr8AAgAUF54XDTI0MDcxNzE1NDE0OVowDDAKBgNVHRUEAwoBATAyAhMUABFIjsfeVRgGnc+5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+FgrylVkoUgACABTUJhcNMjQwNzE2MjIyNTUzWjAMMAoGA1UdFQQDCgEBMDICExQAE5BK3elVwWvOFzMAAgATkEoXDTI0MDcxNjIwMzAxMVowDDAKBgNVHRUEAwoBATAyAhMUABOQSaOa2yf6Ps3zAAIAE5BJFw0yNDA3MTYyMDMwMTBaMAwwCgYDVR0VBAMKAQEwMgITFAATmMDYiPUiKR3kBgACABOYwBcNMjQwNzE2MjAxNjM1WjAMMAoGA1UdFQQDCgEBMDICExQAE5i/aZxZQ26mQ+wAAgATmL8XDTI0MDcxNjIwMTYzNVowDDAKBgNVHRUEAwoBATAyAhMUABBSlihpPSbbR22YAAIAEFKWFw0yNDA3MTYxODU5MTlaMAwwCgYDVR0VBAMKAQEwMgITFAAQUpUZFzz/IufJ+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/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/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/u5zVRqDjEkrwACABKv+xcNMjQwNzE1MjIyNDQ4WjAMMAoGA1UdFQQDCgEFMDICExQAEPfAoCefDOdAVzIAAgAQ98AXDTI0MDcxNTIxMTAyNFowDDAKBgNVHRUEAwoBATAyAhMUABD3v8ZU1fdinujuAAIAEPe/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+fxrSneSAAIAEPhEFw0yNDA4MDExNzM2NDFaMAwwCgYDVR0VBAMKAQEwMgITFAAQ+EMwfTOQm/wUVQACABD4QxcNMjQwODAxMTczNjQwWjAMMAoGA1UdFQQDCgEBMDICExQAEdZL8A0zXBe5RZcAAgAR1ksXDTI0MDgwMTE2MjEyNFowDDAKBgNVHRUEAwoBATAyAhMUABHWSheZ02lriQOfAAIAEdZKFw0yNDA4MDExNjIwNThaMAwwCgYDVR0VBAMKAQEwMgITFAARDQIy9vpoVLv4NQACABENAhcNMjQwODAxMTU1MjE2WjAMMAoGA1UdFQQDCgEBMDICExQAEQ0BkhYr+0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/9G1qjdbR39cAAgAUNb8XDTI0MDczMTA0MDYzM1owDDAKBgNVHRUEAwoBBTAyAhMUABF+LnkDHWSuY/OGAAIAEX4uFw0yNDA3MzEwNDA2MDRaMAwwCgYDVR0VBAMKAQEwMgITFAARfi0oelK3Tv36hwACABF+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+PbY9AAIAEsIJFw0yNDA3MjcwMTM0MTJaMAwwCgYDVR0VBAMKAQUwMgITFAAT/Ts/xXGDSMd8owACABP9OxcNMjQwNzI2MjI0NTQ0WjAMMAoGA1UdFQQDCgEFMDICExQAEqIchXN8TpLa2y0AAgASohwXDTI0MDcyNjIwNDgwM1owDDAKBgNVHRUEAwoBATAyAhMUABKiG+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+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/jKTvS5S+dscAAgAQEj8XDTI0MDgyNTAyMjAxNlowDDAKBgNVHRUEAwoBATAyAhMUABASPp24sLWEHM3mAAIAEBI+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+udq28+9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+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/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+2wAAgARyawXDTI0MDgzMDIwMjg1MlowDDAKBgNVHRUEAwoBATAyAhMUABCDZ4lXYHDFP44hAAIAEINnFw0yNDA4MzAxODA3NTZaMAwwCgYDVR0VBAMKAQEwMgITFAAQg2b3Ely82Ew+9QACABCDZhcNMjQwODMwMTgwNzU1WjAMMAoGA1UdFQQDCgEBMDICExQAFJ/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+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+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+Kc5TWyPxxYBhgAAgAT4pwXDTI0MDkxMTE3MDIwNVowDDAKBgNVHRUEAwoBATAyAhMUABAqlDQlyj6NpwYVAAIAECqUFw0yNDA5MTExNjU5NDRaMAwwCgYDVR0VBAMKAQEwMgITFAAQKpMUdcWUWVRGKwACABAqkxcNMjQwOTExMTY1OTQ0WjAMMAoGA1UdFQQDCgEBMDICExQAFHlAXlm9KEWP8LQAAgAUeUAXDTI0MDkxMTE2MjAzNlowDDAKBgNVHRUEAwoBATAyAhMUABR5P+S0NRie6epLAAIAFHk/Fw0yNDA5MTExNjIwMzVaMAwwCgYDVR0VBAMKAQEwMgITFAARdvBNxP2Yx8jcBgACABF28BcNMjQwOTExMTYxMTQ3WjAMMAoGA1UdFQQDCgEBMDICExQAEXbvdh+n/Q6OIjsAAgARdu8XDTI0MDkxMTE2MTE0NlowDDAKBgNVHRUEAwoBATAyAhMUABGg1cG39/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+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/xFw0yNDA5MTAyMzI5MTlaMAwwCgYDVR0VBAMKAQUwMgITFAARHzX6dZhT24vsvgACABEfNRcNMjQwOTEwMjEwNzE1WjAMMAoGA1UdFQQDCgEFMDICExQAFaKsoySs0ebChE4AAgAVoqwXDTI0MDkxMDIwMDUwNFowDDAKBgNVHRUEAwoBATAyAhMUABWiq40Ql/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+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+gg8bOlsAAgAR/VwXDTI0MTAwMjE2NDA0NFowDDAKBgNVHRUEAwoBATAyAhMUABH9W581nqOMCHf+AAIAEf1bFw0yNDEwMDIxNjQwNDRaMAwwCgYDVR0VBAMKAQEwMgITFAASk3It74MrcwfVpQACABKTchcNMjQxMDAyMTYwNjE0WjAMMAoGA1UdFQQDCgEBMDICExQAEpNx4pQT1M4jQZcAAgASk3EXDTI0MTAwMjE2MDYxM1owDDAKBgNVHRUEAwoBATAyAhMUABByUclQtZ74yTIoAAIAEHJRFw0yNDEwMDIxNjAwMTBaMAwwCgYDVR0VBAMKAQEwMgITFAAQclAO/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+3ZToP/eAAIAFWZPFw0yNDEwMDIwMTU2MTdaMAwwCgYDVR0VBAMKAQUwMgITFAARLVu8+X2jk9qtbwACABEtWxcNMjQxMDAyMDEwNDA3WjAMMAoGA1UdFQQDCgEFMDICExQAFAQzgs6zLcK62tIAAgAUBDMXDTI0MTAwMTIxNTQ0MVowDDAKBgNVHRUEAwoBATAyAhMUABQEMl3XPUGd03IiAAIAFAQyFw0yNDEwMDEyMTU0NDFaMAwwCgYDVR0VBAMKAQEwMgITFAAT83jD4zLt36SIXAACABPzeBcNMjQxMDAxMjE0OTE3WjAMMAoGA1UdFQQDCgEBMDICExQAE/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+e+1wxAAIAEKlLFw0yNDEwMTExOTA1MDFaMAwwCgYDVR0VBAMKAQEwMgITFAAQqUqCtrpaCrmRPwACABCpShcNMjQxMDExMTkwNTAwWjAMMAoGA1UdFQQDCgEBMDICExQAFgQnn/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/QhcNMjQxMDExMTcyOTA0WjAMMAoGA1UdFQQDCgEBMDICExQAFH9BBVhyzISpFKEAAgAUf0EXDTI0MTAxMTE3MjkwM1owDDAKBgNVHRUEAwoBATAyAhMUABDx5Nr/59JtXBlYAAIAEPHkFw0yNDEwMTExNzA0MjJaMAwwCgYDVR0VBAMKAQEwMgITFAAQ8eNGt3XfMWY2+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/C/mQlPvYEwACABYbvBcNMjQxMDE3MTgzMzUzWjAMMAoGA1UdFQQDCgEBMDICExQAEXc+WK5uoc/nFhkAAgARdz4XDTI0MTAxNzE4MjgxMFowDDAKBgNVHRUEAwoBATAyAhMUABF3PfTyKIDrkSuYAAIAEXc9Fw0yNDEwMTcxODI4MTBaMAwwCgYDVR0VBAMKAQEwMgITFAATP7AErrX9pf5M8wACABM/sBcNMjQxMDE3MTczNjM1WjAMMAoGA1UdFQQDCgEBMDICExQAEz+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/q4HcBbKNsN4AAgAReL8XDTI0MTAxNzE2MzMxNVowDDAKBgNVHRUEAwoBATAyAhMUABD1Uu7FsCh3FnwEAAIAEPVSFw0yNDEwMTcxNjIwMzVaMAwwCgYDVR0VBAMKAQEwMgITFAAQ9VEn1qIqoJ+YxAACABD1URcNMjQxMDE3MTYyMDM0WjAMMAoGA1UdFQQDCgEBMDICExQAEhTL5N8Gtk2a6dIAAgASFMsXDTI0MTAxNzE2MDAwOFowDDAKBgNVHRUEAwoBATAyAhMUABIUygR9Mgya7/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+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+91EXAAIAFVDmFw0yNDEwMTYxNjE5MzBaMAwwCgYDVR0VBAMKAQEwMgITFAAPr66EWUMfqYACAAACAA+vrhcNMjQxMDE2MTYxMDE5WjAMMAoGA1UdFQQDCgEBMDICExQAD6+t98wnhxmvUDAAAgAPr60XDTI0MTAxNjE2MTAxOVowDDAKBgNVHRUEAwoBATAyAhMUABCzsQMyLTiTIT0mAAIAELOxFw0yNDEwMTYxNTI5MDZaMAwwCgYDVR0VBAMKAQEwMgITFAAQs7Dz+TRztx83BAACABCzsBcNMjQxMDE2MTUyOTA2WjAMMAoGA1UdFQQDCgEBMDICExQAEb/duORdWVDzXSwAAgARv90XDTI0MTAxNjE1MjU1M1owDDAKBgNVHRUEAwoBATAyAhMUABG/3FGHBbRmkPs0AAIAEb/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+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/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+ddAACABCdiRcNMjQxMDIyMjE1NDAzWjAMMAoGA1UdFQQDCgEBMDICExQAEJ2Io8mX41ZLJc4AAgAQnYgXDTI0MTAyMjIxNTQwM1owDDAKBgNVHRUEAwoBATAyAhMUABVgsasoyJXssxPOAAIAFWCxFw0yNDEwMjIyMTUyNDFaMAwwCgYDVR0VBAMKAQUwMgITFAAQBx+d7Xn4ABBOWAACABAHHxcNMjQxMDIyMjEyNTQ5WjAMMAoGA1UdFQQDCgEBMDICExQAEAceXtmQB+M4XJoAAgAQBx4XDTI0MTAyMjIxMjU0OVowDDAKBgNVHRUEAwoBATAyAhMUABGua9SPboR89EW+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/ENPUF+1GTvcAAgATUf8XDTI0MTAyMjIwMDg0MlowDDAKBgNVHRUEAwoBATAyAhMUABGE56NKv1YKgh7sAAIAEYTnFw0yNDEwMjIxOTQ4MTFaMAwwCgYDVR0VBAMKAQEwMgITFAARhObE99CrHR0VoQACABGE5hcNMjQxMDIyMTk0ODExWjAMMAoGA1UdFQQDCgEBMDICExQAD7GeHtxlYTQQgs4AAgAPsZ4XDTI0MTAyMjE5MzUxM1owDDAKBgNVHRUEAwoBATAyAhMUAA+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+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+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/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/IZBJRTHCAACABGZZRcNMjQxMTA0MTUxMzU1WjAMMAoGA1UdFQQDCgEBMDICExQAEZlkCeIlzGnVOsgAAgARmWQXDTI0MTEwNDE1MTM1NVowDDAKBgNVHRUEAwoBATAyAhMUABO0QIWAxQEdo8fKAAIAE7RAFw0yNDExMDQwMDAzMzJaMAwwCgYDVR0VBAMKAQUwMgITFAAVnTRb46mpCRr/JgACABWdNBcNMjQxMTAzMTQzNjE4WjAMMAoGA1UdFQQDCgEBMDICExQAFZ0zR+l/uYj31MgAAgAVnTMXDTI0MTEwMzE0MzYxN1owDDAKBgNVHRUEAwoBATAyAhMUABRGLlDewlXNNAwMAAIAFEYuFw0yNDExMDMwNzA4NDNaMAwwCgYDVR0VBAMKAQUwMgITFAAVXNy6Ax/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+9zgAAgAU5tQXDTI0MTEwMjE3NDQ1NFowDDAKBgNVHRUEAwoBATAyAhMUABDvVoehmWJC9fJMAAIAEO9WFw0yNDExMDIxNTU0NTdaMAwwCgYDVR0VBAMKAQEwMgITFAAQ71W31iolF3Eg1AACABDvVRcNMjQxMTAyMTU1NDU3WjAMMAoGA1UdFQQDCgEBMDICExQAFE45ibMpdTeE4ycAAgAUTjkXDTI0MTEwMjA2MDAzOFowDDAKBgNVHRUEAwoBBTAyAhMUABYT+Vhf3Zy1wJ/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+VX89gACABKCLBcNMjQxMDMxMjA1MDI1WjAMMAoGA1UdFQQDCgEBMDICExQAEoIp0TOGHFpBZ70AAgASgikXDTI0MTAzMTIwNTAyNFowDDAKBgNVHRUEAwoBATAyAhMUABDuIu9A78ABXqTRAAIAEO4iFw0yNDEwMzEyMDM2MzhaMAwwCgYDVR0VBAMKAQEwMgITFAAQ7iFK/mCGZ28B5gACABDuIRcNMjQxMDMxMjAzNjM4WjAMMAoGA1UdFQQDCgEBMDICExQAETv7XBgdlNN3DLsAAgARO/sXDTI0MTAzMTIwMjEwMFowDDAKBgNVHRUEAwoBATAyAhMUABE7+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/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+kWg5/pRMAAgAUeX0XDTI0MTEwODE4NTYzNFowDDAKBgNVHRUEAwoBBTAyAhMUABQAAcjfyvQpxbyWAAIAFAABFw0yNDExMDgxNzU4MjBaMAwwCgYDVR0VBAMKAQUwMgITFAAQ1UlKlgDV0PPD+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+C0q+zSioAAgASmjYXDTI0MTExODE5NDIwMVowDDAKBgNVHRUEAwoBATAyAhMUABKaNb5v+ASBIxhgAAIAEpo1Fw0yNDExMTgxOTQyMDFaMAwwCgYDVR0VBAMKAQEwMgITFAAV04hmXbS6/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+8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+b/QACABTaSRcNMjQxMTE0MTg0NjU5WjAMMAoGA1UdFQQDCgEBMDICExQAFNpIdqesFqNEAAkAAgAU2kgXDTI0MTExNDE4NDY1OVowDDAKBgNVHRUEAwoBATAyAhMUABF9DECHOsKP3WZrAAIAEX0MFw0yNDExMTQxNzM2NDdaMAwwCgYDVR0VBAMKAQEwMgITFAARfQvDxByZ3+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/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/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+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+FnAAIAFsi8Fw0yNDExMjkxNjE2MzlaMAwwCgYDVR0VBAMKAQEwMgITFAAT06kdzxMrywMbBgACABPTqRcNMjQxMTI5MTU1NTIyWjAMMAoGA1UdFQQDCgEBMDICExQAE9OomjNJjcX5RyEAAgAT06gXDTI0MTEyOTE1NTUyMlowDDAKBgNVHRUEAwoBATAyAhMUABXUmHusgiO32ArZAAIAFdSYFw0yNDExMjkxNTMyMzFaMAwwCgYDVR0VBAMKAQEwMgITFAAV1Jc+M+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+LGFw0yNDExMjkxNTAxNTRaMAwwCgYDVR0VBAMKAQUwMgITFAAQXMF64RoelrL+awACABBcwRcNMjQxMTI5MDQyNjUxWjAMMAoGA1UdFQQDCgEFMDICExQAEa8zLeDivgZZuzwAAgARrzMXDTI0MTEyOTA0MDQ0OFowDDAKBgNVHRUEAwoBATAyAhMUABGvMpNZRER/V5hHAAIAEa8yFw0yNDExMjkwNDA0NDhaMAwwCgYDVR0VBAMKAQEwMgITFAARz7kAoBqcN4iWTwACABHPuRcNMjQxMTI4MjEzOTA1WjAMMAoGA1UdFQQDCgEBMDICExQAEc+4D16+xpT4mKEAAgARz7gXDTI0MTEyODIxMzkwNVowDDAKBgNVHRUEAwoBATAyAhMUABBrr4Spc61lAAqsAAIAEGuvFw0yNDExMjgxOTA4MzFaMAwwCgYDVR0VBAMKAQEwMgITFAAQa67PSy/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+LnblWgACABIapBcNMjQxMTI3MTU1MDU1WjAMMAoGA1UdFQQDCgEBMDICExQAENcbjpcVg4S+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+EAAgAUyowXDTI0MTIxNjE0MDgzOVowDDAKBgNVHRUEAwoBATAyAhMUABTKiyz8UjHeqvxOAAIAFMqLFw0yNDEyMTYxNDA4MzhaMAwwCgYDVR0VBAMKAQEwMgITFAAUVdVBQ3M6DCK3PwACABRV1RcNMjQxMjE2MTEwOTA4WjAMMAoGA1UdFQQDCgEFMDICExQAFOIxbog45qZqR9IAAgAU4jEXDTI0MTIxNjA0NTIzNlowDDAKBgNVHRUEAwoBBTAyAhMUABaXfCB0By90vh+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/6hQACABLJfhcNMjQxMjEyMDQwMjM3WjAMMAoGA1UdFQQDCgEBMDICExQAEsl9ew8m75tYKd8AAgASyX0XDTI0MTIxMjA0MDIzN1owDDAKBgNVHRUEAwoBATAyAhMUABPj8QLJKMIMvTQTAAIAE+PxFw0yNDEyMTIwNDAyMjZaMAwwCgYDVR0VBAMKAQEwMgITFAAT4/BjTxb5zocr9gACABPj8BcNMjQxMjEyMDQwMjI2WjAMMAoGA1UdFQQDCgEBMDICExQAEZFRQCgX6VMLvsMAAgARkVEXDTI0MTIxMjA0MDIwMVowDDAKBgNVHRUEAwoBATAyAhMUABGRUPlPhACc7bhRAAIAEZFQFw0yNDEyMTIwNDAyMDFaMAwwCgYDVR0VBAMKAQEwMgITFAAWnCNhDJj/QxGPswACABacIxcNMjQxMjEyMDMxNTQ5WjAMMAoGA1UdFQQDCgEFMDICExQAFkWFG5+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+mmV+INp8+xX8AAgASL6YXDTI0MTIyMTA0MDQzNlowDDAKBgNVHRUEAwoBATAyAhMUABPM/y48WP4ScudzAAIAE8z/Fw0yNDEyMjEwNDAzNTBaMAwwCgYDVR0VBAMKAQEwMgITFAATzP5oOCHHYVdUFwACABPM/hcNMjQxMjIxMDQwMzUwWjAMMAoGA1UdFQQDCgEBMDICExQAEa21nJsNuVwJx/kAAgARrbUXDTI0MTIyMTA0MDMwNVowDDAKBgNVHRUEAwoBATAyAhMUABGttPyThIAHS9F/AAIAEa20Fw0yNDEyMjEwNDAzMDVaMAwwCgYDVR0VBAMKAQEwMgITFAAVaQ10qUruvdN5TgACABVpDRcNMjQxMjIxMDQwMjQyWjAMMAoGA1UdFQQDCgEBMDICExQAFWkMZ3Z7tPUxUoAAAgAVaQwXDTI0MTIyMTA0MDI0MlowDDAKBgNVHRUEAwoBATAyAhMUABZK9SWb96uMuM+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+A2ocwACABPbOBcNMjQxMjIwMjAyNDEwWjAMMAoGA1UdFQQDCgEFMDICExQAFwsVZPSmjtTiE1UAAgAXCxUXDTI0MTIyMDE5MjUwMlowDDAKBgNVHRUEAwoBBTAyAhMUABPb9zTf2uPmEAXWAAIAE9v3Fw0yNDEyMjAxNzM1MDhaMAwwCgYDVR0VBAMKAQEwMgITFAAT2/biu6T9U0ZzsAACABPb9hcNMjQxMjIwMTczNTA4WjAMMAoGA1UdFQQDCgEBMDICExQAFTXqMO241thqR0wAAgAVNeoXDTI0MTIyMDE3MjYwNlowDDAKBgNVHRUEAwoBBTAyAhMUABF6tqo5/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+o8nnj8hTrAVoAAgAT36gXDTI0MTIyMDE2MTIxM1owDDAKBgNVHRUEAwoBATAyAhMUABEF4ydwQeGzJWP8AAIAEQXjFw0yNDEyMjAxNTUzMjRaMAwwCgYDVR0VBAMKAQUwMgITFAAP48XFjAlNyaArAAACAA/jxRcNMjQxMjIwMTU0OTIxWjAMMAoGA1UdFQQDCgEBMDICExQAD+PEnYPudKVJ8MEAAgAP48QXDTI0MTIyMDE1NDkyMVowDDAKBgNVHRUEAwoBATAyAhMUABU05ZiJ/Eja6UZIAAIAFTTlFw0yNDEyMjAxNTQyMDdaMAwwCgYDVR0VBAMKAQEwMgITFAAVNOQp0h0LVHycYAACABU05BcNMjQxMjIwMTU0MjA3WjAMMAoGA1UdFQQDCgEBMDICExQAFXH1DBlGryFbmg8AAgAVcfUXDTI0MTIyMDE1MzMwM1owDDAKBgNVHRUEAwoBATAyAhMUABVx9A6YR/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/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+mSLlN4AAIAFfRxFw0yNTAxMDMxNzQwMzJaMAwwCgYDVR0VBAMKAQEwMgITFAAUgs2cc4M+WNmqrgACABSCzRcNMjUwMTAzMTcyNjIzWjAMMAoGA1UdFQQDCgEBMDICExQAFILMfPUNOtVv/uYAAgAUgswXDTI1MDEwMzE3MjYyM1owDDAKBgNVHRUEAwoBATAyAhMUABAF3ZNys+rBfp8QAAIAEAXdFw0yNTAxMDMxNjIzMzNaMAwwCgYDVR0VBAMKAQEwMgITFAAQBdxKepOwWpvEdQACABAF3BcNMjUwMTAzMTYyMzMzWjAMMAoGA1UdFQQDCgEBMDICExQAFs2cpHaAxpPRpOMAAgAWzZwXDTI1MDEwMzE2MTgwOVowDDAKBgNVHRUEAwoBATAyAhMUABbNm2gsMbfBwL9cAAIAFs2bFw0yNTAxMDMxNjE4MDlaMAwwCgYDVR0VBAMKAQEwMgITFAAVCmWCk+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/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/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+/AAIAEN8AFw0yNTAxMDkyMDM5NDlaMAwwCgYDVR0VBAMKAQEwMgITFAAUcIw1kzC9+0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+oXDTI1MDExNTIxMzcwM1owDDAKBgNVHRUEAwoBATAyAhMUAA+36cPAlbcbrsShAAIAD7fpFw0yNTAxMTUyMTM3MDNaMAwwCgYDVR0VBAMKAQEwMgITFAAQEiflz2ykCxlQRgACABASJxcNMjUwMTE1MjEzNjI3WjAMMAoGA1UdFQQDCgEBMDICExQAEBImG5xw8Mv8L+oAAgAQEiYXDTI1MDExNTIxMzYyN1owDDAKBgNVHRUEAwoBATAyAhMUABNakoitgRYH+kX+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+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+z2Ef+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/sZB1SG9Fa0wACABFvfxcNMjUwMTI4MDI0MTMwWjAMMAoGA1UdFQQDCgEFMDICExQAE3PsoJ77zHGiir0AAgATc+wXDTI1MDEyNzIyMjIxM1owDDAKBgNVHRUEAwoBATAyAhMUABNz64cfYIUKOqTDAAIAE3PrFw0yNTAxMjcyMjIyMTNaMAwwCgYDVR0VBAMKAQEwMgITFAAV76hz7LKhlBSK1AACABXvqBcNMjUwMTI3MjE0MTQxWjAMMAoGA1UdFQQDCgEBMDICExQAFe+ndKVj8yyBHQ0AAgAV76cXDTI1MDEyNzIxNDE0MVowDDAKBgNVHRUEAwoBATAyAhMUABOHwjOAOUfK8viPAAIAE4fCFw0yNTAxMjcyMTI5NTJaMAwwCgYDVR0VBAMKAQEwMgITFAATh8E6iC5dw3TpqwACABOHwRcNMjUwMTI3MjEyOTUyWjAMMAoGA1UdFQQDCgEBMDICExQAFE0M/iqqQ/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+Q7wACABc+KBcNMjUwMTI3MjAwNTM3WjAMMAoGA1UdFQQDCgEBMDICExQAFz4nCgtx0KmdwUoAAgAXPicXDTI1MDEyNzIwMDUzNlowDDAKBgNVHRUEAwoBATAyAhMUABQztn+6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+vmdr0niZAAIAF10sFw0yNTAxMjUxNjAzMTdaMAwwCgYDVR0VBAMKAQEwMgITFAAUG9SVNDEO3iYs3wACABQb1BcNMjUwMTI1MDIyMzU3WjAMMAoGA1UdFQQDCgEFMDICExQAF0jhL7l3V6qKL2EAAgAXSOEXDTI1MDEyNDIxMjkxMlowDDAKBgNVHRUEAwoBATAyAhMUABdI4JHO3PXZymXzAAIAF0jgFw0yNTAxMjQyMTI5MTJaMAwwCgYDVR0VBAMKAQEwMgITFAAVDpIfZh+LG60XZAACABUOkhcNMjUwMTI0MjAwMDI0WjAMMAoGA1UdFQQDCgEBMDICExQAFQ6R+84bIc+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+brhUAAIAEVHmFw0yNTAxMjQwOTA1MzlaMAwwCgYDVR0VBAMKAQUwMgITFAAWag3jgczaZp73UwACABZqDRcNMjUwMTI0MDg1MjM1WjAMMAoGA1UdFQQDCgEFMDICExQAFlwW3B4Cg+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/NL4+AAIAEzo/Fw0yNTAyMDQxNTE2MzNaMAwwCgYDVR0VBAMKAQEwMgITFAAXaljBmsOs0sHf6wACABdqWBcNMjUwMjA0MTQ1NjUxWjAMMAoGA1UdFQQDCgEBMDICExQAF2pXpTdKVVY0I4wAAgAXalcXDTI1MDIwNDE0NTY1MVowDDAKBgNVHRUEAwoBATAyAhMUABTU0xCivbE5E4z1AAIAFNTTFw0yNTAyMDQxMzIwMTJaMAwwCgYDVR0VBAMKAQUwMgITFAAXdkxFJh+XuollzAACABd2TBcNMjUwMjA0MDYxMDA2WjAMMAoGA1UdFQQDCgEBMDICExQAF3ZLlp/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/HmgYXPAXeyJ/DAAIAD8eaFw0yNTAyMTIxNTQwMzVaMAwwCgYDVR0VBAMKAQEwMgITFAASapZ3+djhiLD0AgACABJqlhcNMjUwMjEyMTUyNjI3WjAMMAoGA1UdFQQDCgEBMDICExQAEmqVhlKg9044bfkAAgASapUXDTI1MDIxMjE1MjYyN1owDDAKBgNVHRUEAwoBATAyAhMUABJQRBV70TpYZyYmAAIAElBEFw0yNTAyMTIxNDM2NDlaMAwwCgYDVR0VBAMKAQEwMgITFAASUEOnU9ZftIU2iwACABJQQxcNMjUwMjEyMTQzNjQ4WjAMMAoGA1UdFQQDCgEBMDICExQAE7q3/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+VdJ5iAAIAF5I1Fw0yNTAyMTIwMjI0MTlaMAwwCgYDVR0VBAMKAQUwMgITFAAU73k7WInhs/aWFQACABTveRcNMjUwMjEyMDIwMDM3WjAMMAoGA1UdFQQDCgEFMDICExQAEbaaGJn/LvDM3DkAAgARtpoXDTI1MDIxMjAwNDgzOFowDDAKBgNVHRUEAwoBBTAyAhMUABcSvxvNtyda3OlvAAIAFxK/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/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+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/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+XLgACABFrrBcNMjUwMzA2MjIwODUzWjAMMAoGA1UdFQQDCgEBMDICExQAEWurtLSK+GUtj+QAAgARa6sXDTI1MDMwNjIyMDg1M1owDDAKBgNVHRUEAwoBATAyAhMUABdB6DwpnRvYiXU2AAIAF0HoFw0yNTAzMDYyMTMwMTlaMAwwCgYDVR0VBAMKAQUwMgITFAATSNzs+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/AAIAF9lYFw0yNTAzMDYxNzU2MTlaMAwwCgYDVR0VBAMKAQEwMgITFAAX2Vd8kQKnUMYaYAACABfZVxcNMjUwMzA2MTc1NjE5WjAMMAoGA1UdFQQDCgEBMDICExQAFPsM33S/yRYrfAgAAgAU+wwXDTI1MDMwNjE2NTMwNFowDDAKBgNVHRUEAwoBBTAyAhMUABcxHFN4P+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/O2wACABUSUhcNMjUwMzA2MTMxMDAyWjAMMAoGA1UdFQQDCgEFMDICExQAF9ahIDAJhmRUEnMAAgAX1qEXDTI1MDMwNjA2MTAwMlowDDAKBgNVHRUEAwoBATAyAhMUABfWoBMDbLsD/d2rAAIAF9agFw0yNTAzMDYwNjEwMDFaMAwwCgYDVR0VBAMKAQEwMgITFAAUckaEF2Ywm99AEwACABRyRhcNMjUwMzA2MDQzMjUxWjAMMAoGA1UdFQQDCgEFMDICExQAF6HzCm9kwVw+RNIAAgAXofMXDTI1MDMwNjA0MDMyOFowDDAKBgNVHRUEAwoBATAyAhMUABeh8kpz3yMYio9SAAIAF6HyFw0yNTAzMDYwNDAzMjhaMAwwCgYDVR0VBAMKAQEwMgITFAAVEh9F7Fwq97kPNAACABUSHxcNMjUwMzA1MjI1NzAzWjAMMAoGA1UdFQQDCgEBMDICExQAFRIe/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+GNjplQno+gACABXythcNMjUwMzE0MTYwMzA3WjAMMAoGA1UdFQQDCgEBMDICExQAFfK1A5XSfFDX5QkAAgAV8rUXDTI1MDMxNDE2MDMwN1owDDAKBgNVHRUEAwoBATAyAhMUABaQKHqRbFof3z6wAAIAFpAoFw0yNTAzMTQxNDU0MjdaMAwwCgYDVR0VBAMKAQUwMgITFAASzazBVIUsBvE/cQACABLNrBcNMjUwMzE0MDQwNDA3WjAMMAoGA1UdFQQDCgEBMDICExQAEs2r3KxdoYeaO2MAAgASzasXDTI1MDMxNDA0MDQwN1owDDAKBgNVHRUEAwoBATAyAhMUABfqmpp7NvOGioc1AAIAF+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+hMAAgARkfAXDTI1MDMyNDIxMDA0MFowDDAKBgNVHRUEAwoBATAyAhMUABPyZJe9Cw85E62OAAIAE/JkFw0yNTAzMjQyMDQwMTlaMAwwCgYDVR0VBAMKAQEwMgITFAAT8mNKwuAQMYtRwQACABPyYxcNMjUwMzI0MjA0MDE5WjAMMAoGA1UdFQQDCgEBMDICExQAFezTxDMtV6T70WcAAgAV7NMXDTI1MDMyNDIwMjEzMVowDDAKBgNVHRUEAwoBATAyAhMUABXs0qaNOm2zOmXsAAIAFezSFw0yNTAzMjQyMDIxMzFaMAwwCgYDVR0VBAMKAQEwMgITFAAUjnk7iW/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+VKJZitOjv8AACABKtrxcNMjUwMzI0MTgxMDI3WjAMMAoGA1UdFQQDCgEBMDICExQAE97vDXFB/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/dAAIAEA80Fw0yNTAzMjQxNzI1MjVaMAwwCgYDVR0VBAMKAQEwMgITFAARupcSZwD0RidI4wACABG6lxcNMjUwMzI0MTcwOTIzWjAMMAoGA1UdFQQDCgEBMDICExQAEbqWjH48ENwKy60AAgARupYXDTI1MDMyNDE3MDkyM1owDDAKBgNVHRUEAwoBATAyAhMUABSKepL9c+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+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/dENzc/xfiegocAAgAT90QXDTI1MDMzMTE1MDQxOFowDDAKBgNVHRUEAwoBATAyAhMUABP3Q0ADphDBaEuKAAIAE/dDFw0yNTAzMzExNTA0MThaMAwwCgYDVR0VBAMKAQEwMgITFAAUfs3c3itw74fVSgACABR+zRcNMjUwMzMxMDMzMzAwWjAMMAoGA1UdFQQDCgEFMDICExQAF5uM6b3erO9djk8AAgAXm4wXDTI1MDMzMTAyMTA0MFowDDAKBgNVHRUEAwoBBTAyAhMUABe4xi2Uy484dpAXAAIAF7jGFw0yNTAzMzAyMjUzNTVaMAwwCgYDVR0VBAMKAQUwMgITFAAT/onfO/9YSf6caAACABP+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/tMM7wACABaHyhcNMjUwMzMwMDQwMjQzWjAMMAoGA1UdFQQDCgEBMDICExQAFofJjeb4z5QuP68AAgAWh8kXDTI1MDMzMDA0MDI0M1owDDAKBgNVHRUEAwoBATAyAhMUABTt4BB+NaDupbkWAAIAFO3gFw0yNTAzMzAwMjI4MzNaMAwwCgYDVR0VBAMKAQUwMgITFAAX9tgwMSC4BkYWNQACABf22BcNMjUwMzI5MjIzODM4WjAMMAoGA1UdFQQDCgEFMDICExQAGCAPC42PZbqXZ4cAAgAYIA8XDTI1MDMyOTIyMjUzOVowDDAKBgNVHRUEAwoBBTAyAhMUABcFePrSFsUROILbAAIAFwV4Fw0yNTAzMjkyMDUyNTFaMAwwCgYDVR0VBAMKAQUwMgITFAAQUcTPpq/h+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+Tw4zGjgACABCllBcNMjUwNDA0MjEwMjMxWjAMMAoGA1UdFQQDCgEBMDICExQAD6IS1vlqqHI90bgAAgAPohIXDTI1MDQwNDIwNDM1MVowDDAKBgNVHRUEAwoBATAyAhMUAA+iEQYxbb+8oIytAAIAD6IRFw0yNTA0MDQyMDQzNTFaMAwwCgYDVR0VBAMKAQEwMgITFAAQNvzMwqcfzAbSuwACABA2/BcNMjUwNDA0MjAwNjI1WjAMMAoGA1UdFQQDCgEBMDICExQAEDb76k+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+59XDvkc3mAAACABg5LxcNMjUwNDE0MTQwNTQ2WjAMMAoGA1UdFQQDCgEBMDICExQAFdnIgXUpDNcL9ZIAAgAV2cgXDTI1MDQxNDA1MzIxNVowDDAKBgNVHRUEAwoBATAyAhMUABXZx63ZczBohwQ/AAIAFdnHFw0yNTA0MTQwNTMyMTVaMAwwCgYDVR0VBAMKAQEwMgITFAAYSAQe2z8Cfyno7wACABhIBBcNMjUwNDE0MDUwOTM0WjAMMAoGA1UdFQQDCgEFMDICExQAFzwbbQ7jrbpnY/oAAgAXPBsXDTI1MDQxNDA0MzEzMlowDDAKBgNVHRUEAwoBBTAyAhMUABBb1ktzEqCe+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/s/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/QrJAAIAFk3qFw0yNTA0MjEwNDIwMDJaMAwwCgYDVR0VBAMKAQEwMgITFAAWTemx5mcWBg81hgACABZN6RcNMjUwNDIxMDQyMDAyWjAMMAoGA1UdFQQDCgEBMDICExQAFNIi83bPCJ0EuBYAAgAU0iIXDTI1MDQyMTA0MDMyOFowDDAKBgNVHRUEAwoBATAyAhMUABTSIWcm40mrqcArAAIAFNIhFw0yNTA0MjEwNDAzMjhaMAwwCgYDVR0VBAMKAQEwMgITFAAWFm+s83adtrX25AACABYWbxcNMjUwNDIxMDQwMzE2WjAMMAoGA1UdFQQDCgEBMDICExQAFhZuzMb7znI353IAAgAWFm4XDTI1MDQyMTA0MDMxNlowDDAKBgNVHRUEAwoBATAyAhMUABIpv4kPCE7ToKHaAAIAEim/Fw0yNTA0MjEwNDAzMTZaMAwwCgYDVR0VBAMKAQEwMgITFAASKb74ZWep0Szp/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+YWYAAgASSXYXDTI1MDQxNjIxMjMzOFowDDAKBgNVHRUEAwoBATAyAhMUABafF1BvN3oBqfHOAAIAFp8XFw0yNTA0MTYyMDM1MThaMAwwCgYDVR0VBAMKAQEwMgITFAAWnxY2WNr//x778QACABafFhcNMjUwNDE2MjAzNTE4WjAMMAoGA1UdFQQDCgEBMDICExQAGFU7NR+Gl/rYHrwAAgAYVTsXDTI1MDQxNjIwMzEwNFowDDAKBgNVHRUEAwoBATAyAhMUABhVOtJq6Rwo7dkbAAIAGFU6Fw0yNTA0MTYyMDMxMDRaMAwwCgYDVR0VBAMKAQEwMgITFAAQ7TDGfSOi+82NqQACABDtMBcNMjUwNDE2MjAyNTQ3WjAMMAoGA1UdFQQDCgEBMDICExQAEO0vYjE1UQHnOVMAAgAQ7S8XDTI1MDQxNjIwMjU0N1owDDAKBgNVHRUEAwoBATAyAhMUABSTPFEUgPlVEYE+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+3LZ8gACABSVtBcNMjUwNDE2MTgzNjAwWjAMMAoGA1UdFQQDCgEFMDICExQAD6QGGuHJO6feolwAAgAPpAYXDTI1MDQxNjE4MjcyNFowDDAKBgNVHRUEAwoBATAyAhMUAA+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/dpDAACABF+2BcNMjUwNDE2MTcyMzA5WjAMMAoGA1UdFQQDCgEBMDICExQAEX7XlU6+NfaN6IwAAgARftcXDTI1MDQxNjE3MjMwOVowDDAKBgNVHRUEAwoBATAyAhMUABgcrsWV6qlTivKgAAIAGByuFw0yNTA0MTYxNjQyMzdaMAwwCgYDVR0VBAMKAQEwMgITFAAYHK241Ht7CjG5YwACABgcrRcNMjUwNDE2MTY0MjM3WjAMMAoGA1UdFQQDCgEBMDICExQAEP40p3uu2sAE4oQAAgAQ/jQXDTI1MDQxNjE2MTM1OFowDDAKBgNVHRUEAwoBATAyAhMUABD+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/UXYXcKIAAgAWDscXDTI1MDQyNDIwNDA1NVowDDAKBgNVHRUEAwoBATAyAhMUABP2BNS3wMeZ8hwbAAIAE/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+wI3iLrTl+4AAgAS4Z4XDTI1MDQyNDE5MzcxN1owDDAKBgNVHRUEAwoBATAyAhMUABGvxfB8YXMJNHxgAAIAEa/FFw0yNTA0MjQxOTI5MzhaMAwwCgYDVR0VBAMKAQEwMgITFAARr8Nrh+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/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/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+JDzS0tB2GOgACABKCvxcNMjUwNDIzMTk1MjUyWjAMMAoGA1UdFQQDCgEBMDICExQAFihdKi6umf85xm8AAgAWKF0XDTI1MDQyMzE4NDMxMVowDDAKBgNVHRUEAwoBATAyAhMUABYoXHpF1XvmPdAJAAIAFihcFw0yNTA0MjMxODQzMTBaMAwwCgYDVR0VBAMKAQEwMgITFAAUBJaEfpyd2e5+mAACABQElhcNMjUwNDIzMTgyNjM0WjAMMAoGA1UdFQQDCgEFMDICExQAEt3p69z4DjQMWzwAAgAS3ekXDTI1MDQyMzE3NDkyMFowDDAKBgNVHRUEAwoBATAyAhMUABLd6LQNot0t6+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+loAAgAQaXAXDTI1MDQyMzE3Mzc1M1owDDAKBgNVHRUEAwoBATAyAhMUABBpbxqiafIxLHfZAAIAEGlvFw0yNTA0MjMxNzM3NTNaMAwwCgYDVR0VBAMKAQEwMgITFAAYY8yWde3CzdFsiQACABhjzBcNMjUwNDIzMTcyODI3WjAMMAoGA1UdFQQDCgEBMDICExQAGGPLLz5CiIdR5NEAAgAYY8sXDTI1MDQyMzE3MjgyN1owDDAKBgNVHRUEAwoBATAyAhMUABZU/WmpWfq5+fOXAAIAFlT9Fw0yNTA0MjMxNzA0MTZaMAwwCgYDVR0VBAMKAQEwMgITFAAWVPyDaj0mH7eMZgACABZU/BcNMjUwNDIzMTcwNDE2WjAMMAoGA1UdFQQDCgEBMDICExQAGAQjwo4U+3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/w9bBOZ0HjQACABY2ZRcNMjUwNDIzMTY0NjE2WjAMMAoGA1UdFQQDCgEBMDICExQAFbbwgScPRVF+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/woQRAAIAEMY2Fw0yNTA0MjkxNzUwNTRaMAwwCgYDVR0VBAMKAQEwMgITFAAQxjWbthaoeDib6QACABDGNRcNMjUwNDI5MTc1MDU0WjAMMAoGA1UdFQQDCgEBMDICExQAGH9vHizW6kJEuHIAAgAYf28XDTI1MDQyOTE3MzAzNFowDDAKBgNVHRUEAwoBATAyAhMUABh/bglbNQH29WwFAAIAGH9uFw0yNTA0MjkxNzMwMzNaMAwwCgYDVR0VBAMKAQEwMgITFAAWlk0yUgKadukoWQACABaWTRcNMjUwNDI5MTcyMDA3WjAMMAoGA1UdFQQDCgEBMDICExQAFpZM38zXZt/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++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+ygACABbksxcNMjUwNDI5MTU0MzI2WjAMMAoGA1UdFQQDCgEBMDICExQAFuSynwTQqbcWLFcAAgAW5LIXDTI1MDQyOTE1NDMyNlowDDAKBgNVHRUEAwoBATAyAhMUABJh5mvxNb1gtuO3AAIAEmHmFw0yNTA0MjkxNTMxNTRaMAwwCgYDVR0VBAMKAQEwMgITFAASYeUMpFo3vjEsxwACABJh5RcNMjUwNDI5MTUzMTU0WjAMMAoGA1UdFQQDCgEBMDICExQAEeOB+cbLjpC1Xi4AAgAR44EXDTI1MDQyOTE1MTEzMVowDDAKBgNVHRUEAwoBATAyAhMUABHjgHKmxwazTSTjAAIAEeOAFw0yNTA0MjkxNTExMzFaMAwwCgYDVR0VBAMKAQEwMgITFAASfbID1SA8SSVwhQACABJ9shcNMjUwNDI5MTQzMjIxWjAMMAoGA1UdFQQDCgEBMDICExQAEn2xbVPn1+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/omsnOLAog/AAIAEBfrFw0yNTA0MjgyMDA3NDNaMAwwCgYDVR0VBAMKAQEwMgITFAAQF+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+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/xBcNMjUwNTA0MDQwNzU4WjAMMAoGA1UdFQQDCgEBMDICExQAFb/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+T2HjQvSgCZQACABRarxcNMjUwNTAzMjMyMjM2WjAMMAoGA1UdFQQDCgEFMDICExQAEspz19ZRbhRwQC0AAgASynMXDTI1MDUwMzIwMDUzM1owDDAKBgNVHRUEAwoBBTAyAhMUABE9n1WaAky9YvxMAAIAET2fFw0yNTA1MDMxNzQ4MTFaMAwwCgYDVR0VBAMKAQEwMgITFAARPZ5UOeKg3ZY5AgACABE9nhcNMjUwNTAzMTc0ODExWjAMMAoGA1UdFQQDCgEBMDICExQAGI/Jt1vfnLEQ2pUAAgAYj8kXDTI1MDUwMzA2MTAwN1owDDAKBgNVHRUEAwoBATAyAhMUABiPyCPSbrlry6oTAAIAGI/IFw0yNTA1MDMwNjEwMDZaMAwwCgYDVR0VBAMKAQEwMgITFAAX29iOyKQIRFqHVwACABfb2BcNMjUwNTAzMDUwMDU5WjAMMAoGA1UdFQQDCgEFMDICExQAEA7PA1x1EA/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/CCZ2AAIAFh7oFw0yNTA1MDIyMjI5MTdaMAwwCgYDVR0VBAMKAQEwMgITFAAWHuctdoEzI+EcAAACABYe5xcNMjUwNTAyMjIyOTE3WjAMMAoGA1UdFQQDCgEBMDICExQAFsHZL2YjgawV1aYAAgAWwdkXDTI1MDUwMjIyMjkxNlowDDAKBgNVHRUEAwoBATAyAhMUABbB2NG/nDx2iNvDAAIAFsHYFw0yNTA1MDIyMjI5MTZaMAwwCgYDVR0VBAMKAQEwMgITFAAUGrdYqmDLQaVT/QACABQatxcNMjUwNTAyMjE1MTI4WjAMMAoGA1UdFQQDCgEBMDICExQAFBq23tz+y9SRLtUAAgAUGrYXDTI1MDUwMjIxNTEyOFowDDAKBgNVHRUEAwoBATAyAhMUABRaEL7pr5tm+T7nAAIAFFoQFw0yNTA1MDIyMTQ4MjNaMAwwCgYDVR0VBAMKAQEwMgITFAAUWg/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+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+p/7rhfAAIAGKcCFw0yNTA1MDkxNzQxMjBaMAwwCgYDVR0VBAMKAQEwMgITFAAQudECf1lKb0tXXwACABC50RcNMjUwNTA5MTcyNjAwWjAMMAoGA1UdFQQDCgEBMDICExQAELnQV2To/9A4Lp8AAgAQudAXDTI1MDUwOTE3MjYwMFowDDAKBgNVHRUEAwoBATAyAhMUABYymQHi2cE4+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/vtpZsZNcqSqAAIAFVz+Fw0yNTA1MDgxNzQzMjdaMAwwCgYDVR0VBAMKAQUwMgITFAAYoM/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+LVq9HUA0AAIAFeBNFw0yNTA1MDgxNjM0MDRaMAwwCgYDVR0VBAMKAQEwMgITFAAUNi3/JtpoPU98EgACABQ2LRcNMjUwNTA4MTUzNTM3WjAMMAoGA1UdFQQDCgEFMDICExQAFwL94UEAwQ+meiUAAgAXAv0XDTI1MDUwODE0NTEyMVowDDAKBgNVHRUEAwoBATAyAhMUABcC/OUTz9+KEQdjAAIAFwL8Fw0yNTA1MDgxNDUxMjFaMAwwCgYDVR0VBAMKAQEwMgITFAAQQ0g/3kYK+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+DiOfgN+14AAgATfDQXDTI1MDUxNjE1NDcxNVowDDAKBgNVHRUEAwoBATAyAhMUABN8M1F9VEj87wKbAAIAE3wzFw0yNTA1MTYxNTQ3MTRaMAwwCgYDVR0VBAMKAQEwMgITFAAYvxv0tfIR8E7h+AACABi/GxcNMjUwNTE2MTUxNDQxWjAMMAoGA1UdFQQDCgEFMDICExQAGK4Bmx29IEsy1MMAAgAYrgEXDTI1MDUxNjE1MTEwM1owDDAKBgNVHRUEAwoBBTAyAhMUABiuYj5ytDEpWpj3AAIAGK5iFw0yNTA1MTYxNDI2MTlaMAwwCgYDVR0VBAMKAQUwMgITFAAXfMVcgrwPI94Y+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+dhcNMjUwNTE1MjIxNjQzWjAMMAoGA1UdFQQDCgEBMDICExQAGL51cKnHv9SfcbsAAgAYvnUXDTI1MDUxNTIyMTY0M1owDDAKBgNVHRUEAwoBATAyAhMUABi+RH0fsHej3uTPAAIAGL5EFw0yNTA1MTUyMjAzNTBaMAwwCgYDVR0VBAMKAQEwMgITFAAYvkP74qRi8RETbgACABi+QxcNMjUwNTE1MjIwMzUwWjAMMAoGA1UdFQQDCgEBMDICExQAEpG8x/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/13QAAgAQq3wXDTI1MDUxNTA0MDU1MlowDDAKBgNVHRUEAwoBATAyAhMUABGviVsbTjwSQFCJAAIAEa+JFw0yNTA1MTUwNDA1MDZaMAwwCgYDVR0VBAMKAQEwMgITFAARr4jqiEe+ygfLKAACABGviBcNMjUwNTE1MDQwNTA2WjAMMAoGA1UdFQQDCgEBMDICExQAE1cCo4qBgsCx5gsAAgATVwIXDTI1MDUxNTAwNDQxNFowDDAKBgNVHRUEAwoBATAyAhMUABNXAQco3p8MYivmAAIAE1cBFw0yNTA1MTUwMDQ0MTNaMAwwCgYDVR0VBAMKAQEwMgITFAAXRTSC/e2h380ufgACABdFNBcNMjUwNTE0MjIzODIwWjAMMAoGA1UdFQQDCgEFMDICExQAFjvH2fvEhXoZ56IAAgAWO8cXDTI1MDUxNDIyMDYzNlowDDAKBgNVHRUEAwoBATAyAhMUABY7xt+aVHB/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+pp0t0AAgAUJNwXDTI1MDUyMTE5NDkxOVowDDAKBgNVHRUEAwoBATAyAhMUABQk2z58OLL57LSOAAIAFCTbFw0yNTA1MjExOTQ5MThaMAwwCgYDVR0VBAMKAQEwMgITFAAUaOt/Q/2O6/vYlAACABRo6xcNMjUwNTIxMTg1MDA5WjAMMAoGA1UdFQQDCgEBMDICExQAFGjqXoyIkRTJuhcAAgAUaOoXDTI1MDUyMTE4NTAwOVowDDAKBgNVHRUEAwoBATAyAhMUAA/7tZXSYarv74PmAAIAD/u1Fw0yNTA1MjExODMxMjBaMAwwCgYDVR0VBAMKAQEwMgITFAAP+7Q4olO/F0pHdQACAA/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+YwACABaQ/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+CEBDtSAOMmAACABDdDxcNMjUwNTI3MjEzNDUxWjAMMAoGA1UdFQQDCgEBMDICExQAEN0ON9sduURCQG0AAgAQ3Q4XDTI1MDUyNzIxMzQ1MVowDDAKBgNVHRUEAwoBATAyAhMUABjlZbd9mxkNU/TMAAIAGOVlFw0yNTA1MjcyMDE3MzlaMAwwCgYDVR0VBAMKAQUwMgITFAAXwvrdTil+t4u2MgACABfC+hcNMjUwNTI3MjAxMDM3WjAMMAoGA1UdFQQDCgEBMDICExQAF8L5ycOw4hXHHy0AAgAXwvkXDTI1MDUyNzIwMTAzNlowDDAKBgNVHRUEAwoBATAyAhMUABXXtUlPMMflNz7dAAIAFde1Fw0yNTA1MjcxOTQzMDZaMAwwCgYDVR0VBAMKAQUwMgITFAAWn6gQ6ghSTWToJQACABafqBcNMjUwNTI3MTkyNTA4WjAMMAoGA1UdFQQDCgEBMDICExQAFp+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+bAAIAEw8BFw0yNTA1MjcxNzMzNTdaMAwwCgYDVR0VBAMKAQEwMgITFAATDwDayn4ScA1tTwACABMPABcNMjUwNTI3MTczMzU3WjAMMAoGA1UdFQQDCgEBMDICExQAGN2AEnggsPwfjGQAAgAY3YAXDTI1MDUyNzE3MTM1NlowDDAKBgNVHRUEAwoBBTAyAhMUABPGkw9dHUGu/W/rAAIAE8aTFw0yNTA1MjcxNzA4NTZaMAwwCgYDVR0VBAMKAQEwMgITFAATxpI274IIZZBoYAACABPGkhcNMjUwNTI3MTcwODU2WjAMMAoGA1UdFQQDCgEBMDICExQAEgAid/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/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+pOt1/npkiAAIAFmTyFw0yNTA1MjcxMzU2MDdaMAwwCgYDVR0VBAMKAQUwMgITFAAY3llqaHHM1Dd7CQACABjeWRcNMjUwNTI3MDYxMDA3WjAMMAoGA1UdFQQDCgEBMDICExQAGN5YAXH5CQx5vKoAAgAY3lgXDTI1MDUyNzA2MTAwNlowDDAKBgNVHRUEAwoBATAyAhMUABjgW/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/FkiZAMOmpGAAIAFssfFw0yNTA1MjYxNTMyMzNaMAwwCgYDVR0VBAMKAQEwMgITFAAX+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/CB2zu8uMAAgARW1kXDTI1MDUyNjE0MjEyNVowDDAKBgNVHRUEAwoBATAyAhMUABFbWFZ0cM4gy60jAAIAEVtYFw0yNTA1MjYxNDIxMjVaMAwwCgYDVR0VBAMKAQEwMgITFAAURuTNGh4TCLyTbwACABRG5BcNMjUwNTI2MDQzMDE5WjAMMAoGA1UdFQQDCgEFMDICExQAFcGk5iFbMvaMp7sAAgAVwaQXDTI1MDUyNjA0MDYwNFowDDAKBgNVHRUEAwoBATAyAhMUABXBo5fk+81JQAJNAAIAFcGjFw0yNTA1MjYwNDA2MDRaMAwwCgYDVR0VBAMKAQEwMgITFAAV3aB6TtlHUphBKgACABXdoBcNMjUwNTI2MDQwNTIxWjAMMAoGA1UdFQQDCgEBMDICExQAFd2fMVAcXjqZ3aEAAgAV3Z8XDTI1MDUyNjA0MDUyMVowDDAKBgNVHRUEAwoBATAyAhMUABRyhwkNo2EKsg/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+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+SEAAIAGPCaFw0yNTA1MzAxNDQ0MjRaMAwwCgYDVR0VBAMKAQEwMgITFAAY8JmpiWCqyIZzUQACABjwmRcNMjUwNTMwMTQ0NDI0WjAMMAoGA1UdFQQDCgEBMDICExQAFha/TJjyUPG6l+kAAgAWFr8XDTI1MDUzMDEzNDQ0N1owDDAKBgNVHRUEAwoBATAyAhMUABYWvuRgpmE9VBOeAAIAFha+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+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+xoXDTI1MDYwNTIyNDAxOFowDDAKBgNVHRUEAwoBBTAyAhMUABeSqzS7glXDnB9rAAIAF5KrFw0yNTA2MDUyMjAwMzlaMAwwCgYDVR0VBAMKAQEwMgITFAAXkqpBjd10cQbqjgACABeSqhcNMjUwNjA1MjIwMDM5WjAMMAoGA1UdFQQDCgEBMDICExQAErQw2PSevaY8TTkAAgAStDAXDTI1MDYwNTIxNDIwNVowDDAKBgNVHRUEAwoBATAyAhMUABK0L44/A308RhwwAAIAErQvFw0yNTA2MDUyMTQyMDVaMAwwCgYDVR0VBAMKAQEwMgITFAAVY6VKtSqXexE+2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+vgAAgAWtUsXDTI1MDYwNDE2MzUzNVowDDAKBgNVHRUEAwoBBTAyAhMUABkAG/Uq3vI+60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+I5EYC0ZwAACABS8txcNMjUwNjExMjEzMTM5WjAMMAoGA1UdFQQDCgEBMDICExQAE+Pj7lgkUVB1Y7wAAgAT4+MXDTI1MDYxMTIwNTM1MVowDDAKBgNVHRUEAwoBATAyAhMUABPj4prJhPP0OZwmAAIAE+PiFw0yNTA2MTEyMDUzNTBaMAwwCgYDVR0VBAMKAQEwMgITFAAUENttGG9Q+8vvqwACABQQ2xcNMjUwNjExMjA0OTAwWjAMMAoGA1UdFQQDCgEBMDICExQAFBDaYnjAcZvrsFEAAgAUENoXDTI1MDYxMTIwNDg1OVowDDAKBgNVHRUEAwoBATAyAhMUABXvMN3fxtoNoe+wAAIAFe8wFw0yNTA2MTEyMDQyMTZaMAwwCgYDVR0VBAMKAQUwMgITFAARLcX/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/SyxsI3dpQKAAIAExVjFw0yNTA2MTAxNTI3NTFaMAwwCgYDVR0VBAMKAQEwMgITFAATFWJhlO0ZvCjfmwACABMVYhcNMjUwNjEwMTUyNzUxWjAMMAoGA1UdFQQDCgEBMDICExQAFPznMBMZtK+djVcAAgAU/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+PiwACABLtIRcNMjUwNjEwMDQyMjA1WjAMMAoGA1UdFQQDCgEBMDICExQAEu0gB8v6pSbHHqYAAgAS7SAXDTI1MDYxMDA0MjIwNVowDDAKBgNVHRUEAwoBATAyAhMUABMoQc/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/PzOWyo2mJs+AAIAGC38Fw0yNTA2MTcxNTI0MzVaMAwwCgYDVR0VBAMKAQEwMgITFAAYLfvPP1Nq5arbDwACABgt+xcNMjUwNjE3MTUyNDM1WjAMMAoGA1UdFQQDCgEBMDICExQAELNzgz4cv6/MoyUAAgAQs3MXDTI1MDYxNzA0MDQ0NlowDDAKBgNVHRUEAwoBATAyAhMUABCzchfs5KL4BOi2AAIAELNyFw0yNTA2MTcwNDA0NDZaMAwwCgYDVR0VBAMKAQEwMgITFAAXOOV9weYUrICUiAACABc45RcNMjUwNjE3MDQwNDM2WjAMMAoGA1UdFQQDCgEBMDICExQAFzjk+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/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+icmXuS7ax8AAgAVxNgXDTI1MDYxNjIyMDUzN1owDDAKBgNVHRUEAwoBATAyAhMUABXE1yIf306IyG6sAAIAFcTXFw0yNTA2MTYyMjA0MDBaMAwwCgYDVR0VBAMKAQUwMgITFAAV7xx2d/vSpSnAnQACABXvHBcNMjUwNjE2MjEwNTM4WjAMMAoGA1UdFQQDCgEFMDICExQAGPglRoZ5aQSXvoYAAgAY+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+B6vVuEv/U4K3YAAgAX4HoXDTI1MDYxNjE2MDM1N1owDDAKBgNVHRUEAwoBATAyAhMUABfgeSMsl6yXiej3AAIAF+B5Fw0yNTA2MTYxNjAzNTdaMAwwCgYDVR0VBAMKAQEwMgITFAASkA4kzCbxI9EusAACABKQDhcNMjUwNjE2MTUxNzAyWjAMMAoGA1UdFQQDCgEBMDICExQAEpANd3j5+gwhqAEAAgASkA0XDTI1MDYxNjE1MTcwMlowDDAKBgNVHRUEAwoBATAyAhMUABCQMv/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+7IZcsUAAgAUJOQXDTI1MDYyNDIwNTc0OVowDDAKBgNVHRUEAwoBATAyAhMUABQk4/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/AAIAGOPyFw0yNTA2MjQxMjM3MzFaMAwwCgYDVR0VBAMKAQUwMgITFAATqvAP6bmPsTzfUgACABOq8BcNMjUwNjI0MDM1MjIwWjAMMAoGA1UdFQQDCgEFMDICExQAF8kkxQDjpINYGmAAAgAXySQXDTI1MDYyMzIzNTMxM1owDDAKBgNVHRUEAwoBATAyAhMUABfJJVc7o/U6909lAAIAF8klFw0yNTA2MjMyMzUzMTNaMAwwCgYDVR0VBAMKAQEwMgITFAAXNSiHFnk/4p/Z+QACABc1KBcNMjUwNjIzMjI1NzEwWjAMMAoGA1UdFQQDCgEFMDICExQAGTkGRLyDAV/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/YUxM/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/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/OHzwACABQ6DhcNMjUwNjI3MTk1NzA1WjAMMAoGA1UdFQQDCgEBMDICExQAFKUShVXV0Ds4JDAAAgAUpRIXDTI1MDYyNzE5NDQyM1owDDAKBgNVHRUEAwoBBTAyAhMUABfu5+zAyFmSaNw7AAIAF+7nFw0yNTA2MjcxOTM5MjlaMAwwCgYDVR0VBAMKAQEwMgITFAAX7uZctnkij6Tm4gACABfu5hcNMjUwNjI3MTkzOTI5WjAMMAoGA1UdFQQDCgEBMDICExQAF9xI40bPxQyyzV8AAgAX3EgXDTI1MDYyNzE5MDAxM1owDDAKBgNVHRUEAwoBATAyAhMUABfcR/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+hcNMjUwNjI3MTcyNjA0WjAMMAoGA1UdFQQDCgEBMDICExQAE275kuUO0L3uaXYAAgATbvkXDTI1MDYyNzE3MjYwNFowDDAKBgNVHRUEAwoBATAyAhMUABc3a0x/XkUP+B7fAAIAFzdrFw0yNTA2MjcxNzAxMDhaMAwwCgYDVR0VBAMKAQEwMgITFAAXN2o3DqbvBjKVOAACABc3ahcNMjUwNjI3MTcwMTA4WjAMMAoGA1UdFQQDCgEBMDICExQAFZORuA6OJvVfrwoAAgAVk5EXDTI1MDYyNzE2NTMzNVowDDAKBgNVHRUEAwoBATAyAhMUABWTkAiAm/viitmAAAIAFZOQFw0yNTA2MjcxNjUzMzVaMAwwCgYDVR0VBAMKAQEwMgITFAAQdN0c+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/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/CHAAIAFzvBFw0yNTA3MDIyMTUyMzRaMAwwCgYDVR0VBAMKAQUwMgITFAAZWl/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+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+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+D0lm1PsxAACABWWzRcNMjUwNzE2MjAxMjA4WjAMMAoGA1UdFQQDCgEBMDICExQAEJk/SJAWN1Dd7uMAAgAQmT8XDTI1MDcxNjE5MjkzN1owDDAKBgNVHRUEAwoBATAyAhMUABCZPkMG8+EN0uAdAAIAEJk+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+GCPoj8AAAgAYMm4XDTI1MDcxNjE3Mjc1M1owDDAKBgNVHRUEAwoBATAyAhMUABgybUujSPrO20Q3AAIAGDJtFw0yNTA3MTYxNzI3NTNaMAwwCgYDVR0VBAMKAQEwMgITFAAWIQXJDuxcWs+hhAACABYhBRcNMjUwNzE2MTcwMjE2WjAMMAoGA1UdFQQDCgEBMDICExQAFiEEyV2w13+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+3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/EWFw0yNTA3MTYwNDAyMDZaMAwwCgYDVR0VBAMKAQEwMgITFAAT8RXPn/2YZFcaEgACABPxFRcNMjUwNzE2MDQwMjA2WjAMMAoGA1UdFQQDCgEBMDICExQAEwSSKgzbDRKOeCgAAgATBJIXDTI1MDcxNjAyMjAxOVowDDAKBgNVHRUEAwoBBTAyAhMUABABU+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/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+Fw0yNTA3MTUwMDEyMzlaMAwwCgYDVR0VBAMKAQUwMgITFAAXn78EdqhjYrMfkQACABefvxcNMjUwNzE0MjMxNjUwWjAMMAoGA1UdFQQDCgEFMDICExQAFyD/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+EVx0QACABVbJBcNMjUwNzE0MjExNTQ2WjAMMAoGA1UdFQQDCgEBMDICExQAGXsoJ5yBXDYp1YMAAgAZeygXDTI1MDcxNDIwMzIzOFowDDAKBgNVHRUEAwoBATAyAhMUABl7JyDSg/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/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/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/4wACABkMpRcNMjUwNzIzMjEzNzI3WjAMMAoGA1UdFQQDCgEFMDICExQAEu238R9Az3VrdZgAAgAS7bcXDTI1MDcyMzIxMjMzN1owDDAKBgNVHRUEAwoBATAyAhMUABLttgunarGp/puzAAIAEu22Fw0yNTA3MjMyMTIzMzdaMAwwCgYDVR0VBAMKAQEwMgITFAAWpOUgUhNusfKKqAACABak5RcNMjUwNzIzMjEyMTAyWjAMMAoGA1UdFQQDCgEFMDICExQAEpJ2OvxUXg+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+AAAgAXZfcXDTI1MDcyMzE3MjM1M1owDDAKBgNVHRUEAwoBBTAyAhMUABW18By7PWdcEy6aAAIAFbXwFw0yNTA3MjMxNzE5NDBaMAwwCgYDVR0VBAMKAQEwMgITFAAVte6tmCHtu/FRfAACABW17hcNMjUwNzIzMTcxOTQwWjAMMAoGA1UdFQQDCgEBMDICExQAGZUO07UI0yZn/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/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+W7/y279h1sAAIAEOyPFw0yNTA3MjIyMDAwMjJaMAwwCgYDVR0VBAMKAQEwMgITFAAVdGS5Tgy/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/R7qU7x/AAIAE/ZuFw0yNTA3MjIxNzE2MjVaMAwwCgYDVR0VBAMKAQEwMgITFAAT9m0lZ/iDQN/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/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/9W2fHI8lmrPGAAIAF3/1Fw0yNTA4MDUxNTU3NDVaMAwwCgYDVR0VBAMKAQUwMgITFAAWgVKUBjO/PV8ehQACABaBUhcNMjUwODA1MTU1MjMxWjAMMAoGA1UdFQQDCgEBMDICExQAFoFRi++gbMwCgvMAAgAWgVEXDTI1MDgwNTE1NTIzMVowDDAKBgNVHRUEAwoBATAyAhMUABO+W5cGGLpuP6TLAAIAE75bFw0yNTA4MDUxNTI5NTlaMAwwCgYDVR0VBAMKAQEwMgITFAATvloH3PyGLFc90wACABO+WhcNMjUwODA1MTUyOTU5WjAMMAoGA1UdFQQDCgEBMDICExQAGYiig55Aj+muGwcAAgAZiKIXDTI1MDgwNTE1MjkxNFowDDAKBgNVHRUEAwoBBTAyAhMUABm1S/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/0AAgAV9YEXDTI1MDgwNTA0MDMzMFowDDAKBgNVHRUEAwoBATAyAhMUABlizdt0qYea/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/ZEV0Q2dPAAIAEyjxFw0yNTA4MDQxNjI1MDVaMAwwCgYDVR0VBAMKAQEwMgITFAATKPAQs/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/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+6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+1xNAACABWy2hcNMjUwODA4MjExNjQwWjAMMAoGA1UdFQQDCgEBMDICExQAGcXz49og1PeGQbsAAgAZxfMXDTI1MDgwODIxMTQyOFowDDAKBgNVHRUEAwoBATAyAhMUABnF8iCsF0L/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+2/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+D3AAIAF5WSFw0yNTA4MDcyMDU4MzNaMAwwCgYDVR0VBAMKAQEwMgITFAAZwXt8RICiUX1s9wACABnBexcNMjUwODA3MjA0NTMyWjAMMAoGA1UdFQQDCgEBMDICExQAGcF6yYHli8f5kQMAAgAZwXoXDTI1MDgwNzIwNDUzMlowDDAKBgNVHRUEAwoBATAyAhMUABE4Cb4WJXTZgmz/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+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/0AAIAGdapFw0yNTA4MTUwNjEwMTFaMAwwCgYDVR0VBAMKAQEwMgITFAAX5w/Fz7lnT/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+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+nwAAgAU7LYXDTI1MDgxMzIwMTE0NVowDDAKBgNVHRUEAwoBBTAyAhMUABLoI2URwSoP8wFnAAIAEugjFw0yNTA4MTMxOTUzNTdaMAwwCgYDVR0VBAMKAQEwMgITFAAS6CLHTlvwAzQ+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+H4r3EAAgASTvIXDTI1MDgyMjE5MjMwN1owDDAKBgNVHRUEAwoBATAyAhMUABJO8WCnd+npWhAfAAIAEk7xFw0yNTA4MjIxOTIzMDdaMAwwCgYDVR0VBAMKAQEwMgITFAATDddRF6Abm5AiaQACABMN1xcNMjUwODIyMTg1MjE0WjAMMAoGA1UdFQQDCgEBMDICExQAEw3W9TXw9XL4fREAAgATDdYXDTI1MDgyMjE4NTIxNFowDDAKBgNVHRUEAwoBATAyAhMUABT2ciKh3Ga+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/ZyBcNMjUwOTAyMTQzMTI0WjAMMAoGA1UdFQQDCgEBMDICExQAD9nHscS+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/+Y2AAIAETjAFw0yNTA5MDIxNDAyNThaMAwwCgYDVR0VBAMKAQEwMgITFAAaBhQOjS/uVaG+VgACABoGFBcNMjUwOTAyMDYxMDEyWjAMMAoGA1UdFQQDCgEBMDICExQAGgYTEmiENjemyIQAAgAaBhMXDTI1MDkwMjA2MTAxMVowDDAKBgNVHRUEAwoBATAyAhMUABoEWGZCZZwpMd0wAAIAGgRYFw0yNTA5MDIwNjEwMDlaMAwwCgYDVR0VBAMKAQEwMgITFAAaBFc/rDbRFhKcCAACABoEVxcNMjUwOTAyMDYxMDA4WjAMMAoGA1UdFQQDCgEBMDICExQAEZNpF1jb+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//K48/En2MzwACABgdjxcNMjUwOTAyMDQwMjMwWjAMMAoGA1UdFQQDCgEBMDICExQAEuIxKd30S7p3ZwEAAgAS4jEXDTI1MDkwMjA0MDEyOFowDDAKBgNVHRUEAwoBATAyAhMUABLiMGb/Tt1avjFZAAIAEuIwFw0yNTA5MDIwNDAxMjhaMAwwCgYDVR0VBAMKAQEwMgITFAAZanV+5OgKaR8+mAACABlqdRcNMjUwOTAyMDEzODI2WjAMMAoGA1UdFQQDCgEFMDICExQAE1m1XAb7/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+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+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+r0AAIAF0JcFw0yNTA5MDkxOTI3MTBaMAwwCgYDVR0VBAMKAQEwMgITFAAXRRD+ofiQsr7m/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/u/lj4AAgAaGtoXDTI1MDkwOTA1NTM0MVowDDAKBgNVHRUEAwoBBTAyAhMUABLSCJxgOHNHFPetAAIAEtIIFw0yNTA5MDkwNDAyMzFaMAwwCgYDVR0VBAMKAQEwMgITFAAS0gcxDmeV5/prrQACABLSBxcNMjUwOTA5MDQwMjMxWjAMMAoGA1UdFQQDCgEBMDICExQAGCBctxKOu/oqkNIAAgAYIFwXDTI1MDkwOTAzMzkzOVowDDAKBgNVHRUEAwoBBTAyAhMUABocIwh4LWIw4/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/WqRUSSgACABoI1hcNMjUwOTA4MDE1NTM0WjAMMAoGA1UdFQQDCgEFMDICExQAEqEtoQ0/N/HmeKMAAgASoS0XDTI1MDkwODAxMDUyMFowDDAKBgNVHRUEAwoBATAyAhMUABKhLu2ySbez6INfAAIAEqEuFw0yNTA5MDgwMTA1MjBaMAwwCgYDVR0VBAMKAQEwMgITFAAXVP5oycgxRDRIrQACABdU/hcNMjUwOTA3MTk0MzI2WjAMMAoGA1UdFQQDCgEFMDICExQAEfJnAAb0MgI/VkgAAgAR8mcXDTI1MDkwNzE3NDExN1owDDAKBgNVHRUEAwoBBTAyAhMUABSU5cKsmBSLadmRAAIAFJTlFw0yNTA5MDcxMzM5MDRaMAwwCgYDVR0VBAMKAQUwMgITFAAXEvq9ZIAGjUxn2wACABcS+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+DDUoDO2m+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+HvCxN/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/vVfuaKD+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/UXDTI1MDkxNjE3MDE0NVowDDAKBgNVHRUEAwoBATAyAhMUABMH9C9yQay9ltzzAAIAEwf0Fw0yNTA5MTYxNzAxNDVaMAwwCgYDVR0VBAMKAQEwMgITFAAZXjhd60pBdxKhfgACABleOBcNMjUwOTE2MTY0NDMxWjAMMAoGA1UdFQQDCgEBMDICExQAGV439+vWQn13EZYAAgAZXjcXDTI1MDkxNjE2NDQzMFowDDAKBgNVHRUEAwoBATAyAhMUABounanFof8rqiXpAAIAGi6dFw0yNTA5MTYxNjQxNDZaMAwwCgYDVR0VBAMKAQEwMgITFAAaLpzYxyvBfKbjeAACABounBcNMjUwOTE2MTY0MTQ2WjAMMAoGA1UdFQQDCgEBMDICExQAECXLSiyThB/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++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+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+7do5G5XKwAAgAXRbAXDTI1MDkyMTE5MjUwOFowDDAKBgNVHRUEAwoBBTAyAhMUAA/yusVQBkWTti0cAAIAD/K6Fw0yNTA5MjExNzQyMjRaMAwwCgYDVR0VBAMKAQUwMgITFAAUR/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+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/HAfEEH+04F1owACABn8cBcNMjUwOTE5MTc1NDEwWjAMMAoGA1UdFQQDCgEBMDICExQAGfxvEhtGF/+IsuYAAgAZ/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/R3CPjtwQbQQ0IAAgAX9HcXDTI1MDkyNzE2NDQyMFowDDAKBgNVHRUEAwoBBTAyAhMUABeCiByPnaiZhCalAAIAF4KIFw0yNTA5MjcxMTM5MDlaMAwwCgYDVR0VBAMKAQUwMgITFAAV4P1tT68fGIgEzwACABXg/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+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/Fw0yNTA5MjYyMTE4MTNaMAwwCgYDVR0VBAMKAQEwMgITFAAS+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/dgAAgAUQlYXDTI1MTAwMjAwNTY0MVowDDAKBgNVHRUEAwoBBTAyAhMUABefD3CT+MJAuTkTAAIAF58PFw0yNTEwMDIwMDMzMDJaMAwwCgYDVR0VBAMKAQUwMgITFAAXCpdB89ZdDgcrXAACABcKlxcNMjUxMDAyMDAwMjM3WjAMMAoGA1UdFQQDCgEBMDICExQAFwqW6ewppTWpPpoAAgAXCpYXDTI1MTAwMjAwMDIzN1owDDAKBgNVHRUEAwoBATAyAhMUABHXfdPSK5OPNLoVAAIAEdd9Fw0yNTEwMDEyMTAzMDlaMAwwCgYDVR0VBAMKAQEwMgITFAAR13xyUx/tfI0qzgACABHXfBcNMjUxMDAxMjEwMzA5WjAMMAoGA1UdFQQDCgEBMDICExQAFzrAWVGQfwOQxkMAAgAXOsAXDTI1MTAwMTIwNDYwOFowDDAKBgNVHRUEAwoBATAyAhMUABc6v8R6f2yFw23yAAIAFzq/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/qF/DU0sAAgAaPq4XDTI1MDkzMDE5NDcyMVowDDAKBgNVHRUEAwoBBTAyAhMUAA/b1yGzA+LSF9xYAAIAD9vXFw0yNTA5MzAxOTQ2MzhaMAwwCgYDVR0VBAMKAQEwMgITFAAP29aTBlsCa0LH3gACAA/b1hcNMjUwOTMwMTk0NjM3WjAMMAoGA1UdFQQDCgEBMDICExQAGlf/dRSdv0kKHQIAAgAaV/8XDTI1MDkzMDE5MTM0OVowDDAKBgNVHRUEAwoBATAyAhMUABpX/h+xVhBARyerAAIAGlf+Fw0yNTA5MzAxOTEzNDlaMAwwCgYDVR0VBAMKAQEwMgITFAAVk7/oAoYVRwldggACABWTvxcNMjUwOTMwMTgyMDM1WjAMMAoGA1UdFQQDCgEBMDICExQAFZO+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+OAAIAFr2VFw0yNTA5MzAxNzI0MjFaMAwwCgYDVR0VBAMKAQEwMgITFAAaV0H4cRgz28ZcdAACABpXQRcNMjUwOTMwMTcyMDM5WjAMMAoGA1UdFQQDCgEBMDICExQAGldAS2O4FTdzT30AAgAaV0AXDTI1MDkzMDE3MjAzOVowDDAKBgNVHRUEAwoBATAyAhMUABGMN0oB2CRbuZZDAAIAEYw3Fw0yNTA5MzAxNzE1MzJaMAwwCgYDVR0VBAMKAQEwMgITFAARjDYCK/7HEH/SIwACABGMNhcNMjUwOTMwMTcxNTMyWjAMMAoGA1UdFQQDCgEBMDICExQAGhz+nSjetiYt9OsAAgAaHP4XDTI1MDkzMDE2NTkzMFowDDAKBgNVHRUEAwoBBTAyAhMUABVvul3Vg8yUeYJ2AAIAFW+6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+gACABm9KxcNMjUxMDA2MjA1MDQ1WjAMMAoGA1UdFQQDCgEBMDICExQAGb0qKQew4qU7ZvgAAgAZvSoXDTI1MTAwNjIwNTA0NVowDDAKBgNVHRUEAwoBATAyAhMUABUJJZBZ1pNXc1aLAAIAFQklFw0yNTEwMDYyMDM5NTBaMAwwCgYDVR0VBAMKAQUwMgITFAAQUBItuwB5zmri0gACABBQEhcNMjUxMDA2MTkzODIzWjAMMAoGA1UdFQQDCgEBMDICExQAEFARvKpLh/t1GigAAgAQUBEXDTI1MTAwNjE5MzgyM1owDDAKBgNVHRUEAwoBATAyAhMUABgOvpPNk2Au7mrFAAIAGA6+Fw0yNTEwMDYxODQ5MTZaMAwwCgYDVR0VBAMKAQUwMgITFAAUXFdaG1skGmnzKQACABRcVxcNMjUxMDA2MTg0NTM4WjAMMAoGA1UdFQQDCgEFMDICExQAF9/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/+nKLAAIAElFZFw0yNTEwMDYxMjM1NTJaMAwwCgYDVR0VBAMKAQEwMgITFAAVWNCxs7CwKscHkAACABVY0BcNMjUxMDA2MTIxNDQ4WjAMMAoGA1UdFQQDCgEFMDICExQAGlGY9YK2shw4NRUAAgAaUZgXDTI1MTAwNjA0MjAyM1owDDAKBgNVHRUEAwoBBTAyAhMUABmKYx6XDp3uai5FAAIAGYpjFw0yNTEwMDYwMzI3MDJaMAwwCgYDVR0VBAMKAQUwMgITFAAYMb/pkscPncyvHAACABgxvxcNMjUxMDA2MDMwMTMyWjAMMAoGA1UdFQQDCgEFMDICExQAGK8svFGA+H19GjQAAgAYrywXDTI1MTAwNjAyMTAxNVowDDAKBgNVHRUEAwoBBTAyAhMUABOX1N7qAJ/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/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+ePAACABdeoxcNMjUxMDEzMjA1ODU2WjAMMAoGA1UdFQQDCgEFMDICExQAEKjflYlhw1XxFWcAAgAQqN8XDTI1MTAxMzIwNDAyNlowDDAKBgNVHRUEAwoBATAyAhMUABCo3mIIBQRG12oIAAIAEKjeFw0yNTEwMTMyMDQwMjRaMAwwCgYDVR0VBAMKAQEwMgITFAAUjiTY9IqZKd0+AwACABSOJBcNMjUxMDEzMjAzNTU2WjAMMAoGA1UdFQQDCgEFMDICExQAFmjIl+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/1Tfkfxx0bgAAIAF6krFw0yNTEwMTMxNTIzMThaMAwwCgYDVR0VBAMKAQEwMgITFAAXqSqZtvpBywKP5QACABepKhcNMjUxMDEzMTUyMzE4WjAMMAoGA1UdFQQDCgEBMDICExQAFCfwH0G5O533te8AAgAUJ/AXDTI1MTAxMzE1MjEyOVowDDAKBgNVHRUEAwoBATAyAhMUABQn7zt2n7J0clMZAAIAFCfvFw0yNTEwMTMxNTIxMjlaMAwwCgYDVR0VBAMKAQEwMgITFAAZ0x7IZfpGgIbuRAACABnTHhcNMjUxMDEzMTUxMjA0WjAMMAoGA1UdFQQDCgEBMDICExQAGdMdObDe6+iKoJAAAgAZ0x0XDTI1MTAxMzE1MTIwNFowDDAKBgNVHRUEAwoBATAyAhMUABp0Eg+4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/uswACABpLohcNMjUxMDEyMTUwODE4WjAMMAoGA1UdFQQDCgEFMDICExQAFjPnsJ870KO8VZoAAgAWM+cXDTI1MTAxMjE0NTkxMVowDDAKBgNVHRUEAwoBATAyAhMUABYz5leNlr2sDeijAAIAFjPmFw0yNTEwMTIxNDU5MTFaMAwwCgYDVR0VBAMKAQEwMgITFAAY4qBarPKBbbrpwQACABjioBcNMjUxMDEyMTM1NDMwWjAMMAoGA1UdFQQDCgEFMDICExQAF9vVtQ06s6qBWMwAAgAX29UXDTI1MTAxMjA3NTEwN1owDDAKBgNVHRUEAwoBBTAyAhMUABctyTqsCKO8/LbGAAIAFy3JFw0yNTEwMTIwMzQ2MDlaMAwwCgYDVR0VBAMKAQUwMgITFAAZtHSr35q1NR3EIwACABm0dBcNMjUxMDEyMDA1NDM1WjAMMAoGA1UdFQQDCgEFMDICExQAFqRXCwjOA/po5+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+bEFw0yNTEwMTkxOTMzMTFaMAwwCgYDVR0VBAMKAQUwMgITFAAaNcJ1DpPAWNOmcwACABo1whcNMjUxMDE5MTkzMTM2WjAMMAoGA1UdFQQDCgEFMDICExQAF/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/H4gzkBIqAAIAFZwTFw0yNTEwMTgxOTEzMTVaMAwwCgYDVR0VBAMKAQUwMgITFAAVzIETtb+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/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+XgQfXiLALtAACABB4LxcNMjUxMDE3MTkyMjA4WjAMMAoGA1UdFQQDCgEBMDICExQAEHguVdz6fXhHAA0AAgAQeC4XDTI1MTAxNzE5MjIwN1owDDAKBgNVHRUEAwoBATAyAhMUABjD0Rh4ijDcCgqRAAIAGMPRFw0yNTEwMTcxODE5MzZaMAwwCgYDVR0VBAMKAQUwMgITFAAXOKK1spU5ZjHy3gACABc4ohcNMjUxMDE3MTgwMjAxWjAMMAoGA1UdFQQDCgEFMDICExQAE/2JHnvhp+dfJI4AAgAT/YkXDTI1MTAxNzE2MjExNFowDDAKBgNVHRUEAwoBBTAyAhMUABKMjvkJVk2XELUaAAIAEoyOFw0yNTEwMTcxNTU5MDhaMAwwCgYDVR0VBAMKAQEwMgITFAASjI0QjCfZg4HE2wACABKMjRcNMjUxMDE3MTU1OTA4WjAMMAoGA1UdFQQDCgEBMDICExQAGiLnIq6Yn+1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+Pf4zkAAgAaokcXDTI1MTAyNDIxMzIzN1owDDAKBgNVHRUEAwoBATAyAhMUABqiRog0W+yBBoxkAAIAGqJGFw0yNTEwMjQyMTMyMzdaMAwwCgYDVR0VBAMKAQEwMgITFAAaoki1/iYkvChoYAACABqiSBcNMjUxMDI0MjEzMTQ4WjAMMAoGA1UdFQQDCgEFMDICExQAGekjFaveqnYX0FgAAgAZ6SMXDTI1MTAyNDIxMjY0N1owDDAKBgNVHRUEAwoBBTAyAhMUABFiwYSETp7Bp+ycAAIAEWLBFw0yNTEwMjQyMTE5MzVaMAwwCgYDVR0VBAMKAQEwMgITFAARYsAgHrFaJMmdRAACABFiwBcNMjUxMDI0MjExOTM1WjAMMAoGA1UdFQQDCgEBMDICExQAE2y4eE7sfJK+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/O73QVHQSmdgACABqdvxcNMjUxMDI0MTk0MDM2WjAMMAoGA1UdFQQDCgEFMDICExQAFHT5g27NPpDIG4AAAgAUdPkXDTI1MTAyNDE4MjQ0OVowDDAKBgNVHRUEAwoBATAyAhMUABR0+ImtjjVbsMjmAAIAFHT4Fw0yNTEwMjQxODI0NDlaMAwwCgYDVR0VBAMKAQEwMgITFAAToOngyT0JKv+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/tBC1ZblgAAgAY2hoXDTI1MTAyMzIxMjgyMVowDDAKBgNVHRUEAwoBATAyAhMUABjaGVE/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+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/PVZNTNsYqTTnQACABH89RcNMjUxMDI5MTkzNTEzWjAMMAoGA1UdFQQDCgEBMDICExQAE9eqBMnR/NqeMtQAAgAT16oXDTI1MTAyOTE4MjEwOVowDDAKBgNVHRUEAwoBBTAyAhMUABUrDnD8wsxfEARgAAIAFSsOFw0yNTEwMjkxNzU2MzhaMAwwCgYDVR0VBAMKAQEwMgITFAAVKw2l0XvF095pTQACABUrDRcNMjUxMDI5MTc1NjM4WjAMMAoGA1UdFQQDCgEBMDICExQAFV73b4RAFUt/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+7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/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/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+qRcNMjUxMDI4MDQwNzA5WjAMMAoGA1UdFQQDCgEBMDICExQAGH6oIrkdaJ4eZCoAAgAYfqgXDTI1MTAyODA0MDcwOVowDDAKBgNVHRUEAwoBATAyAhMUABPNlyIQbHxOAixzAAIAE82XFw0yNTEwMjgwNDA1MjZaMAwwCgYDVR0VBAMKAQEwMgITFAATzZa8klBlej+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+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/AAIAGkIBFw0yNTExMDEwNDEwMjRaMAwwCgYDVR0VBAMKAQEwMgITFAAaQgAT6MgEbmE4JwACABpCABcNMjUxMTAxMDQxMDI0WjAMMAoGA1UdFQQDCgEBMDICExQAF/EdYAkIBUFhZuwAAgAX8R0XDTI1MTEwMTA0MTAwNFowDDAKBgNVHRUEAwoBATAyAhMUABfxHJPHub1Cpi/iAAIAF/EcFw0yNTExMDEwNDEwMDRaMAwwCgYDVR0VBAMKAQEwMgITFAAZUI8XigMxbRaasQACABlQjxcNMjUxMTAxMDQwOTQzWjAMMAoGA1UdFQQDCgEBMDICExQAGVCOhay+8qeFBu8AAgAZUI4XDTI1MTEwMTA0MDk0M1owDDAKBgNVHRUEAwoBATAyAhMUABBIGHCzGkMcRORKAAIAEEgYFw0yNTExMDEwNDA5MzdaMAwwCgYDVR0VBAMKAQEwMgITFAAQSBey7kX/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+qc/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/39NQBSyDnsAAgAWsWQXDTI1MTExMTIwMDIyNVowDDAKBgNVHRUEAwoBATAyAhMUABaxY6SEHRdj6NmxAAIAFrFjFw0yNTExMTEyMDAyMjVaMAwwCgYDVR0VBAMKAQEwMgITFAAYg+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+DS/0qnp7W9AAIAGNePFw0yNTExMTAyMzM3MjhaMAwwCgYDVR0VBAMKAQUwMgITFAAZHv2Q8lR11kSzWgACABke/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/ZJ9jsxxsKAAIAGO/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+EAAgAW+mIXDTI1MTExMzIxMDMwOVowDDAKBgNVHRUEAwoBATAyAhMUABb6YUECu5AySyQbAAIAFvphFw0yNTExMTMyMTAzMDlaMAwwCgYDVR0VBAMKAQEwMgITFAAVIj0xljMUGw/pRwACABUiPRcNMjUxMTEzMjA1NzAxWjAMMAoGA1UdFQQDCgEFMDICExQAETvRhV8lAHQiGYIAAgARO9EXDTI1MTExMzE5NTQ0MlowDDAKBgNVHRUEAwoBATAyAhMUABE70GeW3VxFeQq1AAIAETvQFw0yNTExMTMxOTU0NDJaMAwwCgYDVR0VBAMKAQEwMgITFAAX43vxESpC3SJI0gACABfjexcNMjUxMTEzMTkzODI5WjAMMAoGA1UdFQQDCgEBMDICExQAF+N6eC3dI/8Esu4AAgAX43oXDTI1MTExMzE5MzgyOVowDDAKBgNVHRUEAwoBATAyAhMUABcnvSqGKAWvVAz/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+O1bJ0AAgAYzxkXDTI1MTExMzE4MDQyMlowDDAKBgNVHRUEAwoBBTAyAhMUABhfWp/RBFHZWapAAAIAGF9aFw0yNTExMTMxNzQ5MzVaMAwwCgYDVR0VBAMKAQUwMgITFAAarQqQoF03cZG9JAACABqtChcNMjUxMTEzMTcxNzI4WjAMMAoGA1UdFQQDCgEBMDICExQAGq0J6r5Ac++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/Z81lKQAAgAYjvoXDTI1MTExODE1MzAwNFowDDAKBgNVHRUEAwoBBTAyAhMUABrpneaom08u+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/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/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+MTnrU5QfAAIAFA5yFw0yNTExMjIwMTE5NDdaMAwwCgYDVR0VBAMKAQUwMgITFAAU4rlhqsFjeAy55AACABTiuRcNMjUxMTIxMjMyODU1WjAMMAoGA1UdFQQDCgEFMDICExQAGNwesAbnepwC1UgAAgAY3B4XDTI1MTEyMTIzMDcyNFowDDAKBgNVHRUEAwoBBTAyAhMUABjdrvtcCkkjNHvUAAIAGN2uFw0yNTExMjEyMTM1NDlaMAwwCgYDVR0VBAMKAQUwMgITFAAXkdRHi+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/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+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+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/hjrNceMwqAAIAGwSXFw0yNTExMjYxNzI4NDRaMAwwCgYDVR0VBAMKAQEwMgITFAAXCd8ta8EVeLlKRgACABcJ3xcNMjUxMTI2MTcxMDM2WjAMMAoGA1UdFQQDCgEFMDICExQAGvepQXgFbKpjTqEAAgAa96kXDTI1MTEyNjE2NTE1NlowDDAKBgNVHRUEAwoBBTAyAhMUABUwCO2H8o+xoLLGAAIAFTAIFw0yNTExMjYxNjI3MTVaMAwwCgYDVR0VBAMKAQEwMgITFAAVMAfOF0H+5qz3NQACABUwBxcNMjUxMTI2MTYyNzE1WjAMMAoGA1UdFQQDCgEBMDICExQAEEc4+2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+6W3B3cwAAgAWTqEXDTI1MTIwMjIwMDY1NVowDDAKBgNVHRUEAwoBBTAyAhMUAA/0SACL/v73WKTAAAIAD/RIFw0yNTEyMDIxOTUxMTNaMAwwCgYDVR0VBAMKAQEwMgITFAAP9Ed0x0PRSeCsOAACAA/0RxcNMjUxMjAyMTk1MTEzWjAMMAoGA1UdFQQDCgEBMDICExQAFhBGZBgv61U5tQkAAgAWEEYXDTI1MTIwMjE5NDcyNlowDDAKBgNVHRUEAwoBATAyAhMUABYQRaujWQbHrRr3AAIAFhBFFw0yNTEyMDIxOTQ3MjZaMAwwCgYDVR0VBAMKAQEwMgITFAAYiMB9fyL17v3vdwACABiIwBcNMjUxMjAyMTkxODA3WjAMMAoGA1UdFQQDCgEBMDICExQAGIi/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/clGkA0N8gwqqAACABH9yRcNMjUxMjAyMTcyMTQ4WjAMMAoGA1UdFQQDCgEFMDICExQAGHVARvnPd6aPjpcAAgAYdUAXDTI1MTIwMjE3MDYyOVowDDAKBgNVHRUEAwoBBTAyAhMUABrre37T5r/MjdtOAAIAGut7Fw0yNTEyMDIxNzAyMTJaMAwwCgYDVR0VBAMKAQUwMgITFAAYtx5myMveofcZzwACABi3HhcNMjUxMjAyMTcwMTQ2WjAMMAoGA1UdFQQDCgEFMDICExQAFloss7v+ddup2BMAAgAWWiwXDTI1MTIwMjE2MzkyNFowDDAKBgNVHRUEAwoBATAyAhMUABZaKygaE+hEoh3AAAIAFlorFw0yNTEyMDIxNjM5MjRaMAwwCgYDVR0VBAMKAQEwMgITFAASKCoVa+wwSwz/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+mWqReCQvqez4AAIAGv6ZFw0yNTEyMDIxMjI0NDlaMAwwCgYDVR0VBAMKAQUwMgITFAAaOpM7ZFtMH25zigACABo6kxcNMjUxMjAyMDg1NTM0WjAMMAoGA1UdFQQDCgEFMDICExQAF7U6cklkJxXCoiIAAgAXtToXDTI1MTIwMjA1MzY0NVowDDAKBgNVHRUEAwoBBTAyAhMUABsPi9Ka4iy4rD3AAAIAGw+LFw0yNTEyMDIwNDM0MTlaMAwwCgYDVR0VBAMKAQUwMgITFAAW/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/3MjyAAIAGw/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+lCG/AgACABgKmBcNMjUxMjA1MjA1MTM1WjAMMAoGA1UdFQQDCgEFMDICExQAF4VKzX7e+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/AACABZYEBcNMjUxMjA0MjA1MzA5WjAMMAoGA1UdFQQDCgEBMDICExQAFlgPjOtMh+Z3AQ0AAgAWWA8XDTI1MTIwNDIwNTMwOVowDDAKBgNVHRUEAwoBATAyAhMUABWgnQru9+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+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+/ebuHNh8ECEAAAgARz78XDTI1MTIwNDE4MDA0OVowDDAKBgNVHRUEAwoBATAyAhMUABHPvoRPLWYC5rBpAAIAEc++Fw0yNTEyMDQxODAwNDhaMAwwCgYDVR0VBAMKAQEwMgITFAAPuu61t49BoFIM6QACAA+67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/abYAAgAY4qQXDTI1MTIwOTIwNTQyOVowDDAKBgNVHRUEAwoBBTAyAhMUABsQLNp+Vhq1QiffAAIAGxAsFw0yNTEyMDkyMDQzNDdaMAwwCgYDVR0VBAMKAQUwMgITFAAPm0sBwYeuCclKtQACAA+bSxcNMjUxMjA5MjA0MTAwWjAMMAoGA1UdFQQDCgEBMDICExQAD5tKmiH1eKyLe2wAAgAPm0oXDTI1MTIwOTIwNDEwMFowDDAKBgNVHRUEAwoBATAyAhMUABXEBnxSinq/k/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/BcNMjUxMjA5MjAwODIwWjAMMAoGA1UdFQQDCgEFMDICExQAFHIz6JPcKUpWWOwAAgAUcjMXDTI1MTIwOTE5NDYxMFowDDAKBgNVHRUEAwoBATAyAhMUABRyMrNmrTWS44IxAAIAFHIyFw0yNTEyMDkxOTQ2MTBaMAwwCgYDVR0VBAMKAQEwMgITFAAbJb+CcR3JmPAv0AACABslvxcNMjUxMjA5MTkyODUzWjAMMAoGA1UdFQQDCgEBMDICExQAGyW+8+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+AAIAGKH0Fw0yNTEyMDkxNjQ2NDJaMAwwCgYDVR0VBAMKAQUwMgITFAAYBnkDWnggz7n+gAACABgGeRcNMjUxMjA5MTYwODEzWjAMMAoGA1UdFQQDCgEFMDICExQAEduRi19L74lB0VYAAgAR25EXDTI1MTIwOTE1MTUxMlowDDAKBgNVHRUEAwoBATAyAhMUABHbkJelFBo8G+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/AcagACABa0uhcNMjUxMjE1MTkzMDQ1WjAMMAoGA1UdFQQDCgEBMDICExQAGG4cFo7ne0+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/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/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/zZ0C576yWgFEAAgATH/MXDTI1MTIxNTA0MDYyNFowDDAKBgNVHRUEAwoBATAyAhMUABMf8l2vjdycwdSNAAIAEx/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+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+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/leAAIAFstgFw0yNTEyMTgyMjQ0NTZaMAwwCgYDVR0VBAMKAQEwMgITFAAWy18ADclOsAEetQACABbLXxcNMjUxMjE4MjI0NDU2WjAMMAoGA1UdFQQDCgEBMDICExQAGKKPQwbWMJ+ffV0AAgAYoo8XDTI1MTIxODIyMzU0MFowDDAKBgNVHRUEAwoBBTAyAhMUAA+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/SfTu+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+7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/HAAIAEUvOFw0yNTEyMTgwMjAxMTZaMAwwCgYDVR0VBAMKAQUwMgITFAAVd3MCzwLXeuNONAACABV3cxcNMjUxMjE4MDEyOTM2WjAMMAoGA1UdFQQDCgEFMDICExQAFA0KeVqEzSsE+noAAgAUDQoXDTI1MTIxODAxMDUyMVowDDAKBgNVHRUEAwoBATAyAhMUABQNC9GxAa7oVoRwAAIAFA0LFw0yNTEyMTgwMTA1MjFaMAwwCgYDVR0VBAMKAQEwMgITFAAY03MhyxHjLWqC1gACABjTcxcNMjUxMjE3MjM0MjQyWjAMMAoGA1UdFQQDCgEFMDICExQAE/3DjC0U7HQJr3wAAgAT/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+6SIoctsMy7nqAAIAEj7pFw0yNTEyMTcyMTI0NTBaMAwwCgYDVR0VBAMKAQEwMgITFAASPuhgusYZKENS4wACABI+6BcNMjUxMjE3MjEyNDUwWjAMMAoGA1UdFQQDCgEBMDICExQAGz4bKScW1cxvksMAAgAbPhsXDTI1MTIxNzIxMTkyN1owDDAKBgNVHRUEAwoBBTAyAhMUABrjKRDGuB1NI2gvAAIAGuMpFw0yNTEyMTcyMTE1NDFaMAwwCgYDVR0VBAMKAQUwMgITFAAXTPFSUW1n/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+7g1KYqX5hJAACABs9fxcNMjUxMjE3MTg0MzU2WjAMMAoGA1UdFQQDCgEFMDICExQAGzzP45gFNNk5pbAAAgAbPM8XDTI1MTIxNzE4Mzg1MFowDDAKBgNVHRUEAwoBBTAyAhMUABm0TnnpUeUsV1nNAAIAGbROFw0yNTEyMTcxODMwNThaMAwwCgYDVR0VBAMKAQUwMgITFAAWQBqi0fZTe0j7VwACABZAGhcNMjUxMjE3MTcyNzA4WjAMMAoGA1UdFQQDCgEBMDICExQAFkAZ/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/AAIAFRkoFw0yNTEyMjcxMjI5MzRaMAwwCgYDVR0VBAMKAQUwMgITFAAVEjgsA85TH/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/vwACABWGrBcNMjUxMjI2MTU1MDQ0WjAMMAoGA1UdFQQDCgEBMDICExQAFYarD2Or+xRTlTkAAgAVhqsXDTI1MTIyNjE1NTA0NFowDDAKBgNVHRUEAwoBATAyAhMUABrNSG5hRpR/UoWCAAIAGs1IFw0yNTEyMjYxNTUwMTdaMAwwCgYDVR0VBAMKAQEwMgITFAAazUcYF60R45lULAACABrNRxcNMjUxMjI2MTU1MDE3WjAMMAoGA1UdFQQDCgEBMDICExQAFXy+vFCQz0/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/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+H5nQEAAgAXL0oXDTI2MDEwNDE1MjUzMVowDDAKBgNVHRUEAwoBBTAyAhMUABtbkzk1Fg1ojOshAAIAG1uTFw0yNjAxMDQxMzQ0MzBaMAwwCgYDVR0VBAMKAQUwMgITFAAYwearJBqeW1W51AACABjB5hcNMjYwMTA0MTMzOTMxWjAMMAoGA1UdFQQDCgEFMDICExQAFonwJFf/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+oAAIAETZoFw0yNjAxMDMyMjE0NDhaMAwwCgYDVR0VBAMKAQUwMgITFAASyIewSal9sRUJagACABLIhxcNMjYwMTAzMTk1MjMxWjAMMAoGA1UdFQQDCgEFMDICExQAGG4Dtf3kTzOnVe8AAgAYbgMXDTI2MDEwMzE4MzYwMlowDDAKBgNVHRUEAwoBBTAyAhMUABoU6Pl7DPAUNnO3AAIAGhToFw0yNjAxMDMxNzUxMjhaMAwwCgYDVR0VBAMKAQUwMgITFAAaZ7jMlvWaQ/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+2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//fUVhb92Pz0gACABkX/xcNMjYwMTEzMTI0NzU4WjAMMAoGA1UdFQQDCgEBMDICExQAGRf+JhPHrXwDfnwAAgAZF/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/i8UAAgAa+tUXDTI2MDExMzAyMDU1NlowDDAKBgNVHRUEAwoBBTAyAhMUABPGcCAngqOQeyCvAAIAE8ZwFw0yNjAxMTMwMTEzNDdaMAwwCgYDVR0VBAMKAQUwMgITFAAZ9VeCO/PTKykj+AACABn1VxcNMjYwMTEzMDA1ODUyWjAMMAoGA1UdFQQDCgEFMDICExQAFHGWJlcRJ/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/OmWdkg/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/Y+pmg1XjecAAgAYWycXDTI2MDExMDA0MjQxN1owDDAKBgNVHRUEAwoBBTAyAhMUABIUBXu8PnSlrvgEAAIAEhQFFw0yNjAxMTAwNDE2MjJaMAwwCgYDVR0VBAMKAQEwMgITFAASFAQUn7lwMbyimwACABIUBBcNMjYwMTEwMDQxNjIyWjAMMAoGA1UdFQQDCgEBMDICExQAFX8dBziS01vFtNsAAgAVfx0XDTI2MDExMDA0MTMwMlowDDAKBgNVHRUEAwoBATAyAhMUABV/HIg+i6Mgz6DoAAIAFX8cFw0yNjAxMTAwNDEzMDFaMAwwCgYDVR0VBAMKAQEwMgITFAAa5+7UN1M6TmN1ngACABrn7hcNMjYwMTEwMDQxMTE5WjAMMAoGA1UdFQQDCgEBMDICExQAGuftckggGR8R1h0AAgAa5+0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+DYSL+BaT0jgACABXJ/xcNMjYwMTE2MTQzOTQ5WjAMMAoGA1UdFQQDCgEBMDICExQAG2LVcq/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/oS4AAgATKZwXDTI2MDExNTIxNTMzNlowDDAKBgNVHRUEAwoBBTAyAhMUABDFfOIreK386siVAAIAEMV8Fw0yNjAxMTUyMTQ1MjFaMAwwCgYDVR0VBAMKAQEwMgITFAAQxXt+U5HzP7Ra+AACABDFexcNMjYwMTE1MjE0NTIxWjAMMAoGA1UdFQQDCgEBMDICExQAFG9y0nFE+5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/GGFANkkUSqSnAAIAED8YFw0yNjAxMjExNzI1NTNaMAwwCgYDVR0VBAMKAQEwMgITFAAQPxfbOIA6cmGpRQACABA/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/1+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+2xcNMjYwMTIxMTYyODA1WjAMMAoGA1UdFQQDCgEBMDICExQAGL7a+2Y94RXajpgAAgAYvtoXDTI2MDEyMTE2MjgwNVowDDAKBgNVHRUEAwoBATAyAhMUABX14mw12TsYj+/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/JgwACABlhYRcNMjYwMTIwMTk1MDEwWjAMMAoGA1UdFQQDCgEBMDICExQAEd335qVydu7da8oAAgAR3fcXDTI2MDEyMDE5NDU0M1owDDAKBgNVHRUEAwoBATAyAhMUABHd9qi/R4De6q+DAAIAEd32Fw0yNjAxMjAxOTQ1NDNaMAwwCgYDVR0VBAMKAQEwMgITFAAQH61PLiSZz/HC0wACABAfrRcNMjYwMTIwMTk0MzMzWjAMMAoGA1UdFQQDCgEBMDICExQAEB+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+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/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+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/htSnkmsuAAIAFHVYFw0yNjAxMjQwNDEyNDRaMAwwCgYDVR0VBAMKAQEwMgITFAAPySf6IgPU29rb/gACAA/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+jnLfbjt8CwkAAgAYm34XDTI2MDEyNDAyMzQ1OVowDDAKBgNVHRUEAwoBBTAyAhMUABdPutSBmYQQNqz6AAIAF0+6Fw0yNjAxMjQwMjAzNTFaMAwwCgYDVR0VBAMKAQUwMgITFAAX3eeM0ARHGGyRXwACABfd5xcNMjYwMTIzMjMwMDMxWjAMMAoGA1UdFQQDCgEFMDICExQAGQWoJorv54xhZC8AAgAZBagXDTI2MDEyMzIyMTkyMFowDDAKBgNVHRUEAwoBBTAyAhMUABqGIXneQioslvtJAAIAGoYhFw0yNjAxMjMyMTUxNDRaMAwwCgYDVR0VBAMKAQEwMgITFAAahiAJtuQwkRI6/AACABqGIBcNMjYwMTIzMjE1MTQ0WjAMMAoGA1UdFQQDCgEBMDICExQAF/GOr9/QLDs8GYUAAgAX8Y4XDTI2MDEyMzIxNDIzNVowDDAKBgNVHRUEAwoBBTAyAhMUABh4O+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+ycWCC/pQACABajOBcNMjYwMTI4MTYyMjE5WjAMMAoGA1UdFQQDCgEBMDICExQAFqM3umFI3y1X+EMAAgAWozcXDTI2MDEyODE2MjIxOFowDDAKBgNVHRUEAwoBATAyAhMUABDO1QqG5dEurnpGAAIAEM7VFw0yNjAxMjgxNTM5MjhaMAwwCgYDVR0VBAMKAQEwMgITFAAQztTGBOqYGcb3iwACABDO1BcNMjYwMTI4MTUzOTI4WjAMMAoGA1UdFQQDCgEBMDICExQAGpMEYifGX+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+xcNMjYwMTI4MDc1NDM5WjAMMAoGA1UdFQQDCgEFMDICExQAGhtd5Ra4FS+J6zkAAgAaG10XDTI2MDEyODA1MTg0N1owDDAKBgNVHRUEAwoBBTAyAhMUABCs6z+mQRPvXYb7AAIAEKzrFw0yNjAxMjgwNDEwMTdaMAwwCgYDVR0VBAMKAQEwMgITFAAQrOpoFufCuvbTFQACABCs6hcNMjYwMTI4MDQxMDE3WjAMMAoGA1UdFQQDCgEBMDICExQAGmpTmsVXbFcG8/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+YfssHjAAIAEF+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+tOodWux/jwIUAAgAbr60XDTI2MDEyNzE3NTQxMlowDDAKBgNVHRUEAwoBATAyAhMUABuvlvHBrSKCd9SGAAIAG6+WFw0yNjAxMjcxNzQ2NDJaMAwwCgYDVR0VBAMKAQEwMgITFAAbrGk+R/+JXtvmQgACABusaRcNMjYwMTI3MTc0NjQyWjAMMAoGA1UdFQQDCgEBMDICExQAG6zsxx5k0z61WsAAAgAbrOwXDTI2MDEyNzE3NDY0MlowDDAKBgNVHRUEAwoBATAyAhMUABQfWmq/MVcgKcS+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/bHRcNMjYwMTI3MTcwODU1WjAMMAoGA1UdFQQDCgEBMDICExQAD9scCiER6/tPpdUAAgAP2xwXDTI2MDEyNzE3MDg1NVowDDAKBgNVHRUEAwoBATAyAhMUABuFuw91D/ux/+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+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+0qZdw2gACABcCRBcNMjYwMTMxMTkzODMyWjAMMAoGA1UdFQQDCgEBMDICExQAFm+9Zf2inX6F/NEAAgAWb70XDTI2MDEzMTE3NTQyMlowDDAKBgNVHRUEAwoBATAyAhMUABZvvEAgv8E51W1pAAIAFm+8Fw0yNjAxMzExNzU0MjJaMAwwCgYDVR0VBAMKAQEwMgITFAAT1g1mxb4aU8/tUQACABPWDRcNMjYwMTMxMTc0MDIyWjAMMAoGA1UdFQQDCgEBMDICExQAE9YM0Cv9rAsHbUsAAgAT1gwXDTI2MDEzMTE3NDAyMlowDDAKBgNVHRUEAwoBATAyAhMUABuNHf41U/42oHVRAAIAG40dFw0yNjAxMzExNjExNDZaMAwwCgYDVR0VBAMKAQEwMgITFAAbjRxyYMpm/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+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+5nAitxyT9o1ywACABD7mRcNMjYwMTMwMTYyMTA0WjAMMAoGA1UdFQQDCgEBMDICExQAFYhaPnc01uNmG6EAAgAViFoXDTI2MDEzMDE2MTY1N1owDDAKBgNVHRUEAwoBBTAyAhMUABRkAMAHBR1qfOQRAAIAFGQAFw0yNjAxMzAxNjA0NTNaMAwwCgYDVR0VBAMKAQEwMgITFAAUY/+/QEgYQaV2HwACABRj/xcNMjYwMTMwMTYwNDUyWjAMMAoGA1UdFQQDCgEBMDICExQAGpYzgvvprtHNGqQAAgAaljMXDTI2MDEzMDE1NDM1NFowDDAKBgNVHRUEAwoBATAyAhMUABqWMrbDAHS5hmTEAAIAGpYyFw0yNjAxMzAxNTQzNTRaMAwwCgYDVR0VBAMKAQEwMgITFAAYsB+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/UAAgAUHE8XDTI2MDEzMDE1MTcwN1owDDAKBgNVHRUEAwoBATAyAhMUABQcTmkZ+JUY8+0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+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</xd:EncapsulatedCRLValue>
              <xd:EncapsulatedCRLValue>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</xd:EncapsulatedCRLValue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iEvRLsmQ6cDofbg5X3UNJtbXoJV/iIUNEgl5onPTWGYCBC6xtVkYDzIwMjYwNjEyMjAwODE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Evento xmlns="6c2d2cf2-004b-47d1-b91d-f9a62dc21bae">2026011775</IdEvento>
    <IdSession xmlns="6c2d2cf2-004b-47d1-b91d-f9a62dc21bae">820bd517-c1ae-4cea-ac96-fba617</IdSession>
    <Estado xmlns="6c2d2cf2-004b-47d1-b91d-f9a62dc21bae">Activo</Estado>
    <Evento xmlns="6c2d2cf2-004b-47d1-b91d-f9a62dc21bae">
      <Url xsi:nil="true"/>
      <Description xsi:nil="true"/>
    </Event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12" ma:contentTypeDescription="Crear nuevo documento." ma:contentTypeScope="" ma:versionID="0e3c067f722a29c7fa1cc8b529adc12d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5227e60aeb909529db2f21db6406519d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1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1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14" nillable="true" ma:displayName="IdSession" ma:indexed="true" ma:internalName="IdSession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51BD-6067-48EB-80C7-A07A167F2540}">
  <ds:schemaRefs>
    <ds:schemaRef ds:uri="http://schemas.microsoft.com/office/2006/metadata/properties"/>
    <ds:schemaRef ds:uri="http://schemas.microsoft.com/office/infopath/2007/PartnerControls"/>
    <ds:schemaRef ds:uri="6c2d2cf2-004b-47d1-b91d-f9a62dc21bae"/>
  </ds:schemaRefs>
</ds:datastoreItem>
</file>

<file path=customXml/itemProps2.xml><?xml version="1.0" encoding="utf-8"?>
<ds:datastoreItem xmlns:ds="http://schemas.openxmlformats.org/officeDocument/2006/customXml" ds:itemID="{32D2668F-DC75-4E80-9C46-97416D35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B0E41-A055-4106-94DE-4C94B4E4F5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</Template>
  <TotalTime>159</TotalTime>
  <Pages>3</Pages>
  <Words>896</Words>
  <Characters>4996</Characters>
  <Application>Microsoft Office Word</Application>
  <DocSecurity>0</DocSecurity>
  <Lines>116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2026SPA298.docx</dc:title>
  <dc:subject/>
  <dc:creator>ROJAS VALVERDE DIEGO ANTONIO</dc:creator>
  <cp:keywords/>
  <dc:description/>
  <cp:lastModifiedBy>SAENZ QUESADA DANIEL</cp:lastModifiedBy>
  <cp:revision>5</cp:revision>
  <cp:lastPrinted>2016-11-07T18:19:00Z</cp:lastPrinted>
  <dcterms:created xsi:type="dcterms:W3CDTF">2026-06-01T20:37:00Z</dcterms:created>
  <dcterms:modified xsi:type="dcterms:W3CDTF">2026-06-05T21:32:00Z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ClassificationContentMarkingFooterShapeIds">
    <vt:lpwstr>6db32148,4d6aafa,61091b5e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Uso Interno</vt:lpwstr>
  </property>
  <property fmtid="{D5CDD505-2E9C-101B-9397-08002B2CF9AE}" pid="6" name="MSIP_Label_b8b4be34-365a-4a68-b9fb-75c1b6874315_Enabled">
    <vt:lpwstr>true</vt:lpwstr>
  </property>
  <property fmtid="{D5CDD505-2E9C-101B-9397-08002B2CF9AE}" pid="7" name="MSIP_Label_b8b4be34-365a-4a68-b9fb-75c1b6874315_SetDate">
    <vt:lpwstr>2025-05-26T15:04:38Z</vt:lpwstr>
  </property>
  <property fmtid="{D5CDD505-2E9C-101B-9397-08002B2CF9AE}" pid="8" name="MSIP_Label_b8b4be34-365a-4a68-b9fb-75c1b6874315_Method">
    <vt:lpwstr>Standard</vt:lpwstr>
  </property>
  <property fmtid="{D5CDD505-2E9C-101B-9397-08002B2CF9AE}" pid="9" name="MSIP_Label_b8b4be34-365a-4a68-b9fb-75c1b6874315_Name">
    <vt:lpwstr>b8b4be34-365a-4a68-b9fb-75c1b6874315</vt:lpwstr>
  </property>
  <property fmtid="{D5CDD505-2E9C-101B-9397-08002B2CF9AE}" pid="10" name="MSIP_Label_b8b4be34-365a-4a68-b9fb-75c1b6874315_SiteId">
    <vt:lpwstr>618d0a45-25a6-4618-9f80-8f70a435ee52</vt:lpwstr>
  </property>
  <property fmtid="{D5CDD505-2E9C-101B-9397-08002B2CF9AE}" pid="11" name="MSIP_Label_b8b4be34-365a-4a68-b9fb-75c1b6874315_ActionId">
    <vt:lpwstr>1bc973b1-019f-4407-8bdf-46f69c3096ec</vt:lpwstr>
  </property>
  <property fmtid="{D5CDD505-2E9C-101B-9397-08002B2CF9AE}" pid="12" name="MSIP_Label_b8b4be34-365a-4a68-b9fb-75c1b6874315_ContentBits">
    <vt:lpwstr>2</vt:lpwstr>
  </property>
  <property fmtid="{D5CDD505-2E9C-101B-9397-08002B2CF9AE}" pid="13" name="MSIP_Label_b8b4be34-365a-4a68-b9fb-75c1b6874315_Tag">
    <vt:lpwstr>10, 3, 0, 1</vt:lpwstr>
  </property>
  <property fmtid="{D5CDD505-2E9C-101B-9397-08002B2CF9AE}" pid="14" name="MediaServiceImageTags">
    <vt:lpwstr/>
  </property>
</Properties>
</file>