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tmp" ContentType="image/png"/>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77777777" w:rsidR="00A4778B" w:rsidRDefault="00A4778B" w:rsidP="00AF7580">
      <w:pPr>
        <w:spacing w:line="276" w:lineRule="auto"/>
        <w:rPr>
          <w:sz w:val="22"/>
        </w:rPr>
      </w:pPr>
    </w:p>
    <w:p w14:paraId="75524969" w14:textId="32A59B66" w:rsidR="00A4778B" w:rsidRDefault="00CD2CEB" w:rsidP="00AF7580">
      <w:pPr>
        <w:pStyle w:val="SupenEncabezado"/>
        <w:spacing w:line="276" w:lineRule="auto"/>
        <w:rPr>
          <w:rStyle w:val="SupenEncabezadoCar"/>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A55D59" w:rsidRPr="00A55D59">
            <w:rPr>
              <w:rStyle w:val="SupenEncabezadoCar"/>
              <w:b/>
              <w:bCs/>
            </w:rPr>
            <w:t>SP-A-297-2026</w:t>
          </w:r>
        </w:sdtContent>
      </w:sdt>
    </w:p>
    <w:p w14:paraId="78A6BE58" w14:textId="77777777" w:rsidR="00A55D59" w:rsidRPr="00A55D59" w:rsidRDefault="00A55D59" w:rsidP="00A55D59"/>
    <w:p w14:paraId="6BCE9A6C" w14:textId="63C519E2" w:rsidR="009A4A88" w:rsidRDefault="00A46868" w:rsidP="00A46868">
      <w:pPr>
        <w:spacing w:line="240" w:lineRule="auto"/>
        <w:jc w:val="both"/>
      </w:pPr>
      <w:r w:rsidRPr="00BD0C19">
        <w:t xml:space="preserve">Superintendencia de Pensiones, al ser las </w:t>
      </w:r>
      <w:r w:rsidR="00A55D59">
        <w:t>16</w:t>
      </w:r>
      <w:r w:rsidRPr="00BD0C19">
        <w:t xml:space="preserve"> horas y </w:t>
      </w:r>
      <w:r w:rsidR="00A55D59">
        <w:t>15</w:t>
      </w:r>
      <w:r w:rsidRPr="00BD0C19">
        <w:t xml:space="preserve"> minutos del </w:t>
      </w:r>
      <w:r>
        <w:t xml:space="preserve">día </w:t>
      </w:r>
      <w:r w:rsidR="00994252">
        <w:t>2</w:t>
      </w:r>
      <w:r w:rsidR="00A26AC0">
        <w:t>2</w:t>
      </w:r>
      <w:r w:rsidRPr="00BD0C19">
        <w:t xml:space="preserve"> de </w:t>
      </w:r>
      <w:r>
        <w:t>mayo</w:t>
      </w:r>
      <w:r w:rsidRPr="00BD0C19">
        <w:t xml:space="preserve"> de 20</w:t>
      </w:r>
      <w:r>
        <w:t>26</w:t>
      </w:r>
      <w:r w:rsidRPr="00BD0C19">
        <w:t>.</w:t>
      </w:r>
      <w:r>
        <w:t xml:space="preserve"> </w:t>
      </w:r>
    </w:p>
    <w:p w14:paraId="08618210" w14:textId="77777777" w:rsidR="00A46868" w:rsidRPr="00BD0C19" w:rsidRDefault="00A46868" w:rsidP="00A46868">
      <w:pPr>
        <w:spacing w:line="240" w:lineRule="auto"/>
      </w:pPr>
    </w:p>
    <w:p w14:paraId="1FC75A69" w14:textId="77777777" w:rsidR="00A46868" w:rsidRPr="005174DA" w:rsidRDefault="00A46868" w:rsidP="00A46868">
      <w:pPr>
        <w:spacing w:line="240" w:lineRule="auto"/>
        <w:jc w:val="center"/>
        <w:rPr>
          <w:rFonts w:eastAsia="Calibri" w:cs="Times New Roman"/>
          <w:b/>
          <w:bCs/>
          <w:szCs w:val="24"/>
        </w:rPr>
      </w:pPr>
      <w:r w:rsidRPr="005174DA">
        <w:rPr>
          <w:rFonts w:eastAsia="Calibri" w:cs="Times New Roman"/>
          <w:b/>
          <w:bCs/>
          <w:szCs w:val="24"/>
        </w:rPr>
        <w:t>CONSIDERANDO:</w:t>
      </w:r>
    </w:p>
    <w:p w14:paraId="7429DF96" w14:textId="77777777" w:rsidR="00A46868" w:rsidRPr="005174DA" w:rsidRDefault="00A46868" w:rsidP="00A46868">
      <w:pPr>
        <w:numPr>
          <w:ilvl w:val="0"/>
          <w:numId w:val="1"/>
        </w:numPr>
        <w:spacing w:before="240" w:after="240" w:line="240" w:lineRule="auto"/>
        <w:ind w:left="357" w:hanging="357"/>
        <w:jc w:val="both"/>
        <w:rPr>
          <w:rFonts w:eastAsia="Calibri" w:cs="Times New Roman"/>
        </w:rPr>
      </w:pPr>
      <w:r w:rsidRPr="005174DA">
        <w:rPr>
          <w:rFonts w:eastAsia="Calibri" w:cs="Times New Roman"/>
        </w:rPr>
        <w:t xml:space="preserve">El artículo 22 de la Ley de Protección al Trabajador establece que los afiliados al Régimen Obligatorio de Pensiones Complementarias podrán utilizar sus recursos para elegir modalidades de pensión, otorgando al Consejo Nacional de Supervisión del Sistema Financiero </w:t>
      </w:r>
      <w:r>
        <w:rPr>
          <w:rFonts w:eastAsia="Calibri" w:cs="Times New Roman"/>
        </w:rPr>
        <w:t xml:space="preserve">(Conassif) </w:t>
      </w:r>
      <w:r w:rsidRPr="005174DA">
        <w:rPr>
          <w:rFonts w:eastAsia="Calibri" w:cs="Times New Roman"/>
        </w:rPr>
        <w:t>la facultad de autorizar est</w:t>
      </w:r>
      <w:r>
        <w:rPr>
          <w:rFonts w:eastAsia="Calibri" w:cs="Times New Roman"/>
        </w:rPr>
        <w:t>a</w:t>
      </w:r>
      <w:r w:rsidRPr="005174DA">
        <w:rPr>
          <w:rFonts w:eastAsia="Calibri" w:cs="Times New Roman"/>
        </w:rPr>
        <w:t>s modalidades de prestaciones, siempre y cuando se respete el principio de seguridad económica de los afiliados y no contravengan los principios de dicha Ley.</w:t>
      </w:r>
    </w:p>
    <w:p w14:paraId="05736F50" w14:textId="7531AA86" w:rsidR="00A46868" w:rsidRPr="005174DA" w:rsidRDefault="00A46868" w:rsidP="00A46868">
      <w:pPr>
        <w:numPr>
          <w:ilvl w:val="0"/>
          <w:numId w:val="1"/>
        </w:numPr>
        <w:spacing w:before="240" w:after="240" w:line="240" w:lineRule="auto"/>
        <w:ind w:left="357" w:hanging="357"/>
        <w:jc w:val="both"/>
        <w:rPr>
          <w:rFonts w:eastAsia="Calibri" w:cs="Times New Roman"/>
        </w:rPr>
      </w:pPr>
      <w:r w:rsidRPr="005174DA">
        <w:rPr>
          <w:rFonts w:eastAsia="Calibri" w:cs="Times New Roman"/>
        </w:rPr>
        <w:t>El inciso a</w:t>
      </w:r>
      <w:r>
        <w:rPr>
          <w:rFonts w:eastAsia="Calibri" w:cs="Times New Roman"/>
        </w:rPr>
        <w:t>)</w:t>
      </w:r>
      <w:r w:rsidRPr="005174DA">
        <w:rPr>
          <w:rFonts w:eastAsia="Calibri" w:cs="Times New Roman"/>
        </w:rPr>
        <w:t xml:space="preserve"> del artículo 36 de la Ley 7523, Régimen Privado de Pensiones Complementarias, establece </w:t>
      </w:r>
      <w:r>
        <w:rPr>
          <w:rFonts w:eastAsia="Calibri" w:cs="Times New Roman"/>
        </w:rPr>
        <w:t xml:space="preserve">la siguiente facultad, </w:t>
      </w:r>
      <w:r w:rsidRPr="005174DA">
        <w:rPr>
          <w:rFonts w:eastAsia="Calibri" w:cs="Times New Roman"/>
        </w:rPr>
        <w:t xml:space="preserve">como una de </w:t>
      </w:r>
      <w:r>
        <w:rPr>
          <w:rFonts w:eastAsia="Calibri" w:cs="Times New Roman"/>
        </w:rPr>
        <w:t xml:space="preserve">las otorgadas a </w:t>
      </w:r>
      <w:r w:rsidRPr="005174DA">
        <w:rPr>
          <w:rFonts w:eastAsia="Calibri" w:cs="Times New Roman"/>
        </w:rPr>
        <w:t>la Superintendencia de Pensiones con respecto de los regímenes de pensiones creados por leyes o convenciones colectivas: “a) Velar por el equilibrio actuarial de los regímenes administrados y dictar las resoluciones correspondientes”. Esta norma aplica de manera supletoria al Sistema Nacional de Pensiones y Jubilaciones del Magisterio Nacional, según se desprende del último párrafo del artículo 114 de la Ley 7531, Reforma Integral de</w:t>
      </w:r>
      <w:r>
        <w:rPr>
          <w:rFonts w:eastAsia="Calibri" w:cs="Times New Roman"/>
        </w:rPr>
        <w:t>l</w:t>
      </w:r>
      <w:r w:rsidRPr="005174DA">
        <w:rPr>
          <w:rFonts w:eastAsia="Calibri" w:cs="Times New Roman"/>
        </w:rPr>
        <w:t xml:space="preserve"> Sistema de Pensiones y Jubilaciones del Magisterio, en tanto señala que en la regulación del Sistema de Pensiones del Magisterio se aplicará supletoriamente la Ley 7523 del 7 de julio de 1995</w:t>
      </w:r>
      <w:r>
        <w:rPr>
          <w:rFonts w:eastAsia="Calibri" w:cs="Times New Roman"/>
        </w:rPr>
        <w:t xml:space="preserve">. Igualmente aplica supletoriamente </w:t>
      </w:r>
      <w:r w:rsidRPr="005174DA">
        <w:rPr>
          <w:rFonts w:eastAsia="Calibri" w:cs="Times New Roman"/>
        </w:rPr>
        <w:t>al Régimen de Jubilaciones y Pensiones del Poder Judicial, indicado en la Ley 7333 del 5 de mayo de 1993 y sus reformas.</w:t>
      </w:r>
    </w:p>
    <w:p w14:paraId="3882003E" w14:textId="105FD93B" w:rsidR="00A46868" w:rsidRPr="001607D8" w:rsidRDefault="00A46868" w:rsidP="00A46868">
      <w:pPr>
        <w:numPr>
          <w:ilvl w:val="0"/>
          <w:numId w:val="1"/>
        </w:numPr>
        <w:spacing w:before="240" w:after="240" w:line="240" w:lineRule="auto"/>
        <w:ind w:left="357" w:hanging="357"/>
        <w:jc w:val="both"/>
        <w:rPr>
          <w:rFonts w:eastAsia="Calibri" w:cs="Times New Roman"/>
        </w:rPr>
      </w:pPr>
      <w:bookmarkStart w:id="0" w:name="_Hlk211417991"/>
      <w:r w:rsidRPr="001607D8">
        <w:rPr>
          <w:rFonts w:eastAsia="Calibri" w:cs="Times New Roman"/>
        </w:rPr>
        <w:t>Por medio del artículo 7 del acta de la sesión 700-2008, celebrada el 11 de febrero de 2008, el Conassif aprobó el Reglamento de Tablas de Mortalidad, el cual fue publicado en el diario oficial La Gaceta 40 del 26 de febrero de 2008. Este reglamento define las tablas de mortalidad que deben utilizarse para el cálculo de los retiros programados por parte de las Operadoras de Pensión Complementarias</w:t>
      </w:r>
      <w:r w:rsidR="005B32A8">
        <w:rPr>
          <w:rFonts w:eastAsia="Calibri" w:cs="Times New Roman"/>
        </w:rPr>
        <w:t xml:space="preserve"> y los productos de beneficios que así lo requieran</w:t>
      </w:r>
      <w:r w:rsidR="00396C0E">
        <w:rPr>
          <w:rFonts w:eastAsia="Calibri" w:cs="Times New Roman"/>
        </w:rPr>
        <w:t>,</w:t>
      </w:r>
      <w:r w:rsidRPr="001607D8">
        <w:rPr>
          <w:rFonts w:eastAsia="Calibri" w:cs="Times New Roman"/>
        </w:rPr>
        <w:t xml:space="preserve"> </w:t>
      </w:r>
      <w:r>
        <w:rPr>
          <w:rFonts w:eastAsia="Calibri" w:cs="Times New Roman"/>
        </w:rPr>
        <w:t xml:space="preserve">y </w:t>
      </w:r>
      <w:r w:rsidRPr="001607D8">
        <w:rPr>
          <w:rFonts w:eastAsia="Calibri" w:cs="Times New Roman"/>
        </w:rPr>
        <w:t>de las provisiones y reservas técnicas por parte de los Regímenes de Pensiones de Beneficio definido sustitutos o complementarios al Régimen de Invalidez, Vejez y Muerte administrado por la Caja Costarricense del Seguro Social.</w:t>
      </w:r>
    </w:p>
    <w:bookmarkEnd w:id="0"/>
    <w:p w14:paraId="6E501C7E" w14:textId="3A1D386E" w:rsidR="00A46868" w:rsidRDefault="00A46868" w:rsidP="00A46868">
      <w:pPr>
        <w:numPr>
          <w:ilvl w:val="0"/>
          <w:numId w:val="1"/>
        </w:numPr>
        <w:spacing w:before="240" w:after="240" w:line="240" w:lineRule="auto"/>
        <w:ind w:left="357" w:hanging="357"/>
        <w:jc w:val="both"/>
        <w:rPr>
          <w:rFonts w:eastAsia="Calibri" w:cs="Times New Roman"/>
        </w:rPr>
      </w:pPr>
      <w:r w:rsidRPr="001607D8">
        <w:rPr>
          <w:rFonts w:eastAsia="Calibri" w:cs="Times New Roman"/>
        </w:rPr>
        <w:t xml:space="preserve">El Reglamento antes citado fue modificado </w:t>
      </w:r>
      <w:r>
        <w:rPr>
          <w:rFonts w:eastAsia="Calibri" w:cs="Times New Roman"/>
        </w:rPr>
        <w:t>por</w:t>
      </w:r>
      <w:r w:rsidRPr="001607D8">
        <w:rPr>
          <w:rFonts w:eastAsia="Calibri" w:cs="Times New Roman"/>
        </w:rPr>
        <w:t xml:space="preserve"> el artículo </w:t>
      </w:r>
      <w:r>
        <w:rPr>
          <w:rFonts w:eastAsia="Calibri" w:cs="Times New Roman"/>
        </w:rPr>
        <w:t>0</w:t>
      </w:r>
      <w:r w:rsidRPr="001607D8">
        <w:rPr>
          <w:rFonts w:eastAsia="Calibri" w:cs="Times New Roman"/>
        </w:rPr>
        <w:t>9 del acta de la sesión 1507-2019 del Conassif, celebrada el 18 de junio de 2019</w:t>
      </w:r>
      <w:r>
        <w:rPr>
          <w:rFonts w:eastAsia="Calibri" w:cs="Times New Roman"/>
        </w:rPr>
        <w:t xml:space="preserve"> y</w:t>
      </w:r>
      <w:r w:rsidRPr="001607D8">
        <w:rPr>
          <w:rFonts w:eastAsia="Calibri" w:cs="Times New Roman"/>
        </w:rPr>
        <w:t xml:space="preserve"> publicado en el diario oficial La Gaceta 174 del 16 de setiembre de 2019, actualizándose las tablas de mortalidad </w:t>
      </w:r>
      <w:r>
        <w:rPr>
          <w:rFonts w:eastAsia="Calibri" w:cs="Times New Roman"/>
        </w:rPr>
        <w:t xml:space="preserve">a su versión </w:t>
      </w:r>
      <w:r w:rsidRPr="001607D8">
        <w:rPr>
          <w:rFonts w:eastAsia="Calibri" w:cs="Times New Roman"/>
        </w:rPr>
        <w:t>201</w:t>
      </w:r>
      <w:r>
        <w:rPr>
          <w:rFonts w:eastAsia="Calibri" w:cs="Times New Roman"/>
        </w:rPr>
        <w:t>0</w:t>
      </w:r>
      <w:r w:rsidRPr="001607D8">
        <w:rPr>
          <w:rFonts w:eastAsia="Calibri" w:cs="Times New Roman"/>
        </w:rPr>
        <w:t>-20</w:t>
      </w:r>
      <w:r>
        <w:rPr>
          <w:rFonts w:eastAsia="Calibri" w:cs="Times New Roman"/>
        </w:rPr>
        <w:t>15</w:t>
      </w:r>
      <w:r w:rsidRPr="001607D8">
        <w:rPr>
          <w:rFonts w:eastAsia="Calibri" w:cs="Times New Roman"/>
        </w:rPr>
        <w:t xml:space="preserve">. Dicha reforma estableció </w:t>
      </w:r>
      <w:r w:rsidR="001B197A" w:rsidRPr="001607D8">
        <w:rPr>
          <w:rFonts w:eastAsia="Calibri" w:cs="Times New Roman"/>
        </w:rPr>
        <w:t>que,</w:t>
      </w:r>
      <w:r w:rsidRPr="001607D8">
        <w:rPr>
          <w:rFonts w:eastAsia="Calibri" w:cs="Times New Roman"/>
        </w:rPr>
        <w:t xml:space="preserve"> para la futura actualización de las tablas, se deberá hacer por medio de acuerdo emitido por el Superintendente de Pensiones, previo informe al Conassif</w:t>
      </w:r>
      <w:r>
        <w:rPr>
          <w:rFonts w:eastAsia="Calibri" w:cs="Times New Roman"/>
        </w:rPr>
        <w:t>,</w:t>
      </w:r>
      <w:r w:rsidRPr="001607D8">
        <w:rPr>
          <w:rFonts w:eastAsia="Calibri" w:cs="Times New Roman"/>
        </w:rPr>
        <w:t xml:space="preserve"> y deberá ser consultada al medio de conformidad con lo que indica el artículo 361 de la Ley General de la Administración Pública. </w:t>
      </w:r>
    </w:p>
    <w:p w14:paraId="1262030A" w14:textId="77777777" w:rsidR="00A46868" w:rsidRPr="005174DA" w:rsidRDefault="00A46868" w:rsidP="00A46868">
      <w:pPr>
        <w:numPr>
          <w:ilvl w:val="0"/>
          <w:numId w:val="1"/>
        </w:numPr>
        <w:spacing w:before="240" w:after="240" w:line="240" w:lineRule="auto"/>
        <w:ind w:left="357" w:hanging="357"/>
        <w:jc w:val="both"/>
        <w:rPr>
          <w:rFonts w:eastAsia="Calibri" w:cs="Times New Roman"/>
        </w:rPr>
      </w:pPr>
      <w:r w:rsidRPr="005174DA">
        <w:rPr>
          <w:rFonts w:eastAsia="Calibri" w:cs="Times New Roman"/>
        </w:rPr>
        <w:t>Mediante oficio SP-577-2025 de</w:t>
      </w:r>
      <w:r>
        <w:rPr>
          <w:rFonts w:eastAsia="Calibri" w:cs="Times New Roman"/>
        </w:rPr>
        <w:t>l</w:t>
      </w:r>
      <w:r w:rsidRPr="005174DA">
        <w:rPr>
          <w:rFonts w:eastAsia="Calibri" w:cs="Times New Roman"/>
        </w:rPr>
        <w:t xml:space="preserve"> 26 de junio de 2025, la Superintendencia de Pensiones, en cumplimiento de lo dispuesto por el artículo 2 del Reglamento de tablas de mortalidad, procedió a informar a los señores miembros del Con</w:t>
      </w:r>
      <w:r>
        <w:rPr>
          <w:rFonts w:eastAsia="Calibri" w:cs="Times New Roman"/>
        </w:rPr>
        <w:t>assif</w:t>
      </w:r>
      <w:r w:rsidRPr="005174DA">
        <w:rPr>
          <w:rFonts w:eastAsia="Calibri" w:cs="Times New Roman"/>
        </w:rPr>
        <w:t xml:space="preserve"> de la actualización de las tablas </w:t>
      </w:r>
      <w:r w:rsidRPr="005174DA">
        <w:rPr>
          <w:rFonts w:eastAsia="Calibri" w:cs="Times New Roman"/>
        </w:rPr>
        <w:lastRenderedPageBreak/>
        <w:t>de mortalidad para el año 2025, a efecto de que la Superintendencia contin</w:t>
      </w:r>
      <w:r>
        <w:rPr>
          <w:rFonts w:eastAsia="Calibri" w:cs="Times New Roman"/>
        </w:rPr>
        <w:t>úe</w:t>
      </w:r>
      <w:r w:rsidRPr="005174DA">
        <w:rPr>
          <w:rFonts w:eastAsia="Calibri" w:cs="Times New Roman"/>
        </w:rPr>
        <w:t xml:space="preserve"> con los procesos de consulta.</w:t>
      </w:r>
      <w:r>
        <w:rPr>
          <w:rFonts w:eastAsia="Calibri" w:cs="Times New Roman"/>
        </w:rPr>
        <w:t xml:space="preserve"> </w:t>
      </w:r>
    </w:p>
    <w:p w14:paraId="551B5473" w14:textId="77777777" w:rsidR="00A46868" w:rsidRDefault="00A46868" w:rsidP="00A46868">
      <w:pPr>
        <w:numPr>
          <w:ilvl w:val="0"/>
          <w:numId w:val="1"/>
        </w:numPr>
        <w:spacing w:before="240" w:after="240" w:line="240" w:lineRule="auto"/>
        <w:ind w:left="360" w:hanging="357"/>
        <w:contextualSpacing/>
        <w:jc w:val="both"/>
        <w:rPr>
          <w:rFonts w:eastAsia="Calibri" w:cs="Times New Roman"/>
        </w:rPr>
      </w:pPr>
      <w:r w:rsidRPr="00E84454">
        <w:rPr>
          <w:rFonts w:eastAsia="Calibri" w:cs="Times New Roman"/>
        </w:rPr>
        <w:t>Mediante artículo 9 del acta de la sesión 1959-2025, celebrada el 11 de agosto de 2025, el Conassif dio por recibida la actualización de las tablas de mortalidad remitida mediante oficio SP-577-2025 del 26 de junio de 2025.</w:t>
      </w:r>
    </w:p>
    <w:p w14:paraId="14839400" w14:textId="77777777" w:rsidR="00A46868" w:rsidRDefault="00A46868" w:rsidP="00A46868">
      <w:pPr>
        <w:spacing w:before="240" w:after="240" w:line="240" w:lineRule="auto"/>
        <w:ind w:left="360"/>
        <w:contextualSpacing/>
        <w:jc w:val="both"/>
        <w:rPr>
          <w:rFonts w:eastAsia="Calibri" w:cs="Times New Roman"/>
        </w:rPr>
      </w:pPr>
    </w:p>
    <w:p w14:paraId="16D17DC6" w14:textId="77777777" w:rsidR="00A46868" w:rsidRDefault="00A46868" w:rsidP="00A46868">
      <w:pPr>
        <w:numPr>
          <w:ilvl w:val="0"/>
          <w:numId w:val="1"/>
        </w:numPr>
        <w:spacing w:before="240" w:after="240" w:line="240" w:lineRule="auto"/>
        <w:ind w:left="360" w:hanging="357"/>
        <w:contextualSpacing/>
        <w:jc w:val="both"/>
        <w:rPr>
          <w:rFonts w:eastAsia="Calibri" w:cs="Times New Roman"/>
        </w:rPr>
      </w:pPr>
      <w:r w:rsidRPr="003F040A">
        <w:rPr>
          <w:rFonts w:eastAsia="Calibri" w:cs="Times New Roman"/>
        </w:rPr>
        <w:t xml:space="preserve">Mediante acuerdo SP-A-287-2025 de las nueve horas y cinco minutos del veinte de octubre de 2025, publicado en el Alcance N. 142 a la Gaceta N. 209 del 6 de noviembre de 2025 y de conformidad con lo establecido en el artículo 2 del Reglamento de tablas de mortalidad, Acuerdo SUPEN 2-08, y </w:t>
      </w:r>
      <w:r>
        <w:rPr>
          <w:rFonts w:eastAsia="Calibri" w:cs="Times New Roman"/>
        </w:rPr>
        <w:t>en atención a</w:t>
      </w:r>
      <w:r w:rsidRPr="003F040A">
        <w:rPr>
          <w:rFonts w:eastAsia="Calibri" w:cs="Times New Roman"/>
        </w:rPr>
        <w:t xml:space="preserve"> lo preceptuado en el artículo 361 de la Ley General de la Administración Pública, se procedió con la consulta pública por un plazo de diez días hábiles, de la </w:t>
      </w:r>
      <w:r>
        <w:rPr>
          <w:rFonts w:eastAsia="Calibri" w:cs="Times New Roman"/>
        </w:rPr>
        <w:t>a</w:t>
      </w:r>
      <w:r w:rsidRPr="003F040A">
        <w:rPr>
          <w:rFonts w:eastAsia="Calibri" w:cs="Times New Roman"/>
        </w:rPr>
        <w:t>ctualización de las tablas de mortalidad detalladas en el citado oficio SP-577-2025.</w:t>
      </w:r>
    </w:p>
    <w:p w14:paraId="7DD2CA20" w14:textId="77777777" w:rsidR="00A46868" w:rsidRPr="003F040A" w:rsidRDefault="00A46868" w:rsidP="00A46868">
      <w:pPr>
        <w:spacing w:line="240" w:lineRule="auto"/>
        <w:rPr>
          <w:rFonts w:eastAsia="Calibri" w:cs="Times New Roman"/>
        </w:rPr>
      </w:pPr>
    </w:p>
    <w:p w14:paraId="3F6787CB" w14:textId="77777777" w:rsidR="005A7F8E" w:rsidRDefault="00A46868" w:rsidP="00A46868">
      <w:pPr>
        <w:numPr>
          <w:ilvl w:val="0"/>
          <w:numId w:val="1"/>
        </w:numPr>
        <w:spacing w:before="240" w:after="240" w:line="240" w:lineRule="auto"/>
        <w:ind w:left="360" w:hanging="357"/>
        <w:contextualSpacing/>
        <w:jc w:val="both"/>
        <w:rPr>
          <w:rFonts w:eastAsia="Calibri" w:cs="Times New Roman"/>
        </w:rPr>
      </w:pPr>
      <w:r w:rsidRPr="003F040A">
        <w:rPr>
          <w:rFonts w:eastAsia="Calibri" w:cs="Times New Roman"/>
        </w:rPr>
        <w:t xml:space="preserve">Cumplido el plazo de la consulta pública, la Superintendencia procedió </w:t>
      </w:r>
      <w:r>
        <w:rPr>
          <w:rFonts w:eastAsia="Calibri" w:cs="Times New Roman"/>
        </w:rPr>
        <w:t>con e</w:t>
      </w:r>
      <w:r w:rsidRPr="003F040A">
        <w:rPr>
          <w:rFonts w:eastAsia="Calibri" w:cs="Times New Roman"/>
        </w:rPr>
        <w:t xml:space="preserve">l análisis y atención de las observaciones remitidas por las entidades participantes. Como resultado de dicho proceso técnico, se señaló que la proyección de la esperanza de vida mostraba un crecimiento acelerado en edades avanzadas, por lo que se estimó necesario ajustar la metodología de cálculo de las tablas de mortalidad con el fin de suavizar su comportamiento y mejorar su consistencia técnica. </w:t>
      </w:r>
    </w:p>
    <w:p w14:paraId="265A63B4" w14:textId="77777777" w:rsidR="005A7F8E" w:rsidRDefault="005A7F8E" w:rsidP="005A7F8E">
      <w:pPr>
        <w:spacing w:before="240" w:after="240" w:line="240" w:lineRule="auto"/>
        <w:ind w:left="360"/>
        <w:contextualSpacing/>
        <w:jc w:val="both"/>
        <w:rPr>
          <w:rFonts w:eastAsia="Calibri" w:cs="Times New Roman"/>
        </w:rPr>
      </w:pPr>
    </w:p>
    <w:p w14:paraId="1AA12C7B" w14:textId="3BB1B7F3" w:rsidR="00A46868" w:rsidRPr="005A7F8E" w:rsidRDefault="005A7F8E" w:rsidP="005A7F8E">
      <w:pPr>
        <w:numPr>
          <w:ilvl w:val="0"/>
          <w:numId w:val="1"/>
        </w:numPr>
        <w:spacing w:before="240" w:after="240" w:line="240" w:lineRule="auto"/>
        <w:ind w:left="360" w:hanging="357"/>
        <w:contextualSpacing/>
        <w:jc w:val="both"/>
        <w:rPr>
          <w:rFonts w:eastAsia="Calibri" w:cs="Times New Roman"/>
        </w:rPr>
      </w:pPr>
      <w:r w:rsidRPr="005A7F8E">
        <w:rPr>
          <w:rFonts w:eastAsia="Calibri" w:cs="Times New Roman"/>
        </w:rPr>
        <w:t>A tal efecto, la</w:t>
      </w:r>
      <w:r w:rsidR="00A46868" w:rsidRPr="005A7F8E">
        <w:rPr>
          <w:rFonts w:eastAsia="Calibri" w:cs="Times New Roman"/>
        </w:rPr>
        <w:t xml:space="preserve"> Superintendencia solicitó el apoyo técnico del Centro Centroamericano de Población de la Universidad de Costa Rica, instancia que, en coordinación con el órgano supervisor, mejoró los cálculos señalados. Asimismo, en lo relativo a la estimación de la esperanza de vida hasta los 115 años, se perfeccionó el método de proyección para reflejar adecuadamente su incremento a lo largo del tiempo. Finalmente, se identificó la ausencia de valores proyectados posteriores al año 2035, razón por la cual se incorporaron estimaciones adicionales que permiten extender la coherencia de los cálculos a todas las edades consideradas en la tabla.</w:t>
      </w:r>
    </w:p>
    <w:p w14:paraId="34343217" w14:textId="77777777" w:rsidR="00A46868" w:rsidRDefault="00A46868" w:rsidP="00A46868">
      <w:pPr>
        <w:spacing w:before="240" w:after="240" w:line="240" w:lineRule="auto"/>
        <w:ind w:left="360"/>
        <w:contextualSpacing/>
        <w:jc w:val="both"/>
        <w:rPr>
          <w:rFonts w:eastAsia="Calibri" w:cs="Times New Roman"/>
        </w:rPr>
      </w:pPr>
    </w:p>
    <w:p w14:paraId="51727A2A" w14:textId="00F9C828" w:rsidR="00A46868" w:rsidRDefault="00A46868" w:rsidP="00A46868">
      <w:pPr>
        <w:numPr>
          <w:ilvl w:val="0"/>
          <w:numId w:val="1"/>
        </w:numPr>
        <w:spacing w:before="240" w:after="240" w:line="240" w:lineRule="auto"/>
        <w:ind w:left="360" w:hanging="357"/>
        <w:contextualSpacing/>
        <w:jc w:val="both"/>
        <w:rPr>
          <w:rFonts w:eastAsia="Calibri" w:cs="Times New Roman"/>
        </w:rPr>
      </w:pPr>
      <w:r>
        <w:rPr>
          <w:rFonts w:eastAsia="Calibri" w:cs="Times New Roman"/>
        </w:rPr>
        <w:t xml:space="preserve">En virtud de los ajustes realizados y de la transparencia institucional, y de conformidad con lo dispuesto en el artículo </w:t>
      </w:r>
      <w:r w:rsidRPr="00AE0B0F">
        <w:rPr>
          <w:rFonts w:eastAsia="Calibri" w:cs="Times New Roman"/>
        </w:rPr>
        <w:t>361 de la Ley General de la Administración Pública</w:t>
      </w:r>
      <w:r>
        <w:rPr>
          <w:rFonts w:eastAsia="Calibri" w:cs="Times New Roman"/>
        </w:rPr>
        <w:t xml:space="preserve">, se procedió nuevamente con la consulta de una nueva versión de las tablas de mortalidad </w:t>
      </w:r>
      <w:r w:rsidR="00F77BE5">
        <w:rPr>
          <w:rFonts w:eastAsia="Calibri" w:cs="Times New Roman"/>
        </w:rPr>
        <w:t xml:space="preserve">por medio </w:t>
      </w:r>
      <w:r>
        <w:rPr>
          <w:rFonts w:eastAsia="Calibri" w:cs="Times New Roman"/>
        </w:rPr>
        <w:t xml:space="preserve">a través del </w:t>
      </w:r>
      <w:r w:rsidR="005A7F8E">
        <w:rPr>
          <w:rFonts w:eastAsia="Calibri" w:cs="Times New Roman"/>
        </w:rPr>
        <w:t>acuerdo SP</w:t>
      </w:r>
      <w:r>
        <w:rPr>
          <w:rFonts w:eastAsia="Calibri" w:cs="Times New Roman"/>
        </w:rPr>
        <w:t xml:space="preserve">-A-293-2026 de las </w:t>
      </w:r>
      <w:r w:rsidRPr="00A46868">
        <w:rPr>
          <w:rFonts w:eastAsia="Calibri" w:cs="Times New Roman"/>
        </w:rPr>
        <w:t>12 horas y 30 minutos del día 17 de febrero de 2026</w:t>
      </w:r>
      <w:r w:rsidR="005A7F8E">
        <w:rPr>
          <w:rFonts w:eastAsia="Calibri" w:cs="Times New Roman"/>
        </w:rPr>
        <w:t>.</w:t>
      </w:r>
    </w:p>
    <w:p w14:paraId="1A7F234B" w14:textId="77777777" w:rsidR="005A7F8E" w:rsidRDefault="005A7F8E" w:rsidP="005A7F8E">
      <w:pPr>
        <w:spacing w:before="240" w:after="240" w:line="240" w:lineRule="auto"/>
        <w:ind w:left="360"/>
        <w:contextualSpacing/>
        <w:jc w:val="both"/>
        <w:rPr>
          <w:rFonts w:eastAsia="Calibri" w:cs="Times New Roman"/>
        </w:rPr>
      </w:pPr>
    </w:p>
    <w:p w14:paraId="2E77131F" w14:textId="49E6F7FA" w:rsidR="00C37DC3" w:rsidRPr="009A4A88" w:rsidRDefault="005A7F8E" w:rsidP="00C37DC3">
      <w:pPr>
        <w:numPr>
          <w:ilvl w:val="0"/>
          <w:numId w:val="1"/>
        </w:numPr>
        <w:spacing w:before="240" w:after="240" w:line="240" w:lineRule="auto"/>
        <w:ind w:left="360" w:hanging="357"/>
        <w:contextualSpacing/>
        <w:jc w:val="both"/>
        <w:rPr>
          <w:rFonts w:eastAsia="Times New Roman" w:cs="Times New Roman"/>
          <w:color w:val="000000"/>
          <w:szCs w:val="24"/>
          <w:lang w:eastAsia="es-ES"/>
        </w:rPr>
      </w:pPr>
      <w:r w:rsidRPr="001475D6">
        <w:rPr>
          <w:rFonts w:eastAsia="Calibri" w:cs="Times New Roman"/>
        </w:rPr>
        <w:t xml:space="preserve">Una vez vencido el plazo de esta nueva consulta, la superintendencia procedió con la </w:t>
      </w:r>
      <w:r w:rsidR="00046644" w:rsidRPr="001475D6">
        <w:rPr>
          <w:rFonts w:eastAsia="Calibri" w:cs="Times New Roman"/>
        </w:rPr>
        <w:t xml:space="preserve">atención </w:t>
      </w:r>
      <w:r w:rsidRPr="001475D6">
        <w:rPr>
          <w:rFonts w:eastAsia="Calibri" w:cs="Times New Roman"/>
        </w:rPr>
        <w:t xml:space="preserve">y análisis de las observaciones remitidas por las </w:t>
      </w:r>
      <w:r w:rsidRPr="009A4A88">
        <w:rPr>
          <w:rFonts w:eastAsia="Calibri" w:cs="Times New Roman"/>
        </w:rPr>
        <w:t xml:space="preserve">entidades consultadas, </w:t>
      </w:r>
      <w:r w:rsidR="008F4D8B" w:rsidRPr="009A4A88">
        <w:rPr>
          <w:rFonts w:eastAsia="Calibri" w:cs="Times New Roman"/>
        </w:rPr>
        <w:t>las cuales versaron sobre</w:t>
      </w:r>
      <w:r w:rsidR="00046644" w:rsidRPr="009A4A88">
        <w:rPr>
          <w:rFonts w:eastAsia="Calibri" w:cs="Times New Roman"/>
        </w:rPr>
        <w:t xml:space="preserve"> aspectos de aplicación de las tablas </w:t>
      </w:r>
      <w:r w:rsidR="008F4D8B" w:rsidRPr="009A4A88">
        <w:rPr>
          <w:rFonts w:eastAsia="Calibri" w:cs="Times New Roman"/>
        </w:rPr>
        <w:t>y no de su diseño.</w:t>
      </w:r>
      <w:r w:rsidR="00C37DC3" w:rsidRPr="009A4A88">
        <w:rPr>
          <w:rFonts w:eastAsia="Times New Roman" w:cs="Times New Roman"/>
          <w:color w:val="000000"/>
          <w:szCs w:val="24"/>
          <w:lang w:eastAsia="es-ES"/>
        </w:rPr>
        <w:t xml:space="preserve"> Los comentarios y observaciones </w:t>
      </w:r>
      <w:r w:rsidR="00C70E0C" w:rsidRPr="009A4A88">
        <w:rPr>
          <w:rFonts w:eastAsia="Times New Roman" w:cs="Times New Roman"/>
          <w:color w:val="000000"/>
          <w:szCs w:val="24"/>
          <w:lang w:eastAsia="es-ES"/>
        </w:rPr>
        <w:t xml:space="preserve">en respuesta a las consultas citadas </w:t>
      </w:r>
      <w:r w:rsidR="009A4A88" w:rsidRPr="009A4A88">
        <w:rPr>
          <w:rFonts w:eastAsia="Times New Roman" w:cs="Times New Roman"/>
          <w:color w:val="000000"/>
          <w:szCs w:val="24"/>
          <w:lang w:eastAsia="es-ES"/>
        </w:rPr>
        <w:t>previamente</w:t>
      </w:r>
      <w:r w:rsidR="00C70E0C" w:rsidRPr="009A4A88">
        <w:rPr>
          <w:rFonts w:eastAsia="Times New Roman" w:cs="Times New Roman"/>
          <w:color w:val="000000"/>
          <w:szCs w:val="24"/>
          <w:lang w:eastAsia="es-ES"/>
        </w:rPr>
        <w:t xml:space="preserve"> </w:t>
      </w:r>
      <w:r w:rsidR="00C37DC3" w:rsidRPr="009A4A88">
        <w:rPr>
          <w:rFonts w:eastAsia="Times New Roman" w:cs="Times New Roman"/>
          <w:color w:val="000000"/>
          <w:szCs w:val="24"/>
          <w:lang w:eastAsia="es-ES"/>
        </w:rPr>
        <w:t>fueron analizados por parte de la Superintendencia de Pensiones y constan en la</w:t>
      </w:r>
      <w:r w:rsidR="006037C9" w:rsidRPr="009A4A88">
        <w:rPr>
          <w:rFonts w:eastAsia="Times New Roman" w:cs="Times New Roman"/>
          <w:color w:val="000000"/>
          <w:szCs w:val="24"/>
          <w:lang w:eastAsia="es-ES"/>
        </w:rPr>
        <w:t>s</w:t>
      </w:r>
      <w:r w:rsidR="00C37DC3" w:rsidRPr="009A4A88">
        <w:rPr>
          <w:rFonts w:eastAsia="Times New Roman" w:cs="Times New Roman"/>
          <w:color w:val="000000"/>
          <w:szCs w:val="24"/>
          <w:lang w:eastAsia="es-ES"/>
        </w:rPr>
        <w:t xml:space="preserve"> matri</w:t>
      </w:r>
      <w:r w:rsidR="002F659C" w:rsidRPr="009A4A88">
        <w:rPr>
          <w:rFonts w:eastAsia="Times New Roman" w:cs="Times New Roman"/>
          <w:color w:val="000000"/>
          <w:szCs w:val="24"/>
          <w:lang w:eastAsia="es-ES"/>
        </w:rPr>
        <w:t>ces</w:t>
      </w:r>
      <w:r w:rsidR="00C37DC3" w:rsidRPr="009A4A88">
        <w:rPr>
          <w:rFonts w:eastAsia="Times New Roman" w:cs="Times New Roman"/>
          <w:color w:val="000000"/>
          <w:szCs w:val="24"/>
          <w:lang w:eastAsia="es-ES"/>
        </w:rPr>
        <w:t xml:space="preserve"> de atención de observaciones que se encuentra publicada en su sitio web.</w:t>
      </w:r>
    </w:p>
    <w:p w14:paraId="0E57455D" w14:textId="77777777" w:rsidR="00C37DC3" w:rsidRDefault="00C37DC3" w:rsidP="00C37DC3">
      <w:pPr>
        <w:spacing w:before="240" w:after="240" w:line="240" w:lineRule="auto"/>
        <w:ind w:left="360"/>
        <w:contextualSpacing/>
        <w:jc w:val="both"/>
        <w:rPr>
          <w:rFonts w:eastAsia="Times New Roman" w:cs="Times New Roman"/>
          <w:color w:val="000000"/>
          <w:szCs w:val="24"/>
          <w:lang w:eastAsia="es-ES"/>
        </w:rPr>
      </w:pPr>
    </w:p>
    <w:p w14:paraId="236D1135" w14:textId="2F30F652" w:rsidR="009A4A88" w:rsidRPr="009A4A88" w:rsidRDefault="00C37DC3" w:rsidP="009A4A88">
      <w:pPr>
        <w:numPr>
          <w:ilvl w:val="0"/>
          <w:numId w:val="1"/>
        </w:numPr>
        <w:spacing w:before="240" w:after="240" w:line="240" w:lineRule="auto"/>
        <w:ind w:left="360" w:hanging="357"/>
        <w:contextualSpacing/>
        <w:jc w:val="both"/>
        <w:rPr>
          <w:rFonts w:eastAsia="Calibri" w:cs="Times New Roman"/>
        </w:rPr>
      </w:pPr>
      <w:r w:rsidRPr="00C37DC3">
        <w:rPr>
          <w:rFonts w:eastAsia="Times New Roman" w:cs="Times New Roman"/>
          <w:color w:val="000000"/>
          <w:szCs w:val="24"/>
          <w:lang w:eastAsia="es-ES"/>
        </w:rPr>
        <w:t xml:space="preserve">En lo que respecta a la vigencia de los acuerdos SP-A-287-2025 de las nueve horas y cinco minutos del veinte de octubre de 2025 y </w:t>
      </w:r>
      <w:r w:rsidRPr="00C37DC3">
        <w:rPr>
          <w:rFonts w:eastAsia="Calibri" w:cs="Times New Roman"/>
        </w:rPr>
        <w:t>SP-A-293-2026 de las 12 horas y 30 minutos del día 17 de febrero de 2026</w:t>
      </w:r>
      <w:r>
        <w:rPr>
          <w:rFonts w:eastAsia="Calibri" w:cs="Times New Roman"/>
        </w:rPr>
        <w:t xml:space="preserve"> por intermedio de los cuales fueron consultadas las tablas de mortalidad; siendo que los mismos cumplieron su propósito y su promulgación no surtirá ningún otro tipo de efecto</w:t>
      </w:r>
      <w:r w:rsidR="00E652D8">
        <w:rPr>
          <w:rFonts w:eastAsia="Calibri" w:cs="Times New Roman"/>
        </w:rPr>
        <w:t>, corresponde su derogatoria.</w:t>
      </w:r>
      <w:r w:rsidR="008F4D8B" w:rsidRPr="00C37DC3">
        <w:rPr>
          <w:rFonts w:eastAsia="Calibri" w:cs="Times New Roman"/>
        </w:rPr>
        <w:t xml:space="preserve"> </w:t>
      </w:r>
    </w:p>
    <w:p w14:paraId="5902C99B" w14:textId="77777777" w:rsidR="005A7F8E" w:rsidRDefault="005A7F8E" w:rsidP="00C37DC3">
      <w:pPr>
        <w:spacing w:before="240" w:after="240" w:line="240" w:lineRule="auto"/>
        <w:ind w:left="568"/>
        <w:contextualSpacing/>
        <w:jc w:val="both"/>
        <w:rPr>
          <w:rFonts w:eastAsia="Calibri" w:cs="Times New Roman"/>
        </w:rPr>
      </w:pPr>
    </w:p>
    <w:p w14:paraId="47D83056" w14:textId="77777777" w:rsidR="00A46868" w:rsidRPr="005174DA" w:rsidRDefault="00A46868" w:rsidP="00A46868">
      <w:pPr>
        <w:keepNext/>
        <w:keepLines/>
        <w:spacing w:line="240" w:lineRule="auto"/>
        <w:ind w:left="792" w:hanging="10"/>
        <w:jc w:val="center"/>
        <w:outlineLvl w:val="0"/>
        <w:rPr>
          <w:rFonts w:eastAsia="Times New Roman" w:cs="Times New Roman"/>
          <w:b/>
          <w:bCs/>
          <w:color w:val="000000"/>
          <w:szCs w:val="24"/>
          <w:lang w:eastAsia="es-ES"/>
        </w:rPr>
      </w:pPr>
      <w:r w:rsidRPr="00326C9D">
        <w:rPr>
          <w:rFonts w:eastAsia="Times New Roman" w:cs="Times New Roman"/>
          <w:b/>
          <w:bCs/>
          <w:color w:val="000000"/>
          <w:szCs w:val="24"/>
          <w:lang w:eastAsia="es-ES"/>
        </w:rPr>
        <w:t>POR TANTO:</w:t>
      </w:r>
    </w:p>
    <w:p w14:paraId="4BC33553" w14:textId="77777777" w:rsidR="00A46868" w:rsidRPr="005174DA" w:rsidRDefault="00A46868" w:rsidP="00A46868">
      <w:pPr>
        <w:spacing w:line="240" w:lineRule="auto"/>
        <w:rPr>
          <w:rFonts w:eastAsia="Calibri" w:cs="Times New Roman"/>
        </w:rPr>
      </w:pPr>
    </w:p>
    <w:p w14:paraId="1AE18214" w14:textId="42C4F585" w:rsidR="00A46868" w:rsidRDefault="00A46868" w:rsidP="00A46868">
      <w:pPr>
        <w:spacing w:line="240" w:lineRule="auto"/>
        <w:jc w:val="both"/>
        <w:rPr>
          <w:rFonts w:eastAsia="Calibri" w:cs="Times New Roman"/>
        </w:rPr>
      </w:pPr>
      <w:r w:rsidRPr="005174DA">
        <w:rPr>
          <w:rFonts w:eastAsia="Calibri" w:cs="Times New Roman"/>
          <w:b/>
          <w:bCs/>
        </w:rPr>
        <w:t xml:space="preserve">Primero: </w:t>
      </w:r>
      <w:r w:rsidRPr="00AE0B0F">
        <w:rPr>
          <w:rFonts w:eastAsia="Calibri" w:cs="Times New Roman"/>
        </w:rPr>
        <w:t>En cumplimiento de lo dispuesto por el artículo 2 del Reglamento de tablas de mortalidad</w:t>
      </w:r>
      <w:r>
        <w:rPr>
          <w:rFonts w:eastAsia="Calibri" w:cs="Times New Roman"/>
        </w:rPr>
        <w:t>,</w:t>
      </w:r>
      <w:r w:rsidRPr="00AE0B0F">
        <w:rPr>
          <w:rFonts w:eastAsia="Calibri" w:cs="Times New Roman"/>
        </w:rPr>
        <w:t xml:space="preserve"> </w:t>
      </w:r>
      <w:r w:rsidRPr="00E011AF">
        <w:rPr>
          <w:rFonts w:eastAsia="Calibri" w:cs="Times New Roman"/>
        </w:rPr>
        <w:t>Acuerdo SUPEN 2-08</w:t>
      </w:r>
      <w:r w:rsidR="002F3C9F">
        <w:rPr>
          <w:rStyle w:val="Refdenotaalpie"/>
          <w:rFonts w:eastAsia="Calibri" w:cs="Times New Roman"/>
        </w:rPr>
        <w:footnoteReference w:id="1"/>
      </w:r>
      <w:r>
        <w:rPr>
          <w:rFonts w:eastAsia="Calibri" w:cs="Times New Roman"/>
        </w:rPr>
        <w:t xml:space="preserve">, </w:t>
      </w:r>
      <w:r w:rsidR="00D710A4">
        <w:rPr>
          <w:rFonts w:eastAsia="Calibri" w:cs="Times New Roman"/>
        </w:rPr>
        <w:t xml:space="preserve">se </w:t>
      </w:r>
      <w:r w:rsidR="005B1318">
        <w:rPr>
          <w:rFonts w:eastAsia="Calibri" w:cs="Times New Roman"/>
        </w:rPr>
        <w:t xml:space="preserve">informa de </w:t>
      </w:r>
      <w:r w:rsidR="003F1FD8">
        <w:rPr>
          <w:rFonts w:eastAsia="Calibri" w:cs="Times New Roman"/>
        </w:rPr>
        <w:t xml:space="preserve">la </w:t>
      </w:r>
      <w:r w:rsidRPr="00476088">
        <w:rPr>
          <w:rFonts w:eastAsia="Calibri" w:cs="Times New Roman"/>
          <w:i/>
          <w:iCs/>
        </w:rPr>
        <w:t xml:space="preserve">Actualización de las tablas de </w:t>
      </w:r>
      <w:r>
        <w:rPr>
          <w:rFonts w:eastAsia="Calibri" w:cs="Times New Roman"/>
          <w:i/>
          <w:iCs/>
        </w:rPr>
        <w:t>mortalidad</w:t>
      </w:r>
      <w:r>
        <w:rPr>
          <w:rFonts w:eastAsia="Calibri" w:cs="Times New Roman"/>
        </w:rPr>
        <w:t xml:space="preserve"> </w:t>
      </w:r>
      <w:r w:rsidRPr="008975FC">
        <w:rPr>
          <w:rFonts w:eastAsia="Calibri" w:cs="Times New Roman"/>
        </w:rPr>
        <w:t xml:space="preserve">que </w:t>
      </w:r>
      <w:r>
        <w:rPr>
          <w:rFonts w:eastAsia="Calibri" w:cs="Times New Roman"/>
        </w:rPr>
        <w:t xml:space="preserve">a partir del 1° de </w:t>
      </w:r>
      <w:r w:rsidR="00E4421D">
        <w:rPr>
          <w:rFonts w:eastAsia="Calibri" w:cs="Times New Roman"/>
        </w:rPr>
        <w:t>octubre</w:t>
      </w:r>
      <w:r>
        <w:rPr>
          <w:rFonts w:eastAsia="Calibri" w:cs="Times New Roman"/>
        </w:rPr>
        <w:t xml:space="preserve"> de 2026, </w:t>
      </w:r>
      <w:r w:rsidRPr="008975FC">
        <w:rPr>
          <w:rFonts w:eastAsia="Calibri" w:cs="Times New Roman"/>
        </w:rPr>
        <w:t>deben utilizar</w:t>
      </w:r>
      <w:r>
        <w:rPr>
          <w:rFonts w:eastAsia="Calibri" w:cs="Times New Roman"/>
        </w:rPr>
        <w:t xml:space="preserve"> las Operadoras de Pensión </w:t>
      </w:r>
      <w:r w:rsidRPr="00C62B98">
        <w:rPr>
          <w:rFonts w:eastAsia="Calibri" w:cs="Times New Roman"/>
        </w:rPr>
        <w:t>Complementaria para el cálculo de los retiros programados</w:t>
      </w:r>
      <w:r w:rsidR="00265BE3">
        <w:rPr>
          <w:rFonts w:eastAsia="Calibri" w:cs="Times New Roman"/>
        </w:rPr>
        <w:t xml:space="preserve"> </w:t>
      </w:r>
      <w:r w:rsidR="005B32A8">
        <w:rPr>
          <w:rFonts w:eastAsia="Calibri" w:cs="Times New Roman"/>
        </w:rPr>
        <w:t>y los productos de beneficios que así lo requieran</w:t>
      </w:r>
      <w:r w:rsidR="005B32A8">
        <w:rPr>
          <w:rFonts w:eastAsia="Calibri" w:cs="Times New Roman"/>
        </w:rPr>
        <w:t xml:space="preserve">, </w:t>
      </w:r>
      <w:r w:rsidR="00265BE3">
        <w:rPr>
          <w:rFonts w:eastAsia="Calibri" w:cs="Times New Roman"/>
        </w:rPr>
        <w:t xml:space="preserve">de conformidad con lo establecido en la normativa </w:t>
      </w:r>
      <w:r w:rsidR="00585677">
        <w:rPr>
          <w:rFonts w:eastAsia="Calibri" w:cs="Times New Roman"/>
        </w:rPr>
        <w:t>emitida por el Consejo Nacional de Supervisión del Sistema Financiero</w:t>
      </w:r>
      <w:r>
        <w:rPr>
          <w:rFonts w:eastAsia="Calibri" w:cs="Times New Roman"/>
        </w:rPr>
        <w:t>, así como para el cálculo de las</w:t>
      </w:r>
      <w:r w:rsidRPr="00C62B98">
        <w:rPr>
          <w:rFonts w:eastAsia="Calibri" w:cs="Times New Roman"/>
        </w:rPr>
        <w:t xml:space="preserve"> provisiones y reservas técnicas por parte de los Regímenes de Pensiones de Beneficio Definido, sustitutos o complementarios al Régimen de Invalidez, Vejez y Muerte administrado por la Caja Costarricense del Seguro Social.</w:t>
      </w:r>
    </w:p>
    <w:p w14:paraId="5847F355" w14:textId="77777777" w:rsidR="00A46868" w:rsidRDefault="00A46868" w:rsidP="00A46868">
      <w:pPr>
        <w:spacing w:line="240" w:lineRule="auto"/>
        <w:jc w:val="both"/>
        <w:rPr>
          <w:rFonts w:eastAsia="Calibri" w:cs="Times New Roman"/>
          <w:b/>
          <w:bCs/>
        </w:rPr>
      </w:pPr>
    </w:p>
    <w:p w14:paraId="5B4EFB50" w14:textId="18185A77" w:rsidR="00A46868" w:rsidRDefault="00A46868" w:rsidP="00A46868">
      <w:pPr>
        <w:spacing w:line="240" w:lineRule="auto"/>
        <w:jc w:val="both"/>
        <w:rPr>
          <w:rFonts w:eastAsia="Aptos" w:cs="Times New Roman"/>
          <w:kern w:val="2"/>
          <w:szCs w:val="24"/>
          <w:lang w:val="es-CR"/>
          <w14:ligatures w14:val="standardContextual"/>
        </w:rPr>
      </w:pPr>
      <w:bookmarkStart w:id="1" w:name="_Hlk210825847"/>
      <w:r w:rsidRPr="005174DA">
        <w:rPr>
          <w:rFonts w:eastAsia="Calibri" w:cs="Times New Roman"/>
          <w:b/>
          <w:bCs/>
        </w:rPr>
        <w:t xml:space="preserve">Segundo: </w:t>
      </w:r>
      <w:r w:rsidRPr="0007219D">
        <w:rPr>
          <w:rFonts w:eastAsia="Calibri" w:cs="Times New Roman"/>
        </w:rPr>
        <w:t>La</w:t>
      </w:r>
      <w:r>
        <w:rPr>
          <w:rFonts w:eastAsia="Calibri" w:cs="Times New Roman"/>
        </w:rPr>
        <w:t xml:space="preserve">s </w:t>
      </w:r>
      <w:r>
        <w:rPr>
          <w:rFonts w:eastAsia="Calibri" w:cs="Times New Roman"/>
          <w:szCs w:val="24"/>
        </w:rPr>
        <w:t>tablas de mortalidad</w:t>
      </w:r>
      <w:r w:rsidRPr="005174DA">
        <w:rPr>
          <w:rFonts w:eastAsia="Calibri" w:cs="Times New Roman"/>
          <w:szCs w:val="24"/>
        </w:rPr>
        <w:t xml:space="preserve"> se </w:t>
      </w:r>
      <w:r w:rsidR="00E401BE">
        <w:rPr>
          <w:rFonts w:eastAsia="Calibri" w:cs="Times New Roman"/>
          <w:szCs w:val="24"/>
        </w:rPr>
        <w:t xml:space="preserve">encuentran </w:t>
      </w:r>
      <w:r w:rsidRPr="005174DA">
        <w:rPr>
          <w:rFonts w:eastAsia="Calibri" w:cs="Times New Roman"/>
          <w:szCs w:val="24"/>
        </w:rPr>
        <w:t>disponible</w:t>
      </w:r>
      <w:r>
        <w:rPr>
          <w:rFonts w:eastAsia="Calibri" w:cs="Times New Roman"/>
          <w:szCs w:val="24"/>
        </w:rPr>
        <w:t>s</w:t>
      </w:r>
      <w:r w:rsidRPr="005174DA">
        <w:rPr>
          <w:rFonts w:eastAsia="Calibri" w:cs="Times New Roman"/>
          <w:szCs w:val="24"/>
        </w:rPr>
        <w:t xml:space="preserve"> en el sitio web de la Superintendencia de Pensiones</w:t>
      </w:r>
      <w:r w:rsidRPr="009B5E1E">
        <w:rPr>
          <w:rFonts w:eastAsia="Calibri" w:cs="Times New Roman"/>
          <w:szCs w:val="24"/>
        </w:rPr>
        <w:t xml:space="preserve">: </w:t>
      </w:r>
      <w:hyperlink r:id="rId11" w:history="1">
        <w:r w:rsidRPr="009B5E1E">
          <w:rPr>
            <w:rFonts w:eastAsia="Aptos" w:cs="Times New Roman"/>
            <w:color w:val="467886"/>
            <w:kern w:val="2"/>
            <w:szCs w:val="24"/>
            <w:u w:val="single"/>
            <w:lang w:val="es-CR"/>
            <w14:ligatures w14:val="standardContextual"/>
          </w:rPr>
          <w:t>https://www.supen.fi.cr</w:t>
        </w:r>
      </w:hyperlink>
      <w:r w:rsidR="00F43CE2">
        <w:t xml:space="preserve">, </w:t>
      </w:r>
      <w:r w:rsidR="001475D6">
        <w:t xml:space="preserve">en </w:t>
      </w:r>
      <w:r w:rsidR="001475D6" w:rsidRPr="009B5E1E">
        <w:rPr>
          <w:rFonts w:eastAsia="Aptos" w:cs="Times New Roman"/>
          <w:kern w:val="2"/>
          <w:szCs w:val="24"/>
          <w:lang w:val="es-CR"/>
          <w14:ligatures w14:val="standardContextual"/>
        </w:rPr>
        <w:t>la</w:t>
      </w:r>
      <w:r w:rsidRPr="009B5E1E">
        <w:rPr>
          <w:rFonts w:eastAsia="Aptos" w:cs="Times New Roman"/>
          <w:kern w:val="2"/>
          <w:szCs w:val="24"/>
          <w:lang w:val="es-CR"/>
          <w14:ligatures w14:val="standardContextual"/>
        </w:rPr>
        <w:t xml:space="preserve"> sección de </w:t>
      </w:r>
      <w:r w:rsidRPr="009B5E1E">
        <w:rPr>
          <w:rFonts w:eastAsia="Aptos" w:cs="Times New Roman"/>
          <w:b/>
          <w:bCs/>
          <w:kern w:val="2"/>
          <w:szCs w:val="24"/>
          <w:lang w:val="es-CR"/>
          <w14:ligatures w14:val="standardContextual"/>
        </w:rPr>
        <w:t>Publicaciones del sector</w:t>
      </w:r>
      <w:r w:rsidRPr="00707807">
        <w:rPr>
          <w:rFonts w:eastAsia="Aptos" w:cs="Times New Roman"/>
          <w:kern w:val="2"/>
          <w:szCs w:val="24"/>
          <w:lang w:val="es-CR"/>
          <w14:ligatures w14:val="standardContextual"/>
        </w:rPr>
        <w:t>, en la carpeta</w:t>
      </w:r>
      <w:r>
        <w:rPr>
          <w:rFonts w:eastAsia="Aptos" w:cs="Times New Roman"/>
          <w:b/>
          <w:bCs/>
          <w:kern w:val="2"/>
          <w:szCs w:val="24"/>
          <w:lang w:val="es-CR"/>
          <w14:ligatures w14:val="standardContextual"/>
        </w:rPr>
        <w:t xml:space="preserve"> Tablas de Mortalidad</w:t>
      </w:r>
      <w:r w:rsidR="005B2FB2">
        <w:rPr>
          <w:rFonts w:eastAsia="Aptos" w:cs="Times New Roman"/>
          <w:b/>
          <w:bCs/>
          <w:kern w:val="2"/>
          <w:szCs w:val="24"/>
          <w:lang w:val="es-CR"/>
          <w14:ligatures w14:val="standardContextual"/>
        </w:rPr>
        <w:t>.</w:t>
      </w:r>
    </w:p>
    <w:bookmarkEnd w:id="1"/>
    <w:p w14:paraId="000C1A70" w14:textId="77777777" w:rsidR="00A46868" w:rsidRDefault="00A46868" w:rsidP="00A46868">
      <w:pPr>
        <w:spacing w:line="240" w:lineRule="auto"/>
        <w:jc w:val="both"/>
        <w:rPr>
          <w:rFonts w:eastAsia="Aptos" w:cs="Times New Roman"/>
          <w:kern w:val="2"/>
          <w:szCs w:val="24"/>
          <w:lang w:val="es-CR"/>
          <w14:ligatures w14:val="standardContextual"/>
        </w:rPr>
      </w:pPr>
    </w:p>
    <w:p w14:paraId="5CF677EE" w14:textId="212B4AC0" w:rsidR="00245BAE" w:rsidRPr="005A2330" w:rsidRDefault="00245BAE" w:rsidP="00A46868">
      <w:pPr>
        <w:spacing w:line="240" w:lineRule="auto"/>
        <w:jc w:val="both"/>
        <w:rPr>
          <w:rFonts w:eastAsia="Aptos" w:cs="Times New Roman"/>
          <w:kern w:val="2"/>
          <w:szCs w:val="24"/>
          <w:lang w:val="es-CR"/>
          <w14:ligatures w14:val="standardContextual"/>
        </w:rPr>
      </w:pPr>
      <w:r>
        <w:rPr>
          <w:rFonts w:eastAsia="Aptos" w:cs="Times New Roman"/>
          <w:b/>
          <w:bCs/>
          <w:kern w:val="2"/>
          <w:szCs w:val="24"/>
          <w:lang w:val="es-CR"/>
          <w14:ligatures w14:val="standardContextual"/>
        </w:rPr>
        <w:t xml:space="preserve">Tercero: </w:t>
      </w:r>
      <w:r w:rsidR="005A2330" w:rsidRPr="005A2330">
        <w:rPr>
          <w:rFonts w:eastAsia="Aptos" w:cs="Times New Roman"/>
          <w:kern w:val="2"/>
          <w:szCs w:val="24"/>
          <w:lang w:val="es-CR"/>
          <w14:ligatures w14:val="standardContextual"/>
        </w:rPr>
        <w:t>Se deroga</w:t>
      </w:r>
      <w:r w:rsidR="005A2330">
        <w:rPr>
          <w:rFonts w:eastAsia="Aptos" w:cs="Times New Roman"/>
          <w:kern w:val="2"/>
          <w:szCs w:val="24"/>
          <w:lang w:val="es-CR"/>
          <w14:ligatures w14:val="standardContextual"/>
        </w:rPr>
        <w:t>n</w:t>
      </w:r>
      <w:r w:rsidR="005A2330" w:rsidRPr="005A2330">
        <w:rPr>
          <w:rFonts w:eastAsia="Aptos" w:cs="Times New Roman"/>
          <w:kern w:val="2"/>
          <w:szCs w:val="24"/>
          <w:lang w:val="es-CR"/>
          <w14:ligatures w14:val="standardContextual"/>
        </w:rPr>
        <w:t xml:space="preserve"> </w:t>
      </w:r>
      <w:r w:rsidR="005A2330">
        <w:rPr>
          <w:rFonts w:eastAsia="Aptos" w:cs="Times New Roman"/>
          <w:kern w:val="2"/>
          <w:szCs w:val="24"/>
          <w:lang w:val="es-CR"/>
          <w14:ligatures w14:val="standardContextual"/>
        </w:rPr>
        <w:t xml:space="preserve">los </w:t>
      </w:r>
      <w:r w:rsidR="005A2330" w:rsidRPr="005A2330">
        <w:rPr>
          <w:rFonts w:eastAsia="Aptos" w:cs="Times New Roman"/>
          <w:kern w:val="2"/>
          <w:szCs w:val="24"/>
          <w:lang w:val="es-CR"/>
          <w14:ligatures w14:val="standardContextual"/>
        </w:rPr>
        <w:t>acuerdo</w:t>
      </w:r>
      <w:r w:rsidR="005A2330">
        <w:rPr>
          <w:rFonts w:eastAsia="Aptos" w:cs="Times New Roman"/>
          <w:kern w:val="2"/>
          <w:szCs w:val="24"/>
          <w:lang w:val="es-CR"/>
          <w14:ligatures w14:val="standardContextual"/>
        </w:rPr>
        <w:t>s</w:t>
      </w:r>
      <w:r w:rsidR="005A2330" w:rsidRPr="005A2330">
        <w:rPr>
          <w:rFonts w:eastAsia="Aptos" w:cs="Times New Roman"/>
          <w:kern w:val="2"/>
          <w:szCs w:val="24"/>
          <w:lang w:val="es-CR"/>
          <w14:ligatures w14:val="standardContextual"/>
        </w:rPr>
        <w:t xml:space="preserve"> SP-A-287-2025 de las nueve horas y cinco minutos del veinte de octubre de 2025 y SP-A-293-2026 de las 12 horas y 30 minutos del día 17 de febrero de 2026.</w:t>
      </w:r>
      <w:r w:rsidR="00A26AC0">
        <w:rPr>
          <w:rFonts w:eastAsia="Aptos" w:cs="Times New Roman"/>
          <w:kern w:val="2"/>
          <w:szCs w:val="24"/>
          <w:lang w:val="es-CR"/>
          <w14:ligatures w14:val="standardContextual"/>
        </w:rPr>
        <w:t xml:space="preserve"> </w:t>
      </w:r>
    </w:p>
    <w:p w14:paraId="1E65F5E6" w14:textId="77777777" w:rsidR="006366B3" w:rsidRDefault="006366B3" w:rsidP="00A46868">
      <w:pPr>
        <w:spacing w:line="240" w:lineRule="auto"/>
        <w:jc w:val="both"/>
        <w:rPr>
          <w:rFonts w:eastAsia="Aptos" w:cs="Times New Roman"/>
          <w:kern w:val="2"/>
          <w:szCs w:val="24"/>
          <w:lang w:val="es-CR"/>
          <w14:ligatures w14:val="standardContextual"/>
        </w:rPr>
      </w:pPr>
    </w:p>
    <w:p w14:paraId="7418B661" w14:textId="77777777" w:rsidR="00A46868" w:rsidRDefault="00A46868" w:rsidP="00A02BD1">
      <w:pPr>
        <w:spacing w:line="240" w:lineRule="auto"/>
        <w:ind w:firstLine="708"/>
      </w:pPr>
      <w:r>
        <w:t>Rige a partir de su publicación en el Diario Oficial La Gaceta.</w:t>
      </w:r>
    </w:p>
    <w:p w14:paraId="76B7E6F5" w14:textId="77777777" w:rsidR="00291B81" w:rsidRPr="00BD0C19" w:rsidRDefault="00291B81" w:rsidP="00AF7580">
      <w:pPr>
        <w:spacing w:line="276" w:lineRule="auto"/>
      </w:pPr>
    </w:p>
    <w:p w14:paraId="31BFB18E" w14:textId="77777777" w:rsidR="00A55D59" w:rsidRDefault="00A55D59" w:rsidP="00E051B1">
      <w:pPr>
        <w:spacing w:line="276" w:lineRule="auto"/>
        <w:jc w:val="center"/>
      </w:pPr>
    </w:p>
    <w:p w14:paraId="72E6F119" w14:textId="415D4227" w:rsidR="00291B81" w:rsidRDefault="00291B81" w:rsidP="00E051B1">
      <w:pPr>
        <w:spacing w:line="276" w:lineRule="auto"/>
        <w:jc w:val="center"/>
      </w:pPr>
      <w:r>
        <w:t>Comuníquese.</w:t>
      </w:r>
    </w:p>
    <w:p w14:paraId="6F5D8594" w14:textId="318F8630" w:rsidR="00851CCD" w:rsidRDefault="00041856" w:rsidP="00E051B1">
      <w:pPr>
        <w:spacing w:line="276" w:lineRule="auto"/>
        <w:jc w:val="center"/>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2"/>
                    <a:stretch>
                      <a:fillRect/>
                    </a:stretch>
                  </pic:blipFill>
                  <pic:spPr>
                    <a:xfrm>
                      <a:off x="0" y="0"/>
                      <a:ext cx="1701800" cy="662940"/>
                    </a:xfrm>
                    <a:prstGeom prst="rect">
                      <a:avLst/>
                    </a:prstGeom>
                  </pic:spPr>
                </pic:pic>
              </a:graphicData>
            </a:graphic>
          </wp:inline>
        </w:drawing>
      </w:r>
    </w:p>
    <w:p w14:paraId="71DA784C" w14:textId="04217761" w:rsidR="00A0168D" w:rsidRDefault="00C337A9" w:rsidP="00E051B1">
      <w:pPr>
        <w:spacing w:line="276" w:lineRule="auto"/>
        <w:jc w:val="center"/>
      </w:pPr>
      <w:r>
        <w:t>Hermes Alvarado Salas</w:t>
      </w:r>
    </w:p>
    <w:p w14:paraId="5A9634BA" w14:textId="77777777" w:rsidR="00A55D59" w:rsidRDefault="00A0168D" w:rsidP="00A55D59">
      <w:pPr>
        <w:spacing w:line="276" w:lineRule="auto"/>
        <w:jc w:val="center"/>
      </w:pPr>
      <w:r>
        <w:t>Superintendente de Pensiones</w:t>
      </w:r>
    </w:p>
    <w:p w14:paraId="54E58BAA" w14:textId="77777777" w:rsidR="00A55D59" w:rsidRDefault="00A55D59" w:rsidP="00A55D59">
      <w:pPr>
        <w:spacing w:line="276" w:lineRule="auto"/>
      </w:pPr>
    </w:p>
    <w:p w14:paraId="7D1FBC9D" w14:textId="13010DF6" w:rsidR="00204052" w:rsidRPr="00A55D59" w:rsidRDefault="004B3D1D" w:rsidP="00A55D59">
      <w:pPr>
        <w:spacing w:line="276" w:lineRule="auto"/>
      </w:pPr>
      <w:r>
        <w:rPr>
          <w:sz w:val="18"/>
        </w:rPr>
        <w:t>Aproba</w:t>
      </w:r>
      <w:r w:rsidR="00B65E0E">
        <w:rPr>
          <w:sz w:val="18"/>
        </w:rPr>
        <w:t>d</w:t>
      </w:r>
      <w:r>
        <w:rPr>
          <w:sz w:val="18"/>
        </w:rPr>
        <w:t>o</w:t>
      </w:r>
      <w:r w:rsidR="006803D3" w:rsidRPr="006803D3">
        <w:rPr>
          <w:sz w:val="18"/>
        </w:rPr>
        <w:t xml:space="preserve"> por</w:t>
      </w:r>
      <w:r w:rsidR="0066115B">
        <w:rPr>
          <w:sz w:val="18"/>
        </w:rPr>
        <w:t xml:space="preserve"> DSQ/RCV</w:t>
      </w:r>
      <w:r w:rsidR="009A4A88">
        <w:rPr>
          <w:sz w:val="18"/>
        </w:rPr>
        <w:t>.</w:t>
      </w:r>
    </w:p>
    <w:sectPr w:rsidR="00204052" w:rsidRPr="00A55D59" w:rsidSect="00A55D59">
      <w:headerReference w:type="default" r:id="rId13"/>
      <w:footerReference w:type="even" r:id="rId14"/>
      <w:footerReference w:type="default" r:id="rId15"/>
      <w:headerReference w:type="first" r:id="rId16"/>
      <w:footerReference w:type="first" r:id="rId17"/>
      <w:pgSz w:w="12240" w:h="15840" w:code="1"/>
      <w:pgMar w:top="1417" w:right="1701" w:bottom="1134" w:left="1701"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7FD3" w14:textId="77777777" w:rsidR="00CD2CEB" w:rsidRDefault="00CD2CEB" w:rsidP="00011FAB">
      <w:pPr>
        <w:spacing w:line="240" w:lineRule="auto"/>
      </w:pPr>
      <w:r>
        <w:separator/>
      </w:r>
    </w:p>
  </w:endnote>
  <w:endnote w:type="continuationSeparator" w:id="0">
    <w:p w14:paraId="13FFFF58" w14:textId="77777777" w:rsidR="00CD2CEB" w:rsidRDefault="00CD2CEB"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6899" w14:textId="436393DC" w:rsidR="00C337A9" w:rsidRDefault="00C337A9">
    <w:pPr>
      <w:pStyle w:val="Piedepgina"/>
    </w:pPr>
    <w:r>
      <w:rPr>
        <w:noProof/>
      </w:rPr>
      <mc:AlternateContent>
        <mc:Choice Requires="wps">
          <w:drawing>
            <wp:anchor distT="0" distB="0" distL="0" distR="0" simplePos="0" relativeHeight="251671552" behindDoc="0" locked="0" layoutInCell="1" allowOverlap="1" wp14:anchorId="5E2C402D" wp14:editId="444C95B2">
              <wp:simplePos x="635" y="635"/>
              <wp:positionH relativeFrom="page">
                <wp:align>center</wp:align>
              </wp:positionH>
              <wp:positionV relativeFrom="page">
                <wp:align>bottom</wp:align>
              </wp:positionV>
              <wp:extent cx="609600" cy="422910"/>
              <wp:effectExtent l="0" t="0" r="0" b="0"/>
              <wp:wrapNone/>
              <wp:docPr id="8117733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2C402D"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6C9EB37B" w14:textId="1F58646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4340B4CA" w:rsidR="003621B6" w:rsidRDefault="003621B6" w:rsidP="003621B6">
    <w:pPr>
      <w:pStyle w:val="Piedepgina"/>
      <w:pBdr>
        <w:top w:val="single" w:sz="4" w:space="1" w:color="auto"/>
      </w:pBdr>
      <w:rPr>
        <w:i/>
        <w:szCs w:val="24"/>
      </w:rPr>
    </w:pPr>
  </w:p>
  <w:p w14:paraId="61F4F4E5" w14:textId="2464925C" w:rsidR="009B3671" w:rsidRPr="00BE078A" w:rsidRDefault="00A55D59" w:rsidP="00204052">
    <w:pPr>
      <w:pStyle w:val="Piedepgina"/>
      <w:pBdr>
        <w:top w:val="single" w:sz="4" w:space="1" w:color="auto"/>
      </w:pBdr>
      <w:rPr>
        <w:szCs w:val="24"/>
      </w:rPr>
    </w:pPr>
    <w:r>
      <w:rPr>
        <w:i/>
        <w:noProof/>
        <w:szCs w:val="24"/>
      </w:rPr>
      <mc:AlternateContent>
        <mc:Choice Requires="wps">
          <w:drawing>
            <wp:anchor distT="0" distB="0" distL="0" distR="0" simplePos="0" relativeHeight="251651072" behindDoc="0" locked="0" layoutInCell="1" allowOverlap="1" wp14:anchorId="2AA1A324" wp14:editId="7A6EE649">
              <wp:simplePos x="0" y="0"/>
              <wp:positionH relativeFrom="margin">
                <wp:align>center</wp:align>
              </wp:positionH>
              <wp:positionV relativeFrom="page">
                <wp:posOffset>9785350</wp:posOffset>
              </wp:positionV>
              <wp:extent cx="609600" cy="355600"/>
              <wp:effectExtent l="0" t="0" r="0" b="0"/>
              <wp:wrapNone/>
              <wp:docPr id="162798678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5600"/>
                      </a:xfrm>
                      <a:prstGeom prst="rect">
                        <a:avLst/>
                      </a:prstGeom>
                      <a:noFill/>
                      <a:ln>
                        <a:noFill/>
                      </a:ln>
                    </wps:spPr>
                    <wps:txbx>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2AA1A324" id="_x0000_t202" coordsize="21600,21600" o:spt="202" path="m,l,21600r21600,l21600,xe">
              <v:stroke joinstyle="miter"/>
              <v:path gradientshapeok="t" o:connecttype="rect"/>
            </v:shapetype>
            <v:shape id="Cuadro de texto 3" o:spid="_x0000_s1027" type="#_x0000_t202" alt="Uso Interno" style="position:absolute;margin-left:0;margin-top:770.5pt;width:48pt;height:28pt;z-index:251651072;visibility:visible;mso-wrap-style:none;mso-height-percent:0;mso-wrap-distance-left:0;mso-wrap-distance-top:0;mso-wrap-distance-right:0;mso-wrap-distance-bottom:0;mso-position-horizontal:center;mso-position-horizontal-relative:margin;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" filled="f" stroked="f">
              <v:textbox inset="0,0,0,15pt">
                <w:txbxContent>
                  <w:p w14:paraId="4338F540" w14:textId="7B255EAE"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margin" anchory="page"/>
            </v:shape>
          </w:pict>
        </mc:Fallback>
      </mc:AlternateContent>
    </w:r>
    <w:r w:rsidR="00204052">
      <w:rPr>
        <w:i/>
        <w:szCs w:val="24"/>
      </w:rPr>
      <w:t>Teléfonos 2243-4</w:t>
    </w:r>
    <w:r w:rsidR="00337C62">
      <w:rPr>
        <w:i/>
        <w:szCs w:val="24"/>
      </w:rPr>
      <w:t>848</w:t>
    </w:r>
    <w:r w:rsidR="00204052">
      <w:rPr>
        <w:i/>
        <w:szCs w:val="24"/>
      </w:rPr>
      <w:tab/>
      <w:t>Fax 2243-4444</w:t>
    </w:r>
    <w:r w:rsidR="00204052">
      <w:rPr>
        <w:i/>
        <w:szCs w:val="24"/>
      </w:rPr>
      <w:tab/>
    </w:r>
    <w:hyperlink r:id="rId1" w:history="1">
      <w:r w:rsidR="00204052">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590E1740" w:rsidR="003621B6" w:rsidRPr="00A55D59" w:rsidRDefault="003621B6" w:rsidP="003621B6">
    <w:pPr>
      <w:pStyle w:val="Piedepgina"/>
      <w:pBdr>
        <w:top w:val="single" w:sz="4" w:space="1" w:color="auto"/>
      </w:pBdr>
      <w:rPr>
        <w:i/>
        <w:sz w:val="14"/>
        <w:szCs w:val="14"/>
      </w:rPr>
    </w:pPr>
  </w:p>
  <w:p w14:paraId="6FD58B09" w14:textId="0C9EC4D3" w:rsidR="009B3671" w:rsidRPr="00BE078A" w:rsidRDefault="00A55D59" w:rsidP="00594A6E">
    <w:pPr>
      <w:pStyle w:val="Piedepgina"/>
      <w:pBdr>
        <w:top w:val="single" w:sz="4" w:space="1" w:color="auto"/>
      </w:pBdr>
      <w:rPr>
        <w:szCs w:val="24"/>
      </w:rPr>
    </w:pPr>
    <w:r>
      <w:rPr>
        <w:i/>
        <w:noProof/>
        <w:szCs w:val="24"/>
      </w:rPr>
      <mc:AlternateContent>
        <mc:Choice Requires="wps">
          <w:drawing>
            <wp:anchor distT="0" distB="0" distL="0" distR="0" simplePos="0" relativeHeight="251646976" behindDoc="0" locked="0" layoutInCell="1" allowOverlap="1" wp14:anchorId="4FA1A172" wp14:editId="7E816B1D">
              <wp:simplePos x="0" y="0"/>
              <wp:positionH relativeFrom="margin">
                <wp:posOffset>2431415</wp:posOffset>
              </wp:positionH>
              <wp:positionV relativeFrom="page">
                <wp:posOffset>9768840</wp:posOffset>
              </wp:positionV>
              <wp:extent cx="609600" cy="422910"/>
              <wp:effectExtent l="0" t="0" r="0" b="0"/>
              <wp:wrapNone/>
              <wp:docPr id="1840456008"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1A172" id="_x0000_t202" coordsize="21600,21600" o:spt="202" path="m,l,21600r21600,l21600,xe">
              <v:stroke joinstyle="miter"/>
              <v:path gradientshapeok="t" o:connecttype="rect"/>
            </v:shapetype>
            <v:shape id="Cuadro de texto 1" o:spid="_x0000_s1028" type="#_x0000_t202" alt="Uso Interno" style="position:absolute;margin-left:191.45pt;margin-top:769.2pt;width:48pt;height:33.3pt;z-index:251646976;visibility:visible;mso-wrap-style:none;mso-wrap-distance-left:0;mso-wrap-distance-top:0;mso-wrap-distance-right:0;mso-wrap-distance-bottom:0;mso-position-horizontal:absolute;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" filled="f" stroked="f">
              <v:textbox style="mso-fit-shape-to-text:t" inset="0,0,0,15pt">
                <w:txbxContent>
                  <w:p w14:paraId="28775CA3" w14:textId="0629ADE3" w:rsidR="00C337A9" w:rsidRPr="00C337A9" w:rsidRDefault="00C337A9" w:rsidP="00C337A9">
                    <w:pPr>
                      <w:rPr>
                        <w:rFonts w:ascii="Calibri" w:eastAsia="Calibri" w:hAnsi="Calibri" w:cs="Calibri"/>
                        <w:noProof/>
                        <w:color w:val="000000"/>
                        <w:sz w:val="20"/>
                        <w:szCs w:val="20"/>
                      </w:rPr>
                    </w:pPr>
                    <w:r w:rsidRPr="00C337A9">
                      <w:rPr>
                        <w:rFonts w:ascii="Calibri" w:eastAsia="Calibri" w:hAnsi="Calibri" w:cs="Calibri"/>
                        <w:noProof/>
                        <w:color w:val="000000"/>
                        <w:sz w:val="20"/>
                        <w:szCs w:val="20"/>
                      </w:rPr>
                      <w:t>Uso Interno</w:t>
                    </w:r>
                  </w:p>
                </w:txbxContent>
              </v:textbox>
              <w10:wrap anchorx="margin" anchory="page"/>
            </v:shape>
          </w:pict>
        </mc:Fallback>
      </mc:AlternateContent>
    </w:r>
    <w:r w:rsidR="00594A6E">
      <w:rPr>
        <w:i/>
        <w:szCs w:val="24"/>
      </w:rPr>
      <w:t>Teléfonos 2243-4</w:t>
    </w:r>
    <w:r w:rsidR="004C264C">
      <w:rPr>
        <w:i/>
        <w:szCs w:val="24"/>
      </w:rPr>
      <w:t>848</w:t>
    </w:r>
    <w:r w:rsidR="00594A6E">
      <w:rPr>
        <w:i/>
        <w:szCs w:val="24"/>
      </w:rPr>
      <w:tab/>
      <w:t>Fax 2243-4444</w:t>
    </w:r>
    <w:r w:rsidR="00594A6E">
      <w:rPr>
        <w:i/>
        <w:szCs w:val="24"/>
      </w:rPr>
      <w:tab/>
    </w:r>
    <w:hyperlink r:id="rId1" w:history="1">
      <w:r w:rsidR="00594A6E">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61C4" w14:textId="77777777" w:rsidR="00CD2CEB" w:rsidRDefault="00CD2CEB" w:rsidP="00011FAB">
      <w:pPr>
        <w:spacing w:line="240" w:lineRule="auto"/>
      </w:pPr>
      <w:r>
        <w:separator/>
      </w:r>
    </w:p>
  </w:footnote>
  <w:footnote w:type="continuationSeparator" w:id="0">
    <w:p w14:paraId="16F4C288" w14:textId="77777777" w:rsidR="00CD2CEB" w:rsidRDefault="00CD2CEB" w:rsidP="00011FAB">
      <w:pPr>
        <w:spacing w:line="240" w:lineRule="auto"/>
      </w:pPr>
      <w:r>
        <w:continuationSeparator/>
      </w:r>
    </w:p>
  </w:footnote>
  <w:footnote w:id="1">
    <w:p w14:paraId="64CBEBD6" w14:textId="45FDF113" w:rsidR="002F3C9F" w:rsidRPr="002F3C9F" w:rsidRDefault="002F3C9F">
      <w:pPr>
        <w:pStyle w:val="Textonotapie"/>
        <w:rPr>
          <w:lang w:val="es-CR"/>
        </w:rPr>
      </w:pPr>
      <w:r>
        <w:rPr>
          <w:rStyle w:val="Refdenotaalpie"/>
        </w:rPr>
        <w:footnoteRef/>
      </w:r>
      <w:r>
        <w:t xml:space="preserve"> </w:t>
      </w:r>
      <w:r w:rsidRPr="002F3C9F">
        <w:t>Aprobado por el Consejo Nacional de Supervisión del Sistema Financiero, mediante Artículo 10, del Acta de la Sesión 1122-2014, celebrada el 01 de setiembre del 2014. Publicado en el diario oficial La Gaceta No 222, del 18 de noviembre del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55168"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38750569" name="Imagen 238750569"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7456"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1070979328" name="Imagen 1070979328"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22ABD35A"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A26AC0">
      <w:rPr>
        <w:b/>
        <w:i/>
        <w:noProof/>
        <w:szCs w:val="24"/>
      </w:rPr>
      <w:t>SP-A-297-2026</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63360"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2107235438" name="Imagen 2107235438"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926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211142023" name="Imagen 21114202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72362"/>
    <w:multiLevelType w:val="hybridMultilevel"/>
    <w:tmpl w:val="22D0071C"/>
    <w:lvl w:ilvl="0" w:tplc="14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E6F0A46"/>
    <w:multiLevelType w:val="hybridMultilevel"/>
    <w:tmpl w:val="2F483F80"/>
    <w:lvl w:ilvl="0" w:tplc="140A000F">
      <w:start w:val="1"/>
      <w:numFmt w:val="decimal"/>
      <w:lvlText w:val="%1."/>
      <w:lvlJc w:val="left"/>
      <w:pPr>
        <w:ind w:left="928"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16cid:durableId="1525745197">
    <w:abstractNumId w:val="1"/>
  </w:num>
  <w:num w:numId="2" w16cid:durableId="193215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21ADD"/>
    <w:rsid w:val="00041856"/>
    <w:rsid w:val="000421CB"/>
    <w:rsid w:val="00046644"/>
    <w:rsid w:val="00056A5E"/>
    <w:rsid w:val="0006650E"/>
    <w:rsid w:val="0008410F"/>
    <w:rsid w:val="00092B79"/>
    <w:rsid w:val="00095A2B"/>
    <w:rsid w:val="000975CD"/>
    <w:rsid w:val="000F20BC"/>
    <w:rsid w:val="000F575B"/>
    <w:rsid w:val="00107ED5"/>
    <w:rsid w:val="001475D6"/>
    <w:rsid w:val="001572C1"/>
    <w:rsid w:val="001742E8"/>
    <w:rsid w:val="001B197A"/>
    <w:rsid w:val="001B519E"/>
    <w:rsid w:val="001B67E6"/>
    <w:rsid w:val="001D18BF"/>
    <w:rsid w:val="001D3394"/>
    <w:rsid w:val="00204052"/>
    <w:rsid w:val="002073B7"/>
    <w:rsid w:val="002257D1"/>
    <w:rsid w:val="00245BAE"/>
    <w:rsid w:val="00256B47"/>
    <w:rsid w:val="00261F6E"/>
    <w:rsid w:val="00262F5C"/>
    <w:rsid w:val="00265BE3"/>
    <w:rsid w:val="0026796D"/>
    <w:rsid w:val="00277C51"/>
    <w:rsid w:val="00291B81"/>
    <w:rsid w:val="00295482"/>
    <w:rsid w:val="002A3368"/>
    <w:rsid w:val="002C4C8C"/>
    <w:rsid w:val="002D3466"/>
    <w:rsid w:val="002F0201"/>
    <w:rsid w:val="002F0CD8"/>
    <w:rsid w:val="002F3C9F"/>
    <w:rsid w:val="002F659C"/>
    <w:rsid w:val="00303B4A"/>
    <w:rsid w:val="00305EDC"/>
    <w:rsid w:val="00310D45"/>
    <w:rsid w:val="003155C5"/>
    <w:rsid w:val="0031679D"/>
    <w:rsid w:val="003262D5"/>
    <w:rsid w:val="00326C9D"/>
    <w:rsid w:val="00337C62"/>
    <w:rsid w:val="00347408"/>
    <w:rsid w:val="00347829"/>
    <w:rsid w:val="003621B6"/>
    <w:rsid w:val="00377CEE"/>
    <w:rsid w:val="00387CD6"/>
    <w:rsid w:val="00396C0E"/>
    <w:rsid w:val="003A06F4"/>
    <w:rsid w:val="003B667F"/>
    <w:rsid w:val="003D35CA"/>
    <w:rsid w:val="003F1FD8"/>
    <w:rsid w:val="00413B95"/>
    <w:rsid w:val="0042790D"/>
    <w:rsid w:val="00432490"/>
    <w:rsid w:val="0045287A"/>
    <w:rsid w:val="004565B1"/>
    <w:rsid w:val="00464393"/>
    <w:rsid w:val="00477218"/>
    <w:rsid w:val="00484927"/>
    <w:rsid w:val="004A2C15"/>
    <w:rsid w:val="004B3D1D"/>
    <w:rsid w:val="004C264C"/>
    <w:rsid w:val="004F21B2"/>
    <w:rsid w:val="0050511E"/>
    <w:rsid w:val="00507921"/>
    <w:rsid w:val="00510B84"/>
    <w:rsid w:val="00523171"/>
    <w:rsid w:val="005429B7"/>
    <w:rsid w:val="00543370"/>
    <w:rsid w:val="0055011B"/>
    <w:rsid w:val="00585677"/>
    <w:rsid w:val="0058753F"/>
    <w:rsid w:val="0059081B"/>
    <w:rsid w:val="00594A6E"/>
    <w:rsid w:val="005A2330"/>
    <w:rsid w:val="005A55A4"/>
    <w:rsid w:val="005A7F8E"/>
    <w:rsid w:val="005B1318"/>
    <w:rsid w:val="005B2FB2"/>
    <w:rsid w:val="005B32A8"/>
    <w:rsid w:val="005B56CE"/>
    <w:rsid w:val="005C18F6"/>
    <w:rsid w:val="005C69E9"/>
    <w:rsid w:val="005C6DBC"/>
    <w:rsid w:val="005D0E59"/>
    <w:rsid w:val="005E4A8B"/>
    <w:rsid w:val="006037C9"/>
    <w:rsid w:val="00621251"/>
    <w:rsid w:val="00630614"/>
    <w:rsid w:val="006366B3"/>
    <w:rsid w:val="006432D6"/>
    <w:rsid w:val="0065585B"/>
    <w:rsid w:val="0066115B"/>
    <w:rsid w:val="0067350A"/>
    <w:rsid w:val="006803D3"/>
    <w:rsid w:val="0069087E"/>
    <w:rsid w:val="006B6689"/>
    <w:rsid w:val="006C5791"/>
    <w:rsid w:val="006D5B49"/>
    <w:rsid w:val="006F5308"/>
    <w:rsid w:val="006F787D"/>
    <w:rsid w:val="00722522"/>
    <w:rsid w:val="00732D8B"/>
    <w:rsid w:val="00733941"/>
    <w:rsid w:val="0075244F"/>
    <w:rsid w:val="00762E69"/>
    <w:rsid w:val="00763296"/>
    <w:rsid w:val="0076656D"/>
    <w:rsid w:val="00773280"/>
    <w:rsid w:val="0079478E"/>
    <w:rsid w:val="007B253B"/>
    <w:rsid w:val="007D711F"/>
    <w:rsid w:val="007E7168"/>
    <w:rsid w:val="008051AB"/>
    <w:rsid w:val="00822A07"/>
    <w:rsid w:val="00826EC1"/>
    <w:rsid w:val="008308B4"/>
    <w:rsid w:val="00832382"/>
    <w:rsid w:val="00841E75"/>
    <w:rsid w:val="00851CCD"/>
    <w:rsid w:val="00883CCF"/>
    <w:rsid w:val="008A098B"/>
    <w:rsid w:val="008C736F"/>
    <w:rsid w:val="008E076A"/>
    <w:rsid w:val="008E7D4F"/>
    <w:rsid w:val="008F4D8B"/>
    <w:rsid w:val="009332DB"/>
    <w:rsid w:val="00952852"/>
    <w:rsid w:val="009536A5"/>
    <w:rsid w:val="00967B19"/>
    <w:rsid w:val="00980E25"/>
    <w:rsid w:val="009913CA"/>
    <w:rsid w:val="00994252"/>
    <w:rsid w:val="009A4A88"/>
    <w:rsid w:val="009B3671"/>
    <w:rsid w:val="009B475A"/>
    <w:rsid w:val="009E0453"/>
    <w:rsid w:val="009E6DB2"/>
    <w:rsid w:val="009F7C79"/>
    <w:rsid w:val="00A0168D"/>
    <w:rsid w:val="00A02BD1"/>
    <w:rsid w:val="00A1061A"/>
    <w:rsid w:val="00A241E6"/>
    <w:rsid w:val="00A25B7F"/>
    <w:rsid w:val="00A26AC0"/>
    <w:rsid w:val="00A46868"/>
    <w:rsid w:val="00A47569"/>
    <w:rsid w:val="00A4778B"/>
    <w:rsid w:val="00A55D59"/>
    <w:rsid w:val="00A60740"/>
    <w:rsid w:val="00A60911"/>
    <w:rsid w:val="00AB116C"/>
    <w:rsid w:val="00AB3DF0"/>
    <w:rsid w:val="00AD10D3"/>
    <w:rsid w:val="00AF3B9B"/>
    <w:rsid w:val="00AF7580"/>
    <w:rsid w:val="00B164DB"/>
    <w:rsid w:val="00B20060"/>
    <w:rsid w:val="00B65E0E"/>
    <w:rsid w:val="00B849CB"/>
    <w:rsid w:val="00BD5F5A"/>
    <w:rsid w:val="00BE078A"/>
    <w:rsid w:val="00C00C5C"/>
    <w:rsid w:val="00C015B1"/>
    <w:rsid w:val="00C337A9"/>
    <w:rsid w:val="00C37DC3"/>
    <w:rsid w:val="00C41542"/>
    <w:rsid w:val="00C43803"/>
    <w:rsid w:val="00C4551A"/>
    <w:rsid w:val="00C70E0C"/>
    <w:rsid w:val="00C90A71"/>
    <w:rsid w:val="00CA16C2"/>
    <w:rsid w:val="00CA71A4"/>
    <w:rsid w:val="00CB56CF"/>
    <w:rsid w:val="00CB6303"/>
    <w:rsid w:val="00CB69F3"/>
    <w:rsid w:val="00CC0335"/>
    <w:rsid w:val="00CC24BF"/>
    <w:rsid w:val="00CD2CEB"/>
    <w:rsid w:val="00CD5928"/>
    <w:rsid w:val="00CF51F2"/>
    <w:rsid w:val="00D029E6"/>
    <w:rsid w:val="00D0661A"/>
    <w:rsid w:val="00D350B3"/>
    <w:rsid w:val="00D440C1"/>
    <w:rsid w:val="00D61945"/>
    <w:rsid w:val="00D710A4"/>
    <w:rsid w:val="00D766AB"/>
    <w:rsid w:val="00D80206"/>
    <w:rsid w:val="00D86CC1"/>
    <w:rsid w:val="00DA0FF3"/>
    <w:rsid w:val="00DA5F5C"/>
    <w:rsid w:val="00DC38D9"/>
    <w:rsid w:val="00DD729A"/>
    <w:rsid w:val="00E051B1"/>
    <w:rsid w:val="00E401BE"/>
    <w:rsid w:val="00E42EFF"/>
    <w:rsid w:val="00E4421D"/>
    <w:rsid w:val="00E530B0"/>
    <w:rsid w:val="00E54AE8"/>
    <w:rsid w:val="00E61725"/>
    <w:rsid w:val="00E652D8"/>
    <w:rsid w:val="00E80CB9"/>
    <w:rsid w:val="00E95D96"/>
    <w:rsid w:val="00EA0753"/>
    <w:rsid w:val="00EA1A49"/>
    <w:rsid w:val="00EC1B04"/>
    <w:rsid w:val="00EE58B8"/>
    <w:rsid w:val="00EF04B3"/>
    <w:rsid w:val="00F432E8"/>
    <w:rsid w:val="00F43CE2"/>
    <w:rsid w:val="00F44087"/>
    <w:rsid w:val="00F45755"/>
    <w:rsid w:val="00F51952"/>
    <w:rsid w:val="00F560CF"/>
    <w:rsid w:val="00F57041"/>
    <w:rsid w:val="00F63685"/>
    <w:rsid w:val="00F7760F"/>
    <w:rsid w:val="00F77BE5"/>
    <w:rsid w:val="00F80FC5"/>
    <w:rsid w:val="00FC2632"/>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46868"/>
    <w:pPr>
      <w:ind w:left="720"/>
      <w:contextualSpacing/>
    </w:pPr>
  </w:style>
  <w:style w:type="character" w:styleId="Refdecomentario">
    <w:name w:val="annotation reference"/>
    <w:basedOn w:val="Fuentedeprrafopredeter"/>
    <w:uiPriority w:val="99"/>
    <w:semiHidden/>
    <w:unhideWhenUsed/>
    <w:rsid w:val="00C37DC3"/>
    <w:rPr>
      <w:sz w:val="16"/>
      <w:szCs w:val="16"/>
    </w:rPr>
  </w:style>
  <w:style w:type="paragraph" w:styleId="Textocomentario">
    <w:name w:val="annotation text"/>
    <w:basedOn w:val="Normal"/>
    <w:link w:val="TextocomentarioCar"/>
    <w:uiPriority w:val="99"/>
    <w:unhideWhenUsed/>
    <w:rsid w:val="00C37DC3"/>
    <w:pPr>
      <w:spacing w:line="240" w:lineRule="auto"/>
    </w:pPr>
    <w:rPr>
      <w:sz w:val="20"/>
      <w:szCs w:val="20"/>
    </w:rPr>
  </w:style>
  <w:style w:type="character" w:customStyle="1" w:styleId="TextocomentarioCar">
    <w:name w:val="Texto comentario Car"/>
    <w:basedOn w:val="Fuentedeprrafopredeter"/>
    <w:link w:val="Textocomentario"/>
    <w:uiPriority w:val="99"/>
    <w:rsid w:val="00C37DC3"/>
    <w:rPr>
      <w:rFonts w:ascii="Times New Roman" w:hAnsi="Times New Roman"/>
      <w:sz w:val="20"/>
      <w:szCs w:val="20"/>
    </w:rPr>
  </w:style>
  <w:style w:type="paragraph" w:styleId="Textonotapie">
    <w:name w:val="footnote text"/>
    <w:basedOn w:val="Normal"/>
    <w:link w:val="TextonotapieCar"/>
    <w:uiPriority w:val="99"/>
    <w:semiHidden/>
    <w:unhideWhenUsed/>
    <w:rsid w:val="002F3C9F"/>
    <w:pPr>
      <w:spacing w:line="240" w:lineRule="auto"/>
    </w:pPr>
    <w:rPr>
      <w:sz w:val="20"/>
      <w:szCs w:val="20"/>
    </w:rPr>
  </w:style>
  <w:style w:type="character" w:customStyle="1" w:styleId="TextonotapieCar">
    <w:name w:val="Texto nota pie Car"/>
    <w:basedOn w:val="Fuentedeprrafopredeter"/>
    <w:link w:val="Textonotapie"/>
    <w:uiPriority w:val="99"/>
    <w:semiHidden/>
    <w:rsid w:val="002F3C9F"/>
    <w:rPr>
      <w:rFonts w:ascii="Times New Roman" w:hAnsi="Times New Roman"/>
      <w:sz w:val="20"/>
      <w:szCs w:val="20"/>
    </w:rPr>
  </w:style>
  <w:style w:type="character" w:styleId="Refdenotaalpie">
    <w:name w:val="footnote reference"/>
    <w:basedOn w:val="Fuentedeprrafopredeter"/>
    <w:uiPriority w:val="99"/>
    <w:semiHidden/>
    <w:unhideWhenUsed/>
    <w:rsid w:val="002F3C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pen.fi.c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B4880"/>
    <w:rsid w:val="001B519E"/>
    <w:rsid w:val="00217C32"/>
    <w:rsid w:val="002D3466"/>
    <w:rsid w:val="003F09B8"/>
    <w:rsid w:val="004F46CD"/>
    <w:rsid w:val="0055011B"/>
    <w:rsid w:val="005C6DBC"/>
    <w:rsid w:val="00615732"/>
    <w:rsid w:val="0072415E"/>
    <w:rsid w:val="00773280"/>
    <w:rsid w:val="009E0453"/>
    <w:rsid w:val="00C21706"/>
    <w:rsid w:val="00C43803"/>
    <w:rsid w:val="00E61725"/>
    <w:rsid w:val="00E80CB9"/>
    <w:rsid w:val="00F350DE"/>
    <w:rsid w:val="00F6368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350DE"/>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7+lQiDM+RFRJiYM3E9cvsdV5eVBXIsv/w6t5NWJldDA=</DigestValue>
    </Reference>
    <Reference Type="http://www.w3.org/2000/09/xmldsig#Object" URI="#idOfficeObject">
      <DigestMethod Algorithm="http://www.w3.org/2001/04/xmlenc#sha256"/>
      <DigestValue>In0Mu9nyR7BIA2/PhOzLquo6sM7s64qOAZUPlKZM4rc=</DigestValue>
    </Reference>
    <Reference Type="http://uri.etsi.org/01903#SignedProperties" URI="#idSignedProperties">
      <Transforms>
        <Transform Algorithm="http://www.w3.org/TR/2001/REC-xml-c14n-20010315"/>
      </Transforms>
      <DigestMethod Algorithm="http://www.w3.org/2001/04/xmlenc#sha256"/>
      <DigestValue>05lKsmhzWXkP2MHOgvMa12y0OppEYUzrz6OZcGBpn0k=</DigestValue>
    </Reference>
  </SignedInfo>
  <SignatureValue>HjgNWQcFkESRT6cElEErePDhmyxAEBZMq8MqhpVzFosiLSp8YeqhoDNDNDVHRnuNtvOJHkJk53g7
O04h7N8D6PTBoleiRNqH9EU4Ao+oAyRMvDiZlr2ek9fi5GxMTDGfZFqQFRkh27GgcYiN0h0Ll+Fi
Ldmz0Mxmy8hSmW9M+Pqig/yanAG+4jBoO5I2tsSVeXjP5e+tcAAROD5huuXWkNGm16uVvFvIk5mq
0JpawWeX8IZXYqJa1J04oRPuLqBB5+8TW5CfFdgpBtseut5BY6L5TZ1K5+9OBr2YnG6lSPl1yeQX
8Jugz0SdeMrHARG+e9uIvMx4Jsf5g2JOEcD6RQ==</SignatureValue>
  <KeyInfo>
    <X509Data>
      <X509Certificate>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jNugRyTNLTfk26E6prnObuGvyPL1dnnkhNSAa/Qo+6Qdzi65n9eR2oWBLCTJ8yJATKtD3ypmSXLzeQr9JHv3eb53Rz6xF5EwZhx9kaYPdzNoox8wz4UKQXb3NlviEbZsMhXRuWq29d40nMaCR+9IV8Wt+Eabh7s3G8syE3Et293Kfs1auCYarEUR+eGEGEX9CyRRoK8RwfIINEkkuA9kLIE1h+G4lyML/2SWKWBDSTYz2deHMV0jye9rGGuuOX9dXuzrQcwRU+dzSBzxCfxwRLRyUsyAq0zpW30/9Mqlxoez4ajeQPUMIznFPD2+e87htsFxLYSmvj4jUn13kq1S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BxYDwkPO41ciVtiZMfJx5pK1sHEc/Kt4Bzwhr5FKhvY=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wkeRnjLVMRPxHh82uFHlUTn8y/7cKwVgKkFT+uSSmuo=</DigestValue>
      </Reference>
      <Reference URI="/word/endnotes.xml?ContentType=application/vnd.openxmlformats-officedocument.wordprocessingml.endnotes+xml">
        <DigestMethod Algorithm="http://www.w3.org/2001/04/xmlenc#sha256"/>
        <DigestValue>vDhpoWOjmxJfsOY0yjXIjpHn62sDw5hzTNy+70+Lxz8=</DigestValue>
      </Reference>
      <Reference URI="/word/fontTable.xml?ContentType=application/vnd.openxmlformats-officedocument.wordprocessingml.fontTable+xml">
        <DigestMethod Algorithm="http://www.w3.org/2001/04/xmlenc#sha256"/>
        <DigestValue>f6Ov3pxSMbVpIe70SYxkf7vWef4bPwdYcPomeSBCjhQ=</DigestValue>
      </Reference>
      <Reference URI="/word/footer1.xml?ContentType=application/vnd.openxmlformats-officedocument.wordprocessingml.footer+xml">
        <DigestMethod Algorithm="http://www.w3.org/2001/04/xmlenc#sha256"/>
        <DigestValue>cFOmSnsDtPUgUV3QZdMjfuYXKUvagElfSD+uZVeYwe0=</DigestValue>
      </Reference>
      <Reference URI="/word/footer2.xml?ContentType=application/vnd.openxmlformats-officedocument.wordprocessingml.footer+xml">
        <DigestMethod Algorithm="http://www.w3.org/2001/04/xmlenc#sha256"/>
        <DigestValue>B+gvyG4JKmkNgH4dh/s1BJImd8MRC3fITBdaE1qI/9s=</DigestValue>
      </Reference>
      <Reference URI="/word/footer3.xml?ContentType=application/vnd.openxmlformats-officedocument.wordprocessingml.footer+xml">
        <DigestMethod Algorithm="http://www.w3.org/2001/04/xmlenc#sha256"/>
        <DigestValue>8Fy7g1uje2eIF1dArO6/zoMNI4mftt4ZEgUaFr+eDn8=</DigestValue>
      </Reference>
      <Reference URI="/word/footnotes.xml?ContentType=application/vnd.openxmlformats-officedocument.wordprocessingml.footnotes+xml">
        <DigestMethod Algorithm="http://www.w3.org/2001/04/xmlenc#sha256"/>
        <DigestValue>4Y4cqZ+YaqYw5LpJuxPiCuzWYLEblhJPHFKnTWuMevs=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o2vesP14QnNgrCE+4J7FDXezoAX+UgBUZkpTaHjQrMs=</DigestValue>
      </Reference>
      <Reference URI="/word/glossary/settings.xml?ContentType=application/vnd.openxmlformats-officedocument.wordprocessingml.settings+xml">
        <DigestMethod Algorithm="http://www.w3.org/2001/04/xmlenc#sha256"/>
        <DigestValue>doQCUWFmco5FwZ2durfCGwdhAjbd+Si1MJu1PWjrNKk=</DigestValue>
      </Reference>
      <Reference URI="/word/glossary/styles.xml?ContentType=application/vnd.openxmlformats-officedocument.wordprocessingml.styles+xml">
        <DigestMethod Algorithm="http://www.w3.org/2001/04/xmlenc#sha256"/>
        <DigestValue>1m2eMf5jM9nAjOrWwzCkZ2mP2XpUm0LxKJvJXEAhJZ4=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twot8Aa8jRjPZ2x4VXhzPmtS6VkSGEj1rdGjpHxRY6k=</DigestValue>
      </Reference>
      <Reference URI="/word/header2.xml?ContentType=application/vnd.openxmlformats-officedocument.wordprocessingml.header+xml">
        <DigestMethod Algorithm="http://www.w3.org/2001/04/xmlenc#sha256"/>
        <DigestValue>vYjKuKUQgbr6UAbRvyUwEp4EDPi/BoAW3hv+f0kj3Tg=</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w9A2DcLaWokE3ocxlL/iNxAJEKI/pAjgfJEnNeq6ICg=</DigestValue>
      </Reference>
      <Reference URI="/word/settings.xml?ContentType=application/vnd.openxmlformats-officedocument.wordprocessingml.settings+xml">
        <DigestMethod Algorithm="http://www.w3.org/2001/04/xmlenc#sha256"/>
        <DigestValue>zJueqw8bI1HvfIaIiZxuaf5aCmUPQ4bIwh9SjXxMRQ4=</DigestValue>
      </Reference>
      <Reference URI="/word/styles.xml?ContentType=application/vnd.openxmlformats-officedocument.wordprocessingml.styles+xml">
        <DigestMethod Algorithm="http://www.w3.org/2001/04/xmlenc#sha256"/>
        <DigestValue>BLdU0qeQFUerzcpPo2GCw2FZyhzZfeONYPFRARi9SaA=</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2026-05-25T22:24:41Z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2026-05-25T22:24:41Z</xd:SigningTime>
          <xd:SigningCertificate>
            <xd:Cert>
              <xd:CertDigest>
                <DigestMethod Algorithm="http://www.w3.org/2001/04/xmlenc#sha256"/>
                <DigestValue>kAC/PEqXLuAnjiIkGpOzNvfvnwlpNpqQIspu7cb6dJY=</DigestValue>
              </xd:CertDigest>
              <xd:IssuerSerial>
                <X509IssuerName>CN=CA SINPE - PERSONA FISICA v2, OU=DIVISION SISTEMAS DE PAGO, O=BANCO CENTRAL DE COSTA RICA, C=CR, SERIALNUMBER=CPJ-4-000-004017</X509IssuerName>
                <X509SerialNumber>446022178381059322775134693054662351028314280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ezYM18rsxLvzmbJxkRTdfxQv/MJkqZ3+6xtZdTuvvlUCBC4I6HkYDzIwMjYwNTI1MjIyND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6UyD1uE8lXnnVvskiqf+Qr/8rZ4=</xd:ByKey>
                  </xd:ResponderID>
                  <xd:ProducedAt>2026-05-25T02:26:13Z</xd:ProducedAt>
                </xd:OCSPIdentifier>
                <xd:DigestAlgAndValue>
                  <DigestMethod Algorithm="http://www.w3.org/2001/04/xmlenc#sha256"/>
                  <DigestValue>QgpJ26adVgYOhovjAsm0PAPHTymRhil3KSO6Cy3vrFk=</DigestValue>
                </xd:DigestAlgAndValue>
              </xd:OCSPRef>
            </xd:OCSPRefs>
            <xd:CRLRefs>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OCSPValues>
              <xd:EncapsulatedOCSPValue>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</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gpswrT9R28GYfSeVsC16lqTOCrb1rp/Df5Fc2rvP2o0CBC4I6HwYDzIwMjYwNTI1MjIyND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</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QWhyLGNRvqY1dj/H0S8yf+4lsTvGoYn8Ih44geYGnyw=</DigestValue>
    </Reference>
    <Reference Type="http://www.w3.org/2000/09/xmldsig#Object" URI="#idOfficeObject">
      <DigestMethod Algorithm="http://www.w3.org/2001/04/xmlenc#sha256"/>
      <DigestValue>OLudxC4aI0sCbnicUAR1+nbGHupPm7VOXoGHQiMHf38=</DigestValue>
    </Reference>
    <Reference Type="http://uri.etsi.org/01903#SignedProperties" URI="#idSignedProperties">
      <Transforms>
        <Transform Algorithm="http://www.w3.org/TR/2001/REC-xml-c14n-20010315"/>
      </Transforms>
      <DigestMethod Algorithm="http://www.w3.org/2001/04/xmlenc#sha256"/>
      <DigestValue>s6JKEsplyn5gXCkl1vqrP3TvgSSJPYhXmR7ir4SPDSM=</DigestValue>
    </Reference>
  </SignedInfo>
  <SignatureValue>iUzHt2dNF7UpM+qZZmzw1eqdbiglseQyLNfQPiWaLRyoG1E3nZgdJKoeuwGYZBjHUfCmWzeZGHqh
/95/CmyOsLQNGIcIzospsxytXlvULm0Ll+CXf38XnQHR6NSAHzfMk24Pmd0lUu+fNSwcGw/xI5ss
DgimVfwSLCvQm+qkYJGRDO/HTWXgtgZb7zNsn9GS+DFstKPOt2goDAuOK/0zyqV6WhPOmw5DFnmZ
vesGqvGonl7N4oQ+huV92xg9GvWPoAZbPqPdffSttjTMO29T4YIBX0APMQSM+T3rXbxRXNAb83/g
oL2pbdJ+VPv+5IVNfXaXgXmPmVrK7pAw+n+DDQ==</SignatureValue>
  <KeyInfo>
    <X509Data>
      <X509Certificate>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szzuQ7L7xt8PW7BtH6gtemjg1Ajj82k8FnW/wcfVRlKnpkdpafdy5xjlTcusyMPXTY/3dJZkl1YCHsAZukPaBVIp2x3lzChzUeYVVGYa4ZbP1RZ3hI7uwZ8dPL7dAeowiefm6LTxToaQfWPceoVBQdO1Nr0DP2I7aweD6yH/tqXstAXbT2UTTLz3IaOO2cx3ma/K0GQUQ2V9+RZFUvhwkjVCeqY7eO3hdG1V2ADKBxj9jP93yD9DAAJlmq7yrpkH9+9vuv4o2jhUVgQuNlAGzy4Zm6vR9LMk08xGgTSqufpIvamAItBUdcFdYphIU0d5FyrhPcWQ+wf9yyOUyazEW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BxYDwkPO41ciVtiZMfJx5pK1sHEc/Kt4Bzwhr5FKhvY=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wkeRnjLVMRPxHh82uFHlUTn8y/7cKwVgKkFT+uSSmuo=</DigestValue>
      </Reference>
      <Reference URI="/word/endnotes.xml?ContentType=application/vnd.openxmlformats-officedocument.wordprocessingml.endnotes+xml">
        <DigestMethod Algorithm="http://www.w3.org/2001/04/xmlenc#sha256"/>
        <DigestValue>vDhpoWOjmxJfsOY0yjXIjpHn62sDw5hzTNy+70+Lxz8=</DigestValue>
      </Reference>
      <Reference URI="/word/fontTable.xml?ContentType=application/vnd.openxmlformats-officedocument.wordprocessingml.fontTable+xml">
        <DigestMethod Algorithm="http://www.w3.org/2001/04/xmlenc#sha256"/>
        <DigestValue>f6Ov3pxSMbVpIe70SYxkf7vWef4bPwdYcPomeSBCjhQ=</DigestValue>
      </Reference>
      <Reference URI="/word/footer1.xml?ContentType=application/vnd.openxmlformats-officedocument.wordprocessingml.footer+xml">
        <DigestMethod Algorithm="http://www.w3.org/2001/04/xmlenc#sha256"/>
        <DigestValue>cFOmSnsDtPUgUV3QZdMjfuYXKUvagElfSD+uZVeYwe0=</DigestValue>
      </Reference>
      <Reference URI="/word/footer2.xml?ContentType=application/vnd.openxmlformats-officedocument.wordprocessingml.footer+xml">
        <DigestMethod Algorithm="http://www.w3.org/2001/04/xmlenc#sha256"/>
        <DigestValue>B+gvyG4JKmkNgH4dh/s1BJImd8MRC3fITBdaE1qI/9s=</DigestValue>
      </Reference>
      <Reference URI="/word/footer3.xml?ContentType=application/vnd.openxmlformats-officedocument.wordprocessingml.footer+xml">
        <DigestMethod Algorithm="http://www.w3.org/2001/04/xmlenc#sha256"/>
        <DigestValue>8Fy7g1uje2eIF1dArO6/zoMNI4mftt4ZEgUaFr+eDn8=</DigestValue>
      </Reference>
      <Reference URI="/word/footnotes.xml?ContentType=application/vnd.openxmlformats-officedocument.wordprocessingml.footnotes+xml">
        <DigestMethod Algorithm="http://www.w3.org/2001/04/xmlenc#sha256"/>
        <DigestValue>4Y4cqZ+YaqYw5LpJuxPiCuzWYLEblhJPHFKnTWuMevs=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o2vesP14QnNgrCE+4J7FDXezoAX+UgBUZkpTaHjQrMs=</DigestValue>
      </Reference>
      <Reference URI="/word/glossary/settings.xml?ContentType=application/vnd.openxmlformats-officedocument.wordprocessingml.settings+xml">
        <DigestMethod Algorithm="http://www.w3.org/2001/04/xmlenc#sha256"/>
        <DigestValue>doQCUWFmco5FwZ2durfCGwdhAjbd+Si1MJu1PWjrNKk=</DigestValue>
      </Reference>
      <Reference URI="/word/glossary/styles.xml?ContentType=application/vnd.openxmlformats-officedocument.wordprocessingml.styles+xml">
        <DigestMethod Algorithm="http://www.w3.org/2001/04/xmlenc#sha256"/>
        <DigestValue>1m2eMf5jM9nAjOrWwzCkZ2mP2XpUm0LxKJvJXEAhJZ4=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twot8Aa8jRjPZ2x4VXhzPmtS6VkSGEj1rdGjpHxRY6k=</DigestValue>
      </Reference>
      <Reference URI="/word/header2.xml?ContentType=application/vnd.openxmlformats-officedocument.wordprocessingml.header+xml">
        <DigestMethod Algorithm="http://www.w3.org/2001/04/xmlenc#sha256"/>
        <DigestValue>vYjKuKUQgbr6UAbRvyUwEp4EDPi/BoAW3hv+f0kj3Tg=</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w9A2DcLaWokE3ocxlL/iNxAJEKI/pAjgfJEnNeq6ICg=</DigestValue>
      </Reference>
      <Reference URI="/word/settings.xml?ContentType=application/vnd.openxmlformats-officedocument.wordprocessingml.settings+xml">
        <DigestMethod Algorithm="http://www.w3.org/2001/04/xmlenc#sha256"/>
        <DigestValue>zJueqw8bI1HvfIaIiZxuaf5aCmUPQ4bIwh9SjXxMRQ4=</DigestValue>
      </Reference>
      <Reference URI="/word/styles.xml?ContentType=application/vnd.openxmlformats-officedocument.wordprocessingml.styles+xml">
        <DigestMethod Algorithm="http://www.w3.org/2001/04/xmlenc#sha256"/>
        <DigestValue>BLdU0qeQFUerzcpPo2GCw2FZyhzZfeONYPFRARi9SaA=</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2026-05-25T22:35:52Z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2026-05-25T22:35:52Z</xd:SigningTime>
          <xd:SigningCertificate>
            <xd:Cert>
              <xd:CertDigest>
                <DigestMethod Algorithm="http://www.w3.org/2001/04/xmlenc#sha256"/>
                <DigestValue>1btDgInod+d1qwcA46a+xsgqicgUIXjRRJiu21sv9vc=</DigestValue>
              </xd:CertDigest>
              <xd:IssuerSerial>
                <X509IssuerName>CN=CA SINPE - PERSONA FISICA v2, OU=DIVISION SISTEMAS DE PAGO, O=BANCO CENTRAL DE COSTA RICA, C=CR, SERIALNUMBER=CPJ-4-000-004017</X509IssuerName>
                <X509SerialNumber>446020806043668059945835960282084532900943929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kudKiPANuPC9iLBQJHSVzsfBu8s6gpER3M+VOXtsM8UCBC4JDiIYDzIwMjYwNTI1MjIzNTU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QnF/ws0xcnk4wAE0oKG2VZBYIlU=</xd:ByKey>
                  </xd:ResponderID>
                  <xd:ProducedAt>2026-05-25T14:24:54Z</xd:ProducedAt>
                </xd:OCSPIdentifier>
                <xd:DigestAlgAndValue>
                  <DigestMethod Algorithm="http://www.w3.org/2001/04/xmlenc#sha256"/>
                  <DigestValue>ImaEwgFrZ5e3//WEqFRLpH8PQPyH0aNNXbx05noEvH8=</DigestValue>
                </xd:DigestAlgAndValue>
              </xd:OCSPRef>
            </xd:OCSPRefs>
            <xd:CRLRefs>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OCSPValues>
              <xd:EncapsulatedOCSPValue>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</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ZNyIt5wLdipSVbV1JlC1TD9BNoYYzMEgF5p33Cz/KJUCBC4JDioYDzIwMjYwNTI1MjIzNTU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</xd:EncapsulatedTimeStamp>
          </xd:SigAndRefsTimeStamp>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9MTAD0pZ4Vs0Xi/Iv46DPKsIO+HnjwVN+tzeYAsnUBg=</DigestValue>
    </Reference>
    <Reference Type="http://www.w3.org/2000/09/xmldsig#Object" URI="#idOfficeObject">
      <DigestMethod Algorithm="http://www.w3.org/2001/04/xmlenc#sha256"/>
      <DigestValue>OLudxC4aI0sCbnicUAR1+nbGHupPm7VOXoGHQiMHf38=</DigestValue>
    </Reference>
    <Reference Type="http://uri.etsi.org/01903#SignedProperties" URI="#idSignedProperties">
      <Transforms>
        <Transform Algorithm="http://www.w3.org/TR/2001/REC-xml-c14n-20010315"/>
      </Transforms>
      <DigestMethod Algorithm="http://www.w3.org/2001/04/xmlenc#sha256"/>
      <DigestValue>Y6/bEEhJBuauYfvLgINYhgEzKn6ugLfW64VwdHzm4d8=</DigestValue>
    </Reference>
  </SignedInfo>
  <SignatureValue>EJhLhZZZbrwv/ZaejEEiW9ftsBntr638afFBU6j2rhio1XJdmgcVKeMrwZMqeowf8xHt/6KES/vn
NSgCVXmJfcubgz9ihNN+1MihFIKSidwyiHy6RaCDWGURd6CxX50c3we4Q2IVFDUK1oanGkoQH4d1
LNJYKAoFOcQDEGK/Nas/BydbjMwBspe5X6kVysNd9r5tvp4lCe6xDw4B9OvDShqAbVkYPkCxxAlE
e+oOr1DciJ+imC4GzxJZuXVM9TBsfamSb5BlW09E+7ftgHXwwocIww8FWaRwuCNHo2fS8CjomuWX
I4lgdsX0yLzyw0wUxVYN2zZHSrZo8kBVXpny1w==</SignatureValue>
  <KeyInfo>
    <X509Data>
      <X509Certificate>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BaAJsi/lX5X+ZnUO/3uRvPpHkBhg5ijkP62NvWwCrnH2DRE6kZu6O7BFDBp/LgaPQncZX2DnSn9SLqeXgOuV+9qNV4COaKfGd9R4DKgFZYdK05H1KMECyMTGtvZLH2D2LBzD23WCfam6guyhKXXUXRR9w/Ix39nkumap1Z+47myTliQuhVNySg2PNehJKE05BoRKVx1XMlpP7luI+HmyxH/3Vhd4rFo3Z5gqUVIn/I7/gYM99QbmzhCqmxcsvpGBw5aR4vyiaQor9h7SsOG9lOF85NT75vG730ztL69DQW0eJJ1RcTN9h2miAnPdob5H3hzb2foHwRNr4S2ZY5YUH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BxYDwkPO41ciVtiZMfJx5pK1sHEc/Kt4Bzwhr5FKhvY=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wkeRnjLVMRPxHh82uFHlUTn8y/7cKwVgKkFT+uSSmuo=</DigestValue>
      </Reference>
      <Reference URI="/word/endnotes.xml?ContentType=application/vnd.openxmlformats-officedocument.wordprocessingml.endnotes+xml">
        <DigestMethod Algorithm="http://www.w3.org/2001/04/xmlenc#sha256"/>
        <DigestValue>vDhpoWOjmxJfsOY0yjXIjpHn62sDw5hzTNy+70+Lxz8=</DigestValue>
      </Reference>
      <Reference URI="/word/fontTable.xml?ContentType=application/vnd.openxmlformats-officedocument.wordprocessingml.fontTable+xml">
        <DigestMethod Algorithm="http://www.w3.org/2001/04/xmlenc#sha256"/>
        <DigestValue>f6Ov3pxSMbVpIe70SYxkf7vWef4bPwdYcPomeSBCjhQ=</DigestValue>
      </Reference>
      <Reference URI="/word/footer1.xml?ContentType=application/vnd.openxmlformats-officedocument.wordprocessingml.footer+xml">
        <DigestMethod Algorithm="http://www.w3.org/2001/04/xmlenc#sha256"/>
        <DigestValue>cFOmSnsDtPUgUV3QZdMjfuYXKUvagElfSD+uZVeYwe0=</DigestValue>
      </Reference>
      <Reference URI="/word/footer2.xml?ContentType=application/vnd.openxmlformats-officedocument.wordprocessingml.footer+xml">
        <DigestMethod Algorithm="http://www.w3.org/2001/04/xmlenc#sha256"/>
        <DigestValue>B+gvyG4JKmkNgH4dh/s1BJImd8MRC3fITBdaE1qI/9s=</DigestValue>
      </Reference>
      <Reference URI="/word/footer3.xml?ContentType=application/vnd.openxmlformats-officedocument.wordprocessingml.footer+xml">
        <DigestMethod Algorithm="http://www.w3.org/2001/04/xmlenc#sha256"/>
        <DigestValue>8Fy7g1uje2eIF1dArO6/zoMNI4mftt4ZEgUaFr+eDn8=</DigestValue>
      </Reference>
      <Reference URI="/word/footnotes.xml?ContentType=application/vnd.openxmlformats-officedocument.wordprocessingml.footnotes+xml">
        <DigestMethod Algorithm="http://www.w3.org/2001/04/xmlenc#sha256"/>
        <DigestValue>4Y4cqZ+YaqYw5LpJuxPiCuzWYLEblhJPHFKnTWuMevs=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o2vesP14QnNgrCE+4J7FDXezoAX+UgBUZkpTaHjQrMs=</DigestValue>
      </Reference>
      <Reference URI="/word/glossary/settings.xml?ContentType=application/vnd.openxmlformats-officedocument.wordprocessingml.settings+xml">
        <DigestMethod Algorithm="http://www.w3.org/2001/04/xmlenc#sha256"/>
        <DigestValue>doQCUWFmco5FwZ2durfCGwdhAjbd+Si1MJu1PWjrNKk=</DigestValue>
      </Reference>
      <Reference URI="/word/glossary/styles.xml?ContentType=application/vnd.openxmlformats-officedocument.wordprocessingml.styles+xml">
        <DigestMethod Algorithm="http://www.w3.org/2001/04/xmlenc#sha256"/>
        <DigestValue>1m2eMf5jM9nAjOrWwzCkZ2mP2XpUm0LxKJvJXEAhJZ4=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twot8Aa8jRjPZ2x4VXhzPmtS6VkSGEj1rdGjpHxRY6k=</DigestValue>
      </Reference>
      <Reference URI="/word/header2.xml?ContentType=application/vnd.openxmlformats-officedocument.wordprocessingml.header+xml">
        <DigestMethod Algorithm="http://www.w3.org/2001/04/xmlenc#sha256"/>
        <DigestValue>vYjKuKUQgbr6UAbRvyUwEp4EDPi/BoAW3hv+f0kj3Tg=</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w9A2DcLaWokE3ocxlL/iNxAJEKI/pAjgfJEnNeq6ICg=</DigestValue>
      </Reference>
      <Reference URI="/word/settings.xml?ContentType=application/vnd.openxmlformats-officedocument.wordprocessingml.settings+xml">
        <DigestMethod Algorithm="http://www.w3.org/2001/04/xmlenc#sha256"/>
        <DigestValue>zJueqw8bI1HvfIaIiZxuaf5aCmUPQ4bIwh9SjXxMRQ4=</DigestValue>
      </Reference>
      <Reference URI="/word/styles.xml?ContentType=application/vnd.openxmlformats-officedocument.wordprocessingml.styles+xml">
        <DigestMethod Algorithm="http://www.w3.org/2001/04/xmlenc#sha256"/>
        <DigestValue>BLdU0qeQFUerzcpPo2GCw2FZyhzZfeONYPFRARi9SaA=</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2026-05-25T22:47:29Z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2026-05-25T22:47:29Z</xd:SigningTime>
          <xd:SigningCertificate>
            <xd:Cert>
              <xd:CertDigest>
                <DigestMethod Algorithm="http://www.w3.org/2001/04/xmlenc#sha256"/>
                <DigestValue>NJAiRAxWEmnx5ycpBigyL6xPN1g53VeVIg3T8ql7WTQ=</DigestValue>
              </xd:CertDigest>
              <xd:IssuerSerial>
                <X509IssuerName>CN=CA SINPE - PERSONA FISICA v2, OU=DIVISION SISTEMAS DE PAGO, O=BANCO CENTRAL DE COSTA RICA, C=CR, SERIALNUMBER=CPJ-4-000-004017</X509IssuerName>
                <X509SerialNumber>446023159918382051476850845190310293879145237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Gg3XSyncPcgwClGmS7SLRSV9AR46Xc3F/KFp3jZjH0ECBC4JNKgYDzIwMjYwNTI1MjI0NzM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hjotRGy7RdKACauGx5HpzUi4uBXwb9YGUTtOKQfzDJ0=</DigestValue>
                </xd:DigestAlgAndValue>
                <xd:CRLIdentifier>
                  <xd:Issuer>CN=CA SINPE - PERSONA FISICA v2, OU=DIVISION SISTEMAS DE PAGO, O=BANCO CENTRAL DE COSTA RICA, C=CR, SERIALNUMBER=CPJ-4-000-004017</xd:Issuer>
                  <xd:IssueTime>2026-05-24T11:40:05Z</xd:IssueTime>
                </xd:CRLIdentifier>
              </xd:CRLRef>
              <xd:CRLRef>
                <xd:DigestAlgAndValue>
                  <DigestMethod Algorithm="http://www.w3.org/2001/04/xmlenc#sha256"/>
                  <DigestValue>A1rVbUVms2X+A80T+FztN6DtVVXsxSZOtaiwoBUik1M=</DigestValue>
                </xd:DigestAlgAndValue>
                <xd:CRLIdentifier>
                  <xd:Issuer>CN=CA SINPE - PERSONA FISICA v2, OU=DIVISION SISTEMAS DE PAGO, O=BANCO CENTRAL DE COSTA RICA, C=CR, SERIALNUMBER=CPJ-4-000-004017</xd:Issuer>
                  <xd:IssueTime>2026-05-25T11:40:07Z</xd:IssueTime>
                </xd:CRLIdentifier>
              </xd:CRLRef>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CRLValues>
              <xd:EncapsulatedCRLValue>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U6aTBGPgACABA8WxcNMjMwNDE5MjI1ODMzWjAMMAoGA1UdFQQDCgEBMDICExQAD7fk05bt2GkXQM4AAgAPt+QXDTIzMDQxOTE2MzgyN1owDDAKBgNVHRUEAwoBATAyAhMUAA+3400R1QMktyO6AAIAD7fjFw0yMzA0MTkxNjM4MjdaMAwwCgYDVR0VBAMKAQEwMgITFAAP56fxHsijopzMkwACAA/npxcNMjMwNDE4MjAyMDQwWjAMMAoGA1UdFQQDCgEBMDICExQAD+em+YbkZF10IWoAAgAP56YXDTIzMDQxODIwMjA0MFowDDAKBgNVHRUEAwoBATAyAhMUABA3yGpV+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kYc3AAIAELEDFw0yMzA2MDYyMzI2MzNaMAwwCgYDVR0VBAMKAQEwMgITFAAQsQL5EEbxZJU8aAACABCxAhcNMjMwNjA2MjMyNjMzWjAMMAoGA1UdFQQDCgEBMDICExQAEI+lSCW1wEytBxYAAgAQj6UXDTIzMDYwNjE2NDMzMFowDDAKBgNVHRUEAwoBATAyAhMUABCPpBcMPwlEXqKuAAIAEI+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uFEOtk4XpA30QACAA/+4RcNMjMwNTMxMTYzNzA1WjAMMAoGA1UdFQQDCgEBMDICExQAD/7gIOBmZOCtHD8AAgAP/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B2+wExW43hY3DsAAIAEHb7Fw0yMzA3MTAxMzMxMzZaMAwwCgYDVR0VBAMKAQEwMgITFAAQdvqE5tBs/GU1qQACABB2+hcNMjMwNzEwMTMzMTM0WjAMMAoGA1UdFQQDCgEBMDICExQAEBg935a/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uFdWU/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+6Kiyr5TpAAIAEV9AFw0yMzA4MTUyMTUxNDdaMAwwCgYDVR0VBAMKAQEwMgITFAAPt8I7f/yniyxaZQACAA+3whcNMjMwODE1MjA0MTAxWjAMMAoGA1UdFQQDCgEBMDICExQAD7fBFj//U0c5AJgAAgAPt8EXDTIzMDgxNTIwNDEwMVowDDAKBgNVHRUEAwoBATAyAhMUAA/AABOuVELRUu4ZAAIAD8AAFw0yMzA4MTUyMDI2NTlaMAwwCgYDVR0VBAMKAQEwMgITFAAPv//dLPtxGnIQlAACAA+//xcNMjMwODE1MjAyNjU5WjAMMAoGA1UdFQQDCgEBMDICExQAEPboUZa3Xxtm+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iqwIoxbtpJTgAAgART6IXDTIzMDgwODA2MTAwOVowDDAKBgNVHRUEAwoBATAyAhMUABBftiSBi+RL4dJiAAIAEF+2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bZ6Mdlvp+n0bFAAIAD5tnFw0yMzA4MDUwNDAyNDZaMAwwCgYDVR0VBAMKAQEwMgITFAAPm2aI6uEfA1z1SgACAA+bZhcNMjMwODA1MDQwMjQ2WjAMMAoGA1UdFQQDCgEBMDICExQAEUyDRN57nqOC7/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DPB+zlqYK37JxQACABEM8BcNMjMwOTE4MTk0OTQxWjAMMAoGA1UdFQQDCgEBMDICExQAEQzuSWSbD0+yiE0AAgARDO4XDTIzMDkxODE5NDk0MVowDDAKBgNVHRUEAwoBATAyAhMUABBNsC1gboCJUXlJAAIAEE2wFw0yMzA5MTgxNTM2MTNaMAwwCgYDVR0VBAMKAQEwMgITFAAQTa+zHERJDnuhfQACABBNrxcNMjMwOTE4MTUzNjEzWjAMMAoGA1UdFQQDCgEBMDICExQAEbu9rfLDI9KKerkAAgARu70XDTIzMDkxODE1MzUwNVowDDAKBgNVHRUEAwoBATAyAhMUABG7vGjZH/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AACABG0thcNMjMwOTEzMTczNTExWjAMMAoGA1UdFQQDCgEBMDICExQAD/2hBXOCq2bCPeMAAgAP/aEXDTIzMDkxMzE1MDg1OVowDDAKBgNVHRUEAwoBATAyAhMUAA/9oICzfN7x0hg3AAIAD/2gFw0yMzA5MTMxNTA4NTlaMAwwCgYDVR0VBAMKAQEwMgITFAARsrMX02regULbjAACABGysxcNMjMwOTEzMTQ1MTQ4WjAMMAoGA1UdFQQDCgEBMDICExQAEbKyiB/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bGGaYnsAAgAQCDAXDTIzMDkxMjE0MjUwMVowDDAKBgNVHRUEAwoBATAyAhMUABBzx/2OrLghDCNoAAIAEHPHFw0yMzA5MTEyMDA4NTFaMAwwCgYDVR0VBAMKAQEwMgITFAAQc8bttEFTZyMctAACABBzxhcNMjMwOTExMjAwODUxWjAMMAoGA1UdFQQDCgEBMDICExQAEa0FnCupVZu3dR0AAgARrQUXDTIzMDkxMTE5NTMxOVowDDAKBgNVHRUEAwoBATAyAhMUABGtBDy+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QACABEOnRcNMjMwOTExMTUxOTM3WjAMMAoGA1UdFQQDCgEBMDICExQAD+FnO+08qdf89L8AAgAP4WcXDTIzMDkxMTA0MDE0OFowDDAKBgNVHRUEAwoBATAyAhMUAA/hZuakIWLjABdlAAIAD+FmFw0yMzA5MTEwNDAxNDhaMAwwCgYDVR0VBAMKAQEwMgITFAARqTFdq1fAvAmJzgACABGpMRcNMjMwOTA4MjAyMTI3WjAMMAoGA1UdFQQDCgEBMDICExQAEakwaz2soCxoKaUAAgARqTAXDTIzMDkwODIwMjEyN1owDDAKBgNVHRUEAwoBATAyAhMUABA8Up+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IOqTGwMgBaROKqAAIAEg6pFw0yMzEwMTgwNjEwMTlaMAwwCgYDVR0VBAMKAQEwMgITFAASDqg2i2VX/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XsSr79Z5hXJpGsAAgARexIXDTIzMTExNDEzMTM1OFowDDAKBgNVHRUEAwoBATAyAhMUABF7EfEB0/Ov+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Fw0yMzExMDcxNjI4MjlaMAwwCgYDVR0VBAMKAQEwMgITFAASST6hbyaae32QxQACABJJPhcNMjMxMTA3MTYyODI5WjAMMAoGA1UdFQQDCgEBMDICExQAEjxdxOFNudW++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VOFQAAIAERCaFw0yMzEyMDYyMjMyNDBaMAwwCgYDVR0VBAMKAQEwMgITFAAREJkcRX5r8R/ZdAACABEQmRcNMjMxMjA2MjIzMjQwWjAMMAoGA1UdFQQDCgEBMDICExQAEpneSCGwxt2cAvkAAgASmd4XDTIzMTIwNjIyMDE0N1owDDAKBgNVHRUEAwoBATAyAhMUABKZ3eIwed6HNM0LAAIAEpndFw0yMzEyMDYyMjAxNDdaMAwwCgYDVR0VBAMKAQEwMgITFAASmGRzXW+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dVRcNMjMxMjA2MTcwNTMxWjAMMAoGA1UdFQQDCgEBMDICExQAD91Uh9FPEqMMsEcAAgAP3VQXDTIzMTIwNjE3MDUzMVowDDAKBgNVHRUEAwoBATAyAhMUABKWnjt+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8fEZFjcyAACABLFsBcNMjMxMjI4MTYzOTUwWjAMMAoGA1UdFQQDCgEBMDICExQAEsWvsfSa80+pL1oAAgASxa8XDTIzMTIyODE2Mzk1MFowDDAKBgNVHRUEAwoBATAyAhMUABABr4mqdJDwhLjSAAIAEAGvFw0yMzEyMjcxNzE2NTlaMAwwCgYDVR0VBAMKAQEwMgITFAAQAa7/CdED8NszFwACABABrhcNMjMxMjI3MTcxNjU5WjAMMAoGA1UdFQQDCgEBMDICExQAEnTM7yBUK3Cq85QAAgASdMwXDTIzMTIyNzE2MzU0M1owDDAKBgNVHRUEAwoBATAyAhMUABJ0y3yYwUFO1mSpAAIAEnTLFw0yMzEyMjcxNjM1NDJaMAwwCgYDVR0VBAMKAQEwMgITFAAQIP+HxRy0OuHaMwACABAg/xcNMjMxMjI2MjEzNDI2WjAMMAoGA1UdFQQDCgEBMDICExQAECD+2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bsSyqM8/oAAgARUIoXDTIzMTIyMjE2NTQ0MFowDDAKBgNVHRUEAwoBATAyAhMUABK9juG4rBVFhzDRAAIAEr2OFw0yMzEyMjExODE4MzJaMAwwCgYDVR0VBAMKAQEwMgITFAASvY1pkiYWw8u1dwACABK9jRcNMjMxMjIxMTgxODMxWjAMMAoGA1UdFQQDCgEBMDICExQAErv2sl/1PRLoI8kAAgASu/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+1owzI+mzyz6egACABL7WhcNMjQwMTIzMTkzNTU5WjAMMAoGA1UdFQQDCgEBMDICExQAEbqhiFPn9B2CBcUAAgARuqEXDTI0MDEyMzE1NDYzN1owDDAKBgNVHRUEAwoBATAyAhMUABG6oOryXpWfTWHBAAIAEbqgFw0yNDAxMjMxNTQ2MzdaMAwwCgYDVR0VBAMKAQEwMgITFAAP47fStjSK2U3kWQACAA/jtxcNMjQwMTIzMTUyNjI5WjAMMAoGA1UdFQQDCgEBMDICExQAD+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oBaSuv0w3AAIAELbyFw0yNDAxMjIyMTIwMTNaMAwwCgYDVR0VBAMKAQEwMgITFAAQ+Nj3YCPo+12p7gACABD42BcNMjQwMTIyMjExOTMyWjAMMAoGA1UdFQQDCgEBMDICExQAEPjXDu0mERLbms8AAgAQ+NcXDTI0MDEyMjIxMTkzMlowDDAKBgNVHRUEAwoBATAyAhMUABEG9t30nqRUqrASAAIAEQb2Fw0yNDAxMjIyMDMwMzhaMAwwCgYDVR0VBAMKAQEwMgITFAARBvXsE2+CRmCNHgACABEG9RcNMjQwMTIyMjAzMDM4WjAMMAoGA1UdFQQDCgEBMDICExQAEv+dDBA9Mz5RiVEAAgAS/50XDTI0MDEyMjIwMjUyNVowDDAKBgNVHRUEAwoBATAyAhMUABL/nJdXD0A7Hi4QAAIAEv+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qQACABK1IRcNMjQwMzA2MTcwMjU0WjAMMAoGA1UdFQQDCgEBMDICExQAD6Ank6nD+6vNTwIAAgAPoCcXDTI0MDMwNjE1MjYzN1owDDAKBgNVHRUEAwoBATAyAhMUAA+gJqprTxHWecWqAAIAD6AmFw0yNDAzMDYxNTI2MzdaMAwwCgYDVR0VBAMKAQEwMgITFAAQ24+wGOEkwLRfXwACABDbjxcNMjQwMzA2MTUyNTM3WjAMMAoGA1UdFQQDCgEBMDICExQAENuOKe2ZbN/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wSusAAgASnFoXDTI0MDMwMTA0MDIyM1owDDAKBgNVHRUEAwoBATAyAhMUABKcWSHvooBS+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sXDTI0MDIyOTE3MjcwOFowDDAKBgNVHRUEAwoBATAyAhMUABMz+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YTcAPU793VcAAgATmv8XDTI0MDQxMTA0MDI1MVowDDAKBgNVHRUEAwoBATAyAhMUABK8oi/q2uXBLiRNAAIAEryiFw0yNDA0MTAyMTI0MzJaMAwwCgYDVR0VBAMKAQEwMgITFAASvKGAJ7AU3/CfDgACABK8oRcNMjQwNDEwMjEyNDMyWjAMMAoGA1UdFQQDCgEBMDICExQAEp1gQZlydCK+vf0AAgASnWAXDTI0MDQxMDIxMTYxNlowDDAKBgNVHRUEAwoBATAyAhMUABKdX5iiAmRnZl+QAAIAEp1fFw0yNDA0MTAyMTE2MTZaMAwwCgYDVR0VBAMKAQEwMgITFAARLQ5omqM/gNsuhAACABEtDhcNMjQwNDEwMjEwMDE0WjAMMAoGA1UdFQQDCgEBMDICExQAES0NiheaLa94/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DfUypNmcz6UNfiAAIAEN9TFw0yNDA0MjkxNDQwMTBaMAwwCgYDVR0VBAMKAQEwMgITFAAQ31JZh7/scxwY+gACABDfUhcNMjQwNDI5MTQ0MDEwWjAMMAoGA1UdFQQDCgEBMDICExQAEKv5P77KA53FW40AAgAQq/kXDTI0MDQyOTA0MDIwMlowDDAKBgNVHRUEAwoBATAyAhMUABCr+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pAx4AAIAEVi2Fw0yNDA0MjYxNTQwMzdaMAwwCgYDVR0VBAMKAQEwMgITFAAT+ZihmsXYbGXzPAACABP5mBcNMjQwNDI2MTUzMDU4WjAMMAoGA1UdFQQDCgEBMDICExQAE/mX89Xxtdd5f+UAAgAT+ZcXDTI0MDQyNjE1MzA1N1owDDAKBgNVHRUEAwoBATAyAhMUABPcRb/G4qpGk0VRAAIAE9xFFw0yNDA0MjYxNDU4MjdaMAwwCgYDVR0VBAMKAQEwMgITFAAT3ERHl/O3cJiAcAACABPcRBcNMjQwNDI2MTQ1ODI3WjAMMAoGA1UdFQQDCgEBMDICExQAEgiczDnH5UO57+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l/AAIAE3chFw0yNDA0MjQxNDQ3MTdaMAwwCgYDVR0VBAMKAQEwMgITFAAS2+PPU5GuPNc26QACABLb4xcNMjQwNDI0MTQzODI0WjAMMAoGA1UdFQQDCgEBMDICExQAEtviU/Gpd30UEIUAAgAS2+IXDTI0MDQyNDE0MzgyM1owDDAKBgNVHRUEAwoBATAyAhMUABPgK4jXLQwfBTG/AAIAE+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FcYAAgAUKXEXDTI0MDUxMzE2MzIzMVowDDAKBgNVHRUEAwoBATAyAhMUABQpLOECCidnCt4UAAIAFCksFw0yNDA1MTMxNjExMDdaMAwwCgYDVR0VBAMKAQEwMgITFAAUKSuZiZcwhdP+JAACABQpKxcNMjQwNTEzMTYxMTA3WjAMMAoGA1UdFQQDCgEBMDICExQAEj1V2wK4pOVlHDIAAgASPVUXDTI0MDUxMzE1MjIxN1owDDAKBgNVHRUEAwoBATAyAhMUABI9VJZfXEQxRQomAAIAEj1UFw0yNDA1MTMxNTIyMTZaMAwwCgYDVR0VBAMKAQEwMgITFAAUJ6ZNJzxpWBSCNwACABQnphcNMjQwNTExMTUyMTEwWjAMMAoGA1UdFQQDCgEBMDICExQAFCelg5PSu/tFoD8AAgAUJ6UXDTI0MDUxMTE1MjExMFowDDAKBgNVHRUEAwoBATAyAhMUABLQTIOI/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qugACABEvqBcNMjQwNTEwMTY1ODE5WjAMMAoGA1UdFQQDCgEBMDICExQAES+ntGR5JbWcOxwAAgARL6cXDTI0MDUxMDE2NTgxOVowDDAKBgNVHRUEAwoBATAyAhMUABQk/h1X2aqiWdYAAAIAFCT+Fw0yNDA1MTAxNjA2MzZaMAwwCgYDVR0VBAMKAQEwMgITFAAUJP25GUdgwhAajwACABQk/RcNMjQwNTEwMTYwNjM2WjAMMAoGA1UdFQQDCgEBMDICExQAElOyvl3WUOV+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J93Q9Kyz+wACABRs4BcNMjQwNTMwMTY0ODA1WjAMMAoGA1UdFQQDCgEBMDICExQAExuBH/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aRAAIAE1bFFw0yNDA1MjkwNDAyNTVaMAwwCgYDVR0VBAMKAQEwMgITFAAP1YHZTkF84LWEOAACAA/VgRcNMjQwNTI5MDQwMjE4WjAMMAoGA1UdFQQDCgEBMDICExQAD9WAU5g+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PI/yW+6rvQACABQpRRcNMjQwNTI4MTgxODI4WjAMMAoGA1UdFQQDCgEFMDICExQAFGMELvx7nCJ/OEoAAgAUYwQXDTI0MDUyODE2MTAwN1owDDAKBgNVHRUEAwoBATAyAhMUABRjA+tpnMgzc8bbAAIAFGMDFw0yNDA1MjgxNjEwMDdaMAwwCgYDVR0VBAMKAQEwMgITFAAQyxbktarhXze0WgACABDLFhcNMjQwNTI4MTUwNzMyWjAMMAoGA1UdFQQDCgEBMDICExQAEMsV04nqs7zjeEYAAgAQyxUXDTI0MDUyODE1MDczMlowDDAKBgNVHRUEAwoBATAyAhMUABRgnj+XIOEqG0OBAAIAFGCeFw0yNDA1MjgwNjEwMDRaMAwwCgYDVR0VBAMKAQEwMgITFAAUYJ1cJCr7WUkM5wACABRgnRcNMjQwNTI4MDYxMDAyWjAMMAoGA1UdFQQDCgEBMDICExQAELC5+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gACABRZLBcNMjQwNTI1MDYxMDEyWjAMMAoGA1UdFQQDCgEBMDICExQAFFkro+WDis+LvjwAAgAUWSsXDTI0MDUyNTA2MTAxMlowDDAKBgNVHRUEAwoBATAyAhMUABRZFlLRusDO0wAVAAIAFFkWFw0yNDA1MjUwNjEwMTJaMAwwCgYDVR0VBAMKAQEwMgITFAAUWRWgdvmqn2mJegACABRZFRcNMjQwNTI1MDYxMDExWjAMMAoGA1UdFQQDCgEBMDICExQAFFkUZKpLC/MOvGsAAgAUWRQXDTI0MDUyNTA2MTAxMVowDDAKBgNVHRUEAwoBATAyAhMUABRZE96OR3nRdkkjAAIAFFkTFw0yNDA1MjUwNjEwMTFaMAwwCgYDVR0VBAMKAQEwMgITFAAUWPob43MVOu73YgACABRY+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fxcNMjQwNjEwMTk0ODI0WjAMMAoGA1UdFQQDCgEBMDICExQAEH5+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IZGBw0fRrrDSAAIAEj8hFw0yNDA2MTAwNDAzNDBaMAwwCgYDVR0VBAMKAQEwMgITFAASPyDjUvnMHMBMvAACABI/IBcNMjQwNjEwMDQwMzM4WjAMMAoGA1UdFQQDCgEBMDICExQAFIg330AY13NB4v8AAgAUiDcXDTI0MDYwOTA2MTAxMVowDDAKBgNVHRUEAwoBATAyAhMUABSINr3HfiJrL94HAAIAFIg2Fw0yNDA2MDkwNjEwMTBaMAwwCgYDVR0VBAMKAQEwMgITFAAS6xpzwoN+CA1nJAACABLrGhcNMjQwNjA4MTUwMTE4WjAMMAoGA1UdFQQDCgEFMDICExQAEeSN9hGzBzE9+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U26BdQACABIEZxcNMjQwNjA3MTMzMzMwWjAMMAoGA1UdFQQDCgEBMDICExQAEgcWrEFNvZFjbUkAAgASBxYXDTI0MDYwNzEzMzA1MlowDDAKBgNVHRUEAwoBATAyAhMUABIHFd4gNvoTHiGzAAIAEgcVFw0yNDA2MDcxMzMwNTJaMAwwCgYDVR0VBAMKAQEwMgITFAAUGGOqHzVrCqUQZQACABQYYxcNMjQwNjA2MjA1OTMxWjAMMAoGA1UdFQQDCgEBMDICExQAFBhi/Mxc8UseppgAAgAUGGIXDTI0MDYwNjIwNTkzMFowDDAKBgNVHRUEAwoBATAyAhMUAA/fYXltfV153vzKAAIAD99hFw0yNDA2MDYxOTQwMDZaMAwwCgYDVR0VBAMKAQEwMgITFAAP32BybrAqPwcsVAACAA/fYBcNMjQwNjA2MTk0MDA1WjAMMAoGA1UdFQQDCgEBMDICExQAFCnea/3GU+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KbAAIAEPkMFw0yNDA2MjEwMTQwMDVaMAwwCgYDVR0VBAMKAQEwMgITFAAQ+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NBm0z5xKJ0DQACABIT8xcNMjQwNjI5MDQwNTI1WjAMMAoGA1UdFQQDCgEBMDICExQAEhPyN5umYjYANnQAAgASE/IXDTI0MDYyOTA0MDUyNVowDDAKBgNVHRUEAwoBATAyAhMUABPxOTHARybEqldWAAIAE/E5Fw0yNDA2MjgyMTIwNDdaMAwwCgYDVR0VBAMKAQUwMgITFAAQo7OgoWrRvig+aAACABCjsxcNMjQwNjI4MjAyNDIyWjAMMAoGA1UdFQQDCgEBMDICExQAEKOyvv7LQecaxYIAAgAQo7IXDTI0MDYyODIwMjQyMVowDDAKBgNVHRUEAwoBATAyAhMUABSn69JuMXF4blXKAAIAFKfrFw0yNDA2MjgxOTU4NDFaMAwwCgYDVR0VBAMKAQEwMgITFAAUp+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sN70TbmzJGb86AAIAD+w3Fw0yNDA2MjgxNTUyNDFaMAwwCgYDVR0VBAMKAQEwMgITFAAP7DaB8olTlWjRQAACAA/sNhcNMjQwNjI4MTU1MjQxWjAMMAoGA1UdFQQDCgEBMDICExQAEHBl6g+5Xbz8oyEAAgAQcGUXDTI0MDYyODE0MjQzNFowDDAKBgNVHRUEAwoBATAyAhMUABBwZJr3ZUz9sbcyAAIAEHBkFw0yNDA2MjgxNDI0MzRaMAwwCgYDVR0VBAMKAQEwMgITFAAUvb6Mqsy92wI3GwACABS9vhcNMjQwNjI4MDYzNTA2WjAMMAoGA1UdFQQDCgEFMDICExQAFMqyl/SfyT/s58EAAgAUyrIXDTI0MDYyODA2MTAxMlowDDAKBgNVHRUEAwoBATAyAhMUABTKsXp+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s8UUwACABTklRcNMjQwNzExMjE1ODM3WjAMMAoGA1UdFQQDCgEBMDICExQAFOSUTILipxwvEZYAAgAU5JQXDTI0MDcxMTIxNTgzN1owDDAKBgNVHRUEAwoBATAyAhMUABFlChj+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mTug/9cAAgAQHtoXDTI0MDcxMTE3NTQzNVowDDAKBgNVHRUEAwoBBTAyAhMUABNr9GD3SlFWVhqEAAIAE2v0Fw0yNDA3MTExNTI2NTlaMAwwCgYDVR0VBAMKAQEwMgITFAATa/NzKNw1xU+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NR4ezD4UD6ax+AAIAD81HFw0yNDA3MTExMzQ3MjNaMAwwCgYDVR0VBAMKAQEwMgITFAAPzUYdi54SsR98XQACAA/NRhcNMjQwNzExMTM0NzIzWjAMMAoGA1UdFQQDCgEBMDICExQAFE4o/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6+lAYNgoq2TX/MAAgATr6UXDTI0MDcyNjE2MDU0MVowDDAKBgNVHRUEAwoBATAyAhMUABOvpCnsZykZ6o6rAAIAE6+kFw0yNDA3MjYxNjA1NDFaMAwwCgYDVR0VBAMKAQEwMgITFAAVH62FZBGe533TcQACABUfrRcNMjQwNzI2MTQyMDE3WjAMMAoGA1UdFQQDCgEBMDICExQAFR+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cFw0yNDA3MjIyMTA3NDlaMAwwCgYDVR0VBAMKAQEwMgITFAASj9uyfAbS/9HzSwACABKP2xcNMjQwNzIyMjEwNzQ5WjAMMAoGA1UdFQQDCgEBMDICExQAEnhny12coSbVNsUAAgASeGcXDTI0MDcyMjIwNTAzNFowDDAKBgNVHRUEAwoBBTAyAhMUABGFqc8BuozNidTlAAIAEYWpFw0yNDA3MjIyMDA3NDVaMAwwCgYDVR0VBAMKAQEwMgITFAARhaiapY3+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l9Y3daYAAgAVO6MXDTI0MDgwNjE3MDc0NlowDDAKBgNVHRUEAwoBATAyAhMUABOYCMpOjsWkn147AAIAE5gIFw0yNDA4MDYxNjMwMjFaMAwwCgYDVR0VBAMKAQEwMgITFAATmAc1zKjXnxwwbwACABOYBxcNMjQwODA2MTYzMDIxWjAMMAoGA1UdFQQDCgEBMDICExQAEW7c1NCT+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y8AAIAEeuEFw0yNDA4MDYxNTExMzBaMAwwCgYDVR0VBAMKAQEwMgITFAAR64NpgJYShGO/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RwquEm8/ou17AAIAEr9HFw0yNDA4MDYwNDA1MzBaMAwwCgYDVR0VBAMKAQEwMgITFAARYM7m9QWjLs+LFgACABFgzhcNMjQwODA2MDIyNTU5WjAMMAoGA1UdFQQDCgEFMDICExQAFB5JGdTPen6W0xwAAgAUHkkXDTI0MDgwNjAxNTM0M1owDDAKBgNVHRUEAwoBBTAyAhMUABCMGNKdykbcj+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Ocr9AOfTYAAgAUR80XDTI0MDgwNTE4NDEyNVowDDAKBgNVHRUEAwoBATAyAhMUABRHzAOgmiWEpa69AAIAFEfMFw0yNDA4MDUxODQxMjVaMAwwCgYDVR0VBAMKAQEwMgITFAAUHl8FiPNozR/twQACABQeXxcNMjQwODA1MTczMTM0WjAMMAoGA1UdFQQDCgEFMDICExQAFTdQWR/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BVKVQt19u9pANHAAIAEFUpFw0yNDA4MjAxNTU1NTNaMAwwCgYDVR0VBAMKAQEwMgITFAAR4VO+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UbAwrmyxQACABJypxcNMjQwODIwMDIxOTI2WjAMMAoGA1UdFQQDCgEFMDICExQAEUonv53ZkzMx8oAAAgARSicXDTI0MDgyMDAxNTMyMlowDDAKBgNVHRUEAwoBBTAyAhMUABVaEudMBWtCmSCcAAIAFVoSFw0yNDA4MTkyMjE2MjVaMAwwCgYDVR0VBAMKAQUwMgITFAAP+u8Hwsfk5lzpJgACAA/67xcNMjQwODE5MTcwNzIxWjAMMAoGA1UdFQQDCgEBMDICExQAD/ru38QCUALHpRcAAgAP+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ipah13jh4QAAgATyIQXDTI0MDgxODAxNTIzOVowDDAKBgNVHRUEAwoBBTAyAhMUABRae+A/+rSWK8IYAAIAFFp7Fw0yNDA4MTcyMzIyNDdaMAwwCgYDVR0VBAMKAQUwMgITFAAU/NQDDR4D4vDMLAACABT81BcNMjQwODE3MjI0NTM5WjAMMAoGA1UdFQQDCgEBMDICExQAFPzTJHNRkvwJUrMAAgAU/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b+4RZ/9AAIAFVqPFw0yNDA4MTYxODI1MTRaMAwwCgYDVR0VBAMKAQEwMgITFAAVU2CKH8dp6pNHMwACABVTYBcNMjQwODE2MTcwNTM4WjAMMAoGA1UdFQQDCgEFMDICExQAEpZ6+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6dvyF9JLtDpAAIAEU3/Fw0yNDA5MTAwNDA0MjJaMAwwCgYDVR0VBAMKAQEwMgITFAARTf7FjLNPERXAVAACABFN/hcNMjQwOTEwMDQwNDIyWjAMMAoGA1UdFQQDCgEBMDICExQAFZ+e5RL9bvS+gXYAAgAVn54XDTI0MDkwOTIyMDYzMFowDDAKBgNVHRUEAwoBATAyAhMUABWfnW6DQcMbUPbSAAIAFZ+dFw0yNDA5MDkyMjA2MzBaMAwwCgYDVR0VBAMKAQEwMgITFAAVjMrNtFDuOxvqBwACABWMyhcNMjQwOTA5MjEyMDE5WjAMMAoGA1UdFQQDCgEBMDICExQAFYzJ7c/F+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4BrAAIAEeawFw0yNDA5MDYyMDExMDhaMAwwCgYDVR0VBAMKAQEwMgITFAAUZHaZqfjUMiYNsAACABRkdhcNMjQwOTA2MTk1NjUxWjAMMAoGA1UdFQQDCgEFMDICExQAEKr9l6tZa3LhX5MAAgAQqv0XDTI0MDkwNjE5Mjc1N1owDDAKBgNVHRUEAwoBATAyAhMUABCq/BNFsYCjNjwyAAIAEKr8Fw0yNDA5MDYxOTI3NTZaMAwwCgYDVR0VBAMKAQEwMgITFAASpGgSfmxB+IKPgQACABKkaBcNMjQwOTA2MTkyMTI4WjAMMAoGA1UdFQQDCgEBMDICExQAEqRnUVchUOTzdfAAAgASpGcXDTI0MDkwNjE5MjEyOFowDDAKBgNVHRUEAwoBATAyAhMUABDtZi0U34plk+ywAAIAEO1mFw0yNDA5MDYxNzIwMjdaMAwwCgYDVR0VBAMKAQEwMgITFAAQ7WXueD9Ndv4P+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NDiwACABSctxcNMjQwOTE3MjI1MDI0WjAMMAoGA1UdFQQDCgEBMDICExQAEodbdmFi9jVoLQ0AAgASh1sXDTI0MDkxNzIyMzIzNFowDDAKBgNVHRUEAwoBBTAyAhMUABVafvRj0YQCQOsFAAIAFVp+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+4EQkqaAAAgATDpgXDTI0MDkyNzE1NDIwM1owDDAKBgNVHRUEAwoBATAyAhMUABGDaPocdGQUkx75AAIAEYNoFw0yNDA5MjcxNTM3NDFaMAwwCgYDVR0VBAMKAQEwMgITFAARg2fULnA/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bn4UJSn6BdgwACABMn9hcNMjQwOTI3MTUyMjU3WjAMMAoGA1UdFQQDCgEBMDICExQAEX/CqzpYIhFYJvUAAgARf8IXDTI0MDkyNzE1MjIwMlowDDAKBgNVHRUEAwoBATAyAhMUABF/wZfLb2MdyUKWAAIAEX/BFw0yNDA5MjcxNTIyMDFaMAwwCgYDVR0VBAMKAQEwMgITFAAV1Pk31hdl5Kjo0gACABXU+RcNMjQwOTI3MTQyODA4WjAMMAoGA1UdFQQDCgEBMDICExQAFdT41O6R8eJ/xIMAAgAV1PgXDTI0MDkyNzE0MjgwMlowDDAKBgNVHRUEAwoBATAyAhMUABRsC2jIkZINwA+KAAIAFGwLFw0yNDA5MjcwNDAzMjFaMAwwCgYDVR0VBAMKAQEwMgITFAAUbAp1RlKZJ333jQACABRsChcNMjQwOTI3MDQwMzIxWjAMMAoGA1UdFQQDCgEBMDICExQAFZwugPdJBf/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TcX1j2xW30T7P1QACABNxfRcNMjQxMDA5MTQ0NjU3WjAMMAoGA1UdFQQDCgEBMDICExQAFfhcnmjGdc9d+t4AAgAV+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msIAAgARFFcXDTI0MTAwODIxMzc0MFowDDAKBgNVHRUEAwoBATAyAhMUABG+h7Bjm5dqiOXoAAIAEb6HFw0yNDEwMDgyMTI0MDZaMAwwCgYDVR0VBAMKAQEwMgITFAARvoagFsBWrrnnvgACABG+hhcNMjQxMDA4MjEyNDA2WjAMMAoGA1UdFQQDCgEBMDICExQAFaauwnuU++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+7QyxaG+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L9Htwk6r3BWU33AAIAEv0eFw0yNDEwMTYwNDA0MzhaMAwwCgYDVR0VBAMKAQEwMgITFAAUNrmz0n/TPlse4gACABQ2uRcNMjQxMDE2MDA0MjE3WjAMMAoGA1UdFQQDCgEFMDICExQAEandilnpxlQOo8QAAgARqd0XDTI0MTAxNTIyMzUzM1owDDAKBgNVHRUEAwoBATAyAhMUABGp3M3O++Xl+egYAAIAEancFw0yNDEwMTUyMjM1MzNaMAwwCgYDVR0VBAMKAQEwMgITFAASvhIqWmXfE+jEVwACABK+EhcNMjQxMDE1MjIwODE4WjAMMAoGA1UdFQQDCgEBMDICExQAEr4ROGI+dL130BkAAgASvhEXDTI0MTAxNTIyMDgxN1owDDAKBgNVHRUEAwoBATAyAhMUABQViyInZqWSe4/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ULgACABYQiRcNMjQxMDE1MTkxMjI1WjAMMAoGA1UdFQQDCgEBMDICExQAEX/cCj1ICGNywa0AAgARf9wXDTI0MTAxNTE4NTczMlowDDAKBgNVHRUEAwoBATAyAhMUABF/21xQBa/OAzr4AAIAEX/bFw0yNDEwMTUxODU3MzJaMAwwCgYDVR0VBAMKAQEwMgITFAAWD9SRC5C3MWCiiwACABYP1BcNMjQxMDE1MTc0NDMxWjAMMAoGA1UdFQQDCgEBMDICExQAFg/ThWMCfsMEl9UAAgAWD9MXDTI0MTAxNTE3NDQzMVowDDAKBgNVHRUEAwoBATAyAhMUABYPpM5mbmfkeE3eAAIAFg+kFw0yNDEwMTUxNzMwMDVaMAwwCgYDVR0VBAMKAQEwMgITFAAWD6Ml+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FEY07Fefqq0utAQAAgAURjQXDTI0MTAyMjAzMDY0MFowDDAKBgNVHRUEAwoBBTAyAhMUABQAR1OaEghOPOH9AAIAFABHFw0yNDEwMjIwMjM4MDNaMAwwCgYDVR0VBAMKAQUwMgITFAAUPyWmAZM/tgXCtQACABQ/JRcNMjQxMDIyMDEyNzQ3WjAMMAoGA1UdFQQDCgEFMDICExQAFLimTbom469jVYAAAgAUuKYXDTI0MTAyMjAxMDkwMlowDDAKBgNVHRUEAwoBATAyAhMUABS4pVe7a5e+p5wqAAIAFLilFw0yNDEwMjIwMTA5MDFaMAwwCgYDVR0VBAMKAQEwMgITFAAQ9sQj6YRLqNQ/YgACABD2xBcNMjQxMDIxMjI0OTI3WjAMMAoGA1UdFQQDCgEBMDICExQAEPbD0rrLTYSRyd8AAgAQ9sMXDTI0MTAyMTIyNDkyN1owDDAKBgNVHRUEAwoBATAyAhMUABV0Ls/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DFUFPQ+Y58AAgATJHoXDTI0MTAyMTE0MjgwNVowDDAKBgNVHRUEAwoBATAyAhMUABVpU5oFDEvfoS4RAAIAFWlTFw0yNDEwMjEwNDAzMzBaMAwwCgYDVR0VBAMKAQEwMgITFAAVaVIR2cjG/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L7Gh5yJpB7S8dAAIAD8vsFw0yNDEwMjAxOTM2MDdaMAwwCgYDVR0VBAMKAQUwMgITFAAUn23U9nhpR8hUoAACABSfbRcNMjQxMDIwMTMwNTE0WjAMMAoGA1UdFQQDCgEFMDICExQAEBHiz5UWIN+jF10AAgAQEeIXDTI0MTAyMDA4MjYxNlowDDAKBgNVHRUEAwoBBTAyAhMUABSEeDm4o91ouZ0/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VaCw1Ay56pw4oBAACABVoLBcNMjQxMDI1MjAyMzU5WjAMMAoGA1UdFQQDCgEFMDICExQAFcYEESIEf7TrQn0AAgAVxgQXDTI0MTAyNTIwMDQwMFowDDAKBgNVHRUEAwoBATAyAhMUABXGA24+E4qvWtWYAAIAFcYDFw0yNDEwMjUyMDA0MDBaMAwwCgYDVR0VBAMKAQEwMgITFAAR9+rhr2tDFO1ZCQACABH36hcNMjQxMDI1MTkxMzIyWjAMMAoGA1UdFQQDCgEBMDICExQAEffpl3m6y4c/oOsAAgAR9+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QicoEi3URTAAIAE00bFw0yNDEwMjUwMTIzMTRaMAwwCgYDVR0VBAMKAQUwMgITFAAUPZ+34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MTBbwge+vTzk5nAAIAExMFFw0yNDEwMzExNDQ4MjRaMAwwCgYDVR0VBAMKAQEwMgITFAATEwS0ech8jyEgzwACABMTBBcNMjQxMDMxMTQ0ODI0WjAMMAoGA1UdFQQDCgEBMDICExQAFbMtvrz2YmJpWg0AAgAVsy0XDTI0MTAzMTExNTE1MVowDDAKBgNVHRUEAwoBBTAyAhMUABZbTu2FfUaaNp5PAAIAFltOFw0yNDEwMzEwNjEwMDZaMAwwCgYDVR0VBAMKAQEwMgITFAAWW00no1+hqgA+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EXF9Z6AFJZb2wHUAAgARcX0XDTI0MTEwNzA0MDQ0NFowDDAKBgNVHRUEAwoBATAyAhMUABAzYoZGLeRqxdWBAAIAEDNiFw0yNDExMDcwNDA0MjRaMAwwCgYDVR0VBAMKAQEwMgITFAAQM2GOuU+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Z/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O/BcNMjQxMTEyMjEzOTQ3WjAMMAoGA1UdFQQDCgEFMDICExQAEqCwCC/nYEbEpGgAAgASoLAXDTI0MTExMjE5NDQwN1owDDAKBgNVHRUEAwoBATAyAhMUABKgr1Xu7s+YTT1qAAIAEqCvFw0yNDExMTIxOTQ0MDdaMAwwCgYDVR0VBAMKAQEwMgITFAATjEaUjBtMYA/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OwUQ2c/MmqJQACABYf8xcNMjQxMTEyMTU0NjIyWjAMMAoGA1UdFQQDCgEBMDICExQAFh/yn5naYZpHED8AAgAWH/IXDTI0MTExMjE1NDYyMlowDDAKBgNVHRUEAwoBATAyAhMUABT6DVIIHdHaOKroAAIAFPoNFw0yNDExMTIxNTQwMjRaMAwwCgYDVR0VBAMKAQEwMgITFAAU+gxXOfmUK+dRAAACABT6DBcNMjQxMTEyMTU0MDI0WjAMMAoGA1UdFQQDCgEBMDICExQAFbAzYVV+gvG+u7AAAgAVsDMXDTI0MTExMjEzNDI0NFowDDAKBgNVHRUEAwoBBTAyAhMUABX11S5sy8AqEJJzAAIAFfXVFw0yNDExMTIwNDU4MzhaMAwwCgYDVR0VBAMKAQUwMgITFAAVrEatu1JvXz9rcwACABWsRhcNMjQxMTEyMDQxNzM3WjAMMAoGA1UdFQQDCgEFMDICExQAEDHIE6iPbv9XG+4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efoPytWhzYAAgATzv0XDTI0MTEyNTE5MTU0OFowDDAKBgNVHRUEAwoBATAyAhMUABPO/GsrrFSzm0hYAAIAE878Fw0yNDExMjUxOTE1NDhaMAwwCgYDVR0VBAMKAQEwMgITFAAWdeaeO3CRoXIjnwACABZ15hcNMjQxMTI1MTc0MDI0WjAMMAoGA1UdFQQDCgEFMDICExQAE/iABED7MaXxhXEAAgAT+IAXDTI0MTEyNTE3MzkwNFowDDAKBgNVHRUEAwoBATAyAhMUABP4f8VZMLqjTT0NAAIAE/h/Fw0yNDExMjUxNzM5MDRaMAwwCgYDVR0VBAMKAQEwMgITFAAS2+db2LT5hMAelwACABLb5xcNMjQxMTI1MTczMjA5WjAMMAoGA1UdFQQDCgEBMDICExQAEtvmwFiHunma+ugAAgAS2+YXDTI0MTEyNTE3MzIwOVowDDAKBgNVHRUEAwoBATAyAhMUABE8H0NlNND/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1AtAWEJv14AAgAWsWgXDTI0MTEyNTE2MzYzNFowDDAKBgNVHRUEAwoBATAyAhMUABaxZ1lJwZI6QXcuAAIAFrFnFw0yNDExMjUxNjM2MzNaMAwwCgYDVR0VBAMKAQEwMgITFAAUAOlmQCRd6q0XHQACABQA6RcNMjQxMTI1MTYzMDI4WjAMMAoGA1UdFQQDCgEBMDICExQAFADoK8Lq/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P0z7bMElmDSMD0gACAA/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AAIAFtOvFw0yNDEyMDMyMDEzMDhaMAwwCgYDVR0VBAMKAQUwMgITFAATGldm+1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OPNwACABN6zhcNMjQxMjAzMTY0MTQ4WjAMMAoGA1UdFQQDCgEBMDICExQAE3rNq+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+9EXDTI0MTIwMzE2MDIwNVowDDAKBgNVHRUEAwoBATAyAhMUABL70GLQUoHOTO7SAAIAEvvQFw0yNDEyMDMxNjAyMDRaMAwwCgYDVR0VBAMKAQEwMgITFAAQMnFsw0LgevODlgACABAycRcNMjQxMjAzMTU0MjQ5WjAMMAoGA1UdFQQDCgEFMDICExQAEcDJp/zjjqvhCLEAAgARwMkXDTI0MTIwMzE1MzQ0MVowDDAKBgNVHRUEAwoBATAyAhMUABHAyBUi6dH91oKUAAIAEcDIFw0yNDEyMDMxNTM0NDFaMAwwCgYDVR0VBAMKAQEwMgITFAAQlI1WjXG5wu0UmgACABCUjRcNMjQxMjAzMTUxODM3WjAMMAoGA1UdFQQDCgEBMDICExQAEJSM25iAx6767nMAAgAQlIwXDTI0MTIwMzE1MTgzN1owDDAKBgNVHRUEAwoBATAyAhMUABbQ+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ejiC3qxEdpUGAAIAFL96Fw0yNDEyMTExNzMxMjVaMAwwCgYDVR0VBAMKAQEwMgITFAAUv3n9rQAarTlAYQACABS/eRcNMjQxMjExMTczMTI1WjAMMAoGA1UdFQQDCgEBMDICExQAFC4Gympsnr7jhGgAAgAULgYXDTI0MTIxMTE2NTA0N1owDDAKBgNVHRUEAwoBATAyAhMUABQuBVuAQ5EdsmAbAAIAFC4FFw0yNDEyMTExNjUwNDdaMAwwCgYDVR0VBAMKAQEwMgITFAAViNXxyyFgPLtWXwACABWI1RcNMjQxMjExMTYzMzU5WjAMMAoGA1UdFQQDCgEBMDICExQAFYjUon+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dRcNMjQxMjExMDA0MjU4WjAMMAoGA1UdFQQDCgEFMDICExQAFuxPTDuObc6DAQkAAgAW7E8XDTI0MTIxMDIxMzYzNFowDDAKBgNVHRUEAwoBATAyAhMUABbsTrhTV0gClWdnAAIAFuxOFw0yNDEyMTAyMTM2MzRaMAwwCgYDVR0VBAMKAQEwMgITFAAUu5vPdsFDAPVYPgACABS7mxcNMjQxMjEwMjA1MzMxWjAMMAoGA1UdFQQDCgEBMDICExQAFLua/41+Yfe9AfAAAgAUu5oXDTI0MTIxMDIwNTMzMVowDDAKBgNVHRUEAwoBATAyAhMUABSWrkczC1VonpAvAAIAFJauFw0yNDEyMTAyMDMzMjZaMAwwCgYDVR0VBAMKAQEwMgITFAAUlq2rp+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nP7LoZmv4AAgAW5iMXDTI0MTIxMDA2MTAxNlowDDAKBgNVHRUEAwoBATAyAhMUABSzjK1cS58eqZSHAAIAFLOMFw0yNDEyMTAwNDU0MTlaMAwwCgYDVR0VBAMKAQUwMgITFAAV+oXNShef1DEaiwACABX6hRcNMjQxMjEwMDQwMjQ3WjAMMAoGA1UdFQQDCgEBMDICExQAFfqE3tlex+DJkPgAAgAV+oQXDTI0MTIxMDA0MDI0N1owDDAKBgNVHRUEAwoBATAyAhMUABB+8JV85ytx/r1vAAIAEH7wFw0yNDEyMTAwMzUxNDFaMAwwCgYDVR0VBAMKAQUwMgITFAAW2dY+63unjr1b9AACABbZ1hcNMjQxMjEwMDMwNzE1WjAMMAoGA1UdFQQDCgEFMDICExQAE/jdadOPgHkkz9kAAgAT+N0XDTI0MTIxMDAyNDQyNlowDDAKBgNVHRUEAwoBBTAyAhMUABbX4m0F+CxA3/+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uR1oD5NAAIAEsKGFw0yNDEyMDkyMDU0MjFaMAwwCgYDVR0VBAMKAQEwMgITFAASwoUAf0Po7rtyiwACABLChRcNMjQxMjA5MjA1NDIxWjAMMAoGA1UdFQQDCgEBMDICExQAFuZ34+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AAIAFuXwFw0yNDEyMDkxNzUwMTNaMAwwCgYDVR0VBAMKAQEwMgITFAAW5e9vE+lqCb6VQgACABbl7xcNMjQxMjA5MTc1MDEyWjAMMAoGA1UdFQQDCgEBMDICExQAFizD/oF8Cc1rt/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zloPY/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XGA4rIji+CEYq4gACABcYDhcNMjQxMjMwMjEwOTA2WjAMMAoGA1UdFQQDCgEFMDICExQAEhzXRxrOpTmYZq4AAgASHNcXDTI0MTIzMDIwMTg0N1owDDAKBgNVHRUEAwoBATAyAhMUABIc1vVGM7F+xB+tAAIAEhzWFw0yNDEyMzAyMDE4NDdaMAwwCgYDVR0VBAMKAQEwMgITFAAXBRNb2i1RYXi3YgACABcFExcNMjQxMjMwMTc0NzA3WjAMMAoGA1UdFQQDCgEBMDICExQAFwUS76H3lXw/9u4AAgAXBRIXDTI0MTIzMDE3NDcwN1owDDAKBgNVHRUEAwoBATAyAhMUABaHAiLc9mfo9vTwAAIAFocCFw0yNDEyMzAxNjI3MzlaMAwwCgYDVR0VBAMKAQEwMgITFAAWhwHpBuqu+1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hABYdr6X8C0KAAIAE/+EFw0yNDEyMjkxMzQ1MzlaMAwwCgYDVR0VBAMKAQEwMgITFAAT/4M2u3vOF1xVCQACABP/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uj8WzK6hxrxZOAAIAFG6PFw0yNTAxMDgyMDMyNDNaMAwwCgYDVR0VBAMKAQEwMgITFAAUbo6DjYSzXgieSwACABRujhcNMjUwMTA4MjAzMjQzWjAMMAoGA1UdFQQDCgEBMDICExQAEQK8Dog1kZqnSykAAgARArwXDTI1MDEwODE5MjcxNFowDDAKBgNVHRUEAwoBATAyAhMUABECu+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j/+EXv2hfkXt0AAgAT+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GAAAgAXTcUXDTI1MDEyMzAwMDI1M1owDDAKBgNVHRUEAwoBBTAyAhMUABZEGA+VDCc5COp7AAIAFkQYFw0yNTAxMjIxOTM1NTlaMAwwCgYDVR0VBAMKAQEwMgITFAAWRBc5OexgwqGDCAACABZEFxcNMjUwMTIyMTkzNTU4WjAMMAoGA1UdFQQDCgEBMDICExQAEQ40Q6O36nHS9NgAAgARDjQXDTI1MDEyMjE5MDk1MVowDDAKBgNVHRUEAwoBATAyAhMUABEOM/09Fj39V90LAAIAEQ4zFw0yNTAxMjIxOTA5NTFaMAwwCgYDVR0VBAMKAQEwMgITFAAQRCv++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ovyDKilMtfrIAAgAVX+gXDTI1MDEyMTIxNTczNVowDDAKBgNVHRUEAwoBATAyAhMUABVf5/rGbJkemBjCAAIAFV/nFw0yNTAxMjEyMTU3MzRaMAwwCgYDVR0VBAMKAQEwMgITFAAQXhOAzrIUUPR8eAACABBeExcNMjUwMTIxMjEyMzA3WjAMMAoGA1UdFQQDCgEFMDICExQAEbTDxuTeoJuipVcAAgARtMMXDTI1MDEyMTIwNDQxMlowDDAKBgNVHRUEAwoBATAyAhMUABG0wmILnaLP7d+yAAIAEbTCFw0yNTAxMjEyMDQ0MTFaMAwwCgYDVR0VBAMKAQEwMgITFAAWL9ivGYnsUds0vwACABYv2BcNMjUwMTIxMTgyNTMyWjAMMAoGA1UdFQQDCgEBMDICExQAFi/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EfIs/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Oh6B0AACABFpCxcNMjUwMjA2MTYxODU1WjAMMAoGA1UdFQQDCgEBMDICExQAECSTSJqJAmnHcIAAAgAQJJMXDTI1MDIwNjE1NDg1MFowDDAKBgNVHRUEAwoBATAyAhMUABAkkpUUfrQHTC/SAAIAECSSFw0yNTAyMDYxNTQ4NTBaMAwwCgYDVR0VBAMKAQEwMgITFAARwH/roVERXTiHmwACABHAfxcNMjUwMjA2MTMwMzM2WjAMMAoGA1UdFQQDCgEBMDICExQAEcB+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rUhbrdAAIAFdQgFw0yNTAyMTcyMTA5MTdaMAwwCgYDVR0VBAMKAQEwMgITFAAV1B9nWx2z1JRLLwACABXUHxcNMjUwMjE3MjEwOTE3WjAMMAoGA1UdFQQDCgEBMDICExQAFJWTaYWuqnlTaMAAAgAUlZMXDTI1MDIxNzE5NTc0N1owDDAKBgNVHRUEAwoBBTAyAhMUABWcokjcfSXyvpixAAIAFZyiFw0yNTAyMTcxOTQwMTVaMAwwCgYDVR0VBAMKAQUwMgITFAAS7b/RaYioyarZCAACABLtvxcNMjUwMjE3MTkzNjAzWjAMMAoGA1UdFQQDCgEBMDICExQAEu2+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RAAIAELjYFw0yNTAyMTcxNjIwMDZaMAwwCgYDVR0VBAMKAQEwMgITFAAS22qtRomSS/fCRAACABLbahcNMjUwMjE3MTMyOTMzWjAMMAoGA1UdFQQDCgEFMDICExQAD+Vl47O019YUg6EAAgAP5WUXDTI1MDIxNzA0MDMwOFowDDAKBgNVHRUEAwoBATAyAhMUAA/lZPmJq/QQdGQdAAIAD+VkFw0yNTAyMTcwNDAzMDhaMAwwCgYDVR0VBAMKAQEwMgITFAAWIxCb6HT8Ipll+QACABYjEBcNMjUwMjE3MDIzNTIxWjAMMAoGA1UdFQQDCgEFMDICExQAE/7VPOEr/eDlBpEAAgAT/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w/i2WK9HzAAIAE5Z8Fw0yNTAyMTQyMTEzMzNaMAwwCgYDVR0VBAMKAQEwMgITFAATlnv+3e14g0BpTAACABOWexcNMjUwMjE0MjExMzMzWjAMMAoGA1UdFQQDCgEBMDICExQAEJ90jnMNrijv1XQAAgAQn3QXDTI1MDIxNDE5NTEzOVowDDAKBgNVHRUEAwoBBTAyAhMUABbZJTgSXIEHTmSbAAIAFtklFw0yNTAyMTQxOTE0MTZaMAwwCgYDVR0VBAMKAQEwMgITFAAW2SSVLy/CfY6TRgACABbZJBcNMjUwMjE0MTkxNDE2WjAMMAoGA1UdFQQDCgEBMDICExQAEY4DkW6qkGP/wU8AAgARjgMXDTI1MDIxNDE3NDEzNVowDDAKBgNVHRUEAwoBATAyAhMUABGOAnXhSwVUuc77AAIAEY4CFw0yNTAyMTQxNzQxMzVaMAwwCgYDVR0VBAMKAQEwMgITFAATytuEuFpTr+/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Zr3glvmAAIAFF1RFw0yNTAyMjMyMzMxNDlaMAwwCgYDVR0VBAMKAQUwMgITFAAWEU6Uc7kz0PH7XAACABYRThcNMjUwMjIzMjI1MzEwWjAMMAoGA1UdFQQDCgEFMDICExQAFFvlWir2CcGWppEAAgAUW+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D9DQs6D7V02VGwgAAgAP0NAXDTI1MDMwNDE0Mzk0MFowDDAKBgNVHRUEAwoBBTAyAhMUABMrH4+JQaUcvn4FAAIAEysfFw0yNTAzMDQwNDAyNThaMAwwCgYDVR0VBAMKAQEwMgITFAATKx43wODYsw4rxgACABMrHhcNMjUwMzA0MDQwMjU3WjAMMAoGA1UdFQQDCgEBMDICExQAFAFi5kHXph/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C2BlDgAAgAU/yUXDTI1MDMwMzIwMjYxOVowDDAKBgNVHRUEAwoBATAyAhMUABT/JFbC6EaJLl8TAAIAFP8kFw0yNTAzMDMyMDI2MTlaMAwwCgYDVR0VBAMKAQEwMgITFAAQcCuD834tZOT6tAACABBwKxcNMjUwMzAzMjAxMjA2WjAMMAoGA1UdFQQDCgEBMDICExQAEHAq05VKHUc3nRcAAgAQcCoXDTI1MDMwMzIwMTIwNlowDDAKBgNVHRUEAwoBATAyAhMUABCMk9NEcOF+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xjoAAgAUTyMXDTI1MDMwMzE2NTkzN1owDDAKBgNVHRUEAwoBATAyAhMUABJ3yAk/7y3psyfgAAIAEnfIFw0yNTAzMDMxNjI4NTdaMAwwCgYDVR0VBAMKAQEwMgITFAASd8d5+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1FSzT8DAAIAFHUBFw0yNTAzMDEwNDAzMjhaMAwwCgYDVR0VBAMKAQEwMgITFAAUdQAGPat6oDBDTAACABR1ABcNMjUwMzAxMDQwMzI3WjAMMAoGA1UdFQQDCgEBMDICExQAFt+Vzi1TM5DLwe4AAgAW35UXDTI1MDMwMTA0MDMxNFowDDAKBgNVHRUEAwoBATAyAhMUABbflFrajt6UE1X4AAIAFt+UFw0yNTAzMDEwNDAzMTRaMAwwCgYDVR0VBAMKAQEwMgITFAAXu8f4ZH6DvVki0AACABe7xxcNMjUwMzAxMDExMTQwWjAMMAoGA1UdFQQDCgEFMDICExQAFHFx2Aj3ubYgq/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salc7T9Rr+MAAgAQWD4XDTI1MDMxMjAzNTMyN1owDDAKBgNVHRUEAwoBATAyAhMUABBYPaRmIw7y0+K4AAIAEFg9Fw0yNTAzMTIwMzUzMjZaMAwwCgYDVR0VBAMKAQEwMgITFAAXN3HA8sjN9c04kgACABc3cRcNMjUwMzExMjE0OTA1WjAMMAoGA1UdFQQDCgEBMDICExQAFzdwCfII6IMVFjgAAgAXN3AXDTI1MDMxMTIxNDkwNVowDDAKBgNVHRUEAwoBATAyAhMUABfoVAlT3bcSaHFuAAIAF+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wACABFmgRcNMjUwMzEwMTkwNTEyWjAMMAoGA1UdFQQDCgEBMDICExQAF06kXdksTnJg+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BMs/XlP72wSYUAAgAX4EwXDTI1MDMxMDE1MjgyOFowDDAKBgNVHRUEAwoBATAyAhMUABfgSwtnC8GNXdXNAAIAF+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DxEY5aa9AAIAF9/NFw0yNTAzMDkyMTA5MzJaMAwwCgYDVR0VBAMKAQUwMgITFAAVbRSRx1WU0mk/iAACABVtFBcNMjUwMzA5MTgwNDU2WjAMMAoGA1UdFQQDCgEFMDICExQAFH3h0YCbcZtGcxQAAgAUfeEXDTI1MDMwOTEzMzY1NVowDDAKBgNVHRUEAwoBBTAyAhMUAA/CFw1JcDzRbgsHAAIAD8IXFw0yNTAzMDkwNDAyMDdaMAwwCgYDVR0VBAMKAQEwMgITFAAPwhZpU9sEGokY3gACAA/CFhcNMjUwMzA5MDQwMjA3WjAMMAoGA1UdFQQDCgEBMDICExQAFef3OoeJvVFICPoAAgAV5/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WuAAAgAQoicXDTI1MDMyNTE1MDUxNFowDDAKBgNVHRUEAwoBATAyAhMUABCiJl5/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KtsAAgAWKpIXDTI1MDMyNTA0MDI1MFowDDAKBgNVHRUEAwoBATAyAhMUABAjM/4LmQR/C0jwAAIAECMzFw0yNTAzMjUwNDAyNDRaMAwwCgYDVR0VBAMKAQEwMgITFAAQIzKt4TScDc9fxAACABAjMhcNMjUwMzI1MDQwMjQ0WjAMMAoGA1UdFQQDCgEBMDICExQAFBYbUIXkvLLv8nkAAgAUFhsXDTI1MDMyNTA0MDIzN1owDDAKBgNVHRUEAwoBATAyAhMUABQWGs6jhXT98/JOAAIAFBYaFw0yNTAzMjUwNDAyMzdaMAwwCgYDVR0VBAMKAQEwMgITFAAUB7WIohn9wzYG/AACABQHtRcNMjUwMzI1MDQwMTQ0WjAMMAoGA1UdFQQDCgEBMDICExQAFAe01QkqdIKwoskAAgAUB7QXDTI1MDMyNTA0MDE0NFowDDAKBgNVHRUEAwoBATAyAhMUAA+5/8VdcrkpvFXrAAIAD7n/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+6HAAIAFvohFw0yNTA0MDIxODI2MjdaMAwwCgYDVR0VBAMKAQUwMgITFAAYAyetTZ53E3SX+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qg+S/ddihaQAAgAXYj4XDTI1MDQwMjE2NTYxMlowDDAKBgNVHRUEAwoBATAyAhMUABZLsi2bSIFB0yB0AAIAFkuyFw0yNTA0MDIxNjQ3MDRaMAwwCgYDVR0VBAMKAQEwMgITFAAWS7HGAVZYLk0ODgACABZLsRcNMjUwNDAyMTY0NzAzWjAMMAoGA1UdFQQDCgEBMDICExQAFzhDcwTSG+1G+jMAAgAXOEMXDTI1MDQwMjE2MTk0OFowDDAKBgNVHRUEAwoBATAyAhMUABc4QiddXK6FF4P9AAIAFzhCFw0yNTA0MDIxNjE5NDhaMAwwCgYDVR0VBAMKAQEwMgITFAAQshEYIZre+057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F+XznIgp+RyCi1QAAgAX5fMXDTI1MDQxNTIxNDAzNlowDDAKBgNVHRUEAwoBATAyAhMUABfl8lAKuIlXLlN0AAIAF+XyFw0yNTA0MTUyMTQwMzZaMAwwCgYDVR0VBAMKAQEwMgITFAASmZZMlYnRS02W+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O7AAIAEQ4JFw0yNTA0MTUxOTQ0MThaMAwwCgYDVR0VBAMKAQEwMgITFAAYURG85E+RVbZWPgACABhRERcNMjUwNDE1MTkxNzA5WjAMMAoGA1UdFQQDCgEBMDICExQAGFEQEPpTv2HtLvQAAgAYURAXDTI1MDQxNTE5MTcwOVowDDAKBgNVHRUEAwoBATAyAhMUABS6tOsyOHvMl6TBAAIAFLq0Fw0yNTA0MTUxOTA2NDFaMAwwCgYDVR0VBAMKAQUwMgITFAATM41vz+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rZU1jDAACABKe8hcNMjUwNDE1MTcxNTQ4WjAMMAoGA1UdFQQDCgEBMDICExQAEp7x0DWT/9wo/CAAAgASnvEXDTI1MDQxNTE3MTU0OFowDDAKBgNVHRUEAwoBATAyAhMUABSI6/oqi++/GLObAAIAFIjrFw0yNTA0MTUxNjUyMThaMAwwCgYDVR0VBAMKAQUwMgITFAAVocJDQ4yaIsMnGgACABWhwhcNMjUwNDE1MTYzOTQ2WjAMMAoGA1UdFQQDCgEBMDICExQAFaHBdAB8zkisJM0AAgAVocEXDTI1MDQxNTE2Mzk0NVowDDAKBgNVHRUEAwoBATAyAhMUABRjwim+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fh1E4/roDThPAAIAFD5+Fw0yNTA0MTUxNTQ2MDFaMAwwCgYDVR0VBAMKAQEwMgITFAAUPn1/is9aOnOhyQACABQ+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F/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z8AAgASY0gXDTI1MDQxNDIxMzkxNlowDDAKBgNVHRUEAwoBATAyAhMUABJjR09ze3V0l6D7AAIAEmNHFw0yNTA0MTQyMTM5MTZaMAwwCgYDVR0VBAMKAQEwMgITFAAXxQVa5gps2y2HeQACABfFBRcNMjUwNDE0MjEwNzEyWjAMMAoGA1UdFQQDCgEBMDICExQAF8UE05OFPXfn+2MAAgAXxQQXDTI1MDQxNDIxMDcxMlowDDAKBgNVHRUEAwoBATAyAhMUABhNf5fesSjh+pyaAAIAGE1/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Z9yTAAAIAFdCJFw0yNTA0MTQxODQzMjVaMAwwCgYDVR0VBAMKAQEwMgITFAAV0IjPjQqpzOndBgACABXQiBcNMjUwNDE0MTg0MzI1WjAMMAoGA1UdFQQDCgEBMDICExQAFeP4Ot4qPAtRiGwAAgAV4/gXDTI1MDQxNDE4MDk0NFowDDAKBgNVHRUEAwoBATAyAhMUABXj96rOR2+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MhFw0yNTA0MjIyMjQ2MDhaMAwwCgYDVR0VBAMKAQUwMgITFAATn8P039/hgMz34AACABOfwxcNMjUwNDIyMjE1MzEyWjAMMAoGA1UdFQQDCgEBMDICExQAE5/CsHBzFe2/BfkAAgATn8IXDTI1MDQyMjIxNTMxMlowDDAKBgNVHRUEAwoBATAyAhMUABCRV/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V7XZ9LVQACABYXnxcNMjUwNDIyMTcyNDExWjAMMAoGA1UdFQQDCgEBMDICExQAFheeGZl/o8y0fi8AAgAWF54XDTI1MDQyMjE3MjQxMVowDDAKBgNVHRUEAwoBATAyAhMUABQQmqQoCagtrHmRAAIAFBCaFw0yNTA0MjIxNzE4NDlaMAwwCgYDVR0VBAMKAQUwMgITFAAQ+Up3GnKjyfIG0QACABD5ShcNMjUwNDIyMTYyOTM4WjAMMAoGA1UdFQQDCgEBMDICExQAEPlJcnO24NJ24KYAAgAQ+UkXDTI1MDQyMjE2MjkzOFowDDAKBgNVHRUEAwoBATAyAhMUABboQ3vMLXAYir/3AAIAFuhDFw0yNTA0MjIxNjIyNTNaMAwwCgYDVR0VBAMKAQUwMgITFAAX+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UxlwACABCLfBcNMjUwNDI1MTkxMTQ5WjAMMAoGA1UdFQQDCgEBMDICExQAEDtaMl7vXQdAIzEAAgAQO1oXDTI1MDQyNTE4NTYyMFowDDAKBgNVHRUEAwoBATAyAhMUABA7WQ+cqtNMvOFoAAIAEDtZFw0yNTA0MjUxODU2MjBaMAwwCgYDVR0VBAMKAQEwMgITFAAWXfhAxd3ttauUGwACABZd+BcNMjUwNDI1MTgzNTM4WjAMMAoGA1UdFQQDCgEBMDICExQAFl33GfelBaLVebsAAgAWXfcXDTI1MDQyNTE4MzUzN1owDDAKBgNVHRUEAwoBATAyAhMUABhxKmFp7s+XiLNyAAIAGHEqFw0yNTA0MjUxODMwMTdaMAwwCgYDVR0VBAMKAQEwMgITFAAYcSkvn5Kl9eVGsgACABhxKRcNMjUwNDI1MTgzMDE1WjAMMAoGA1UdFQQDCgEBMDICExQAGHC+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CSAAIAFnkcFw0yNTA0MzAyMTI4MDJaMAwwCgYDVR0VBAMKAQEwMgITFAAWO91tUejnQMDh7AACABY73RcNMjUwNDMwMjA1MzM4WjAMMAoGA1UdFQQDCgEBMDICExQAFjvcYY0mMtWbLX8AAgAWO9wXDTI1MDQzMDIwNTMzOFowDDAKBgNVHRUEAwoBATAyAhMUABZdbxEvhxvXpExGAAIAFl1vFw0yNTA0MzAyMDQ3NTVaMAwwCgYDVR0VBAMKAQUwMgITFAATi7woEL1/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+9ts44gAAgAU4toXDTI1MDQzMDE5MzgyOVowDDAKBgNVHRUEAwoBATAyAhMUABTi2eXHiqKez6mHAAIAFOLZFw0yNTA0MzAxOTM4MjlaMAwwCgYDVR0VBAMKAQEwMgITFAAUhkpBlOhXtW+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PRnAAIAFohQFw0yNTA0MzAxODA3MDhaMAwwCgYDVR0VBAMKAQEwMgITFAAWiE/ZYB5FfHJscgACABaITxcNMjUwNDMwMTgwNzA4WjAMMAoGA1UdFQQDCgEBMDICExQAF1KcUO85IK0hJmMAAgAXUpwXDTI1MDQzMDE3MjczMFowDDAKBgNVHRUEAwoBATAyAhMUABdSmxH9h2qe/P4RAAIAF1KbFw0yNTA0MzAxNzI3MzBaMAwwCgYDVR0VBAMKAQEwMgITFAATxqXDthAg0+hs+wACABPGpRcNMjUwNDMwMTcwODU1WjAMMAoGA1UdFQQDCgEBMDICExQAE8akJKMqMFlmL+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kLZQuMBgAAgAU024XDTI1MDUwNjIwMTcxNlowDDAKBgNVHRUEAwoBBTAyAhMUAA+sSwR4nJHrCJjcAAIAD6xLFw0yNTA1MDYxOTM3MjVaMAwwCgYDVR0VBAMKAQUwMgITFAAU4hCeWW5jBTnqiAACABTiEBcNMjUwNTA2MTkyNjE4WjAMMAoGA1UdFQQDCgEBMDICExQAFOIPZWEb7/2jtYUAAgAU4g8XDTI1MDUwNjE5MjYxOFowDDAKBgNVHRUEAwoBATAyAhMUABhpfv/tXC9f3wQ/AAIAGGl+Fw0yNTA1MDYxOTI0NDdaMAwwCgYDVR0VBAMKAQEwMgITFAAYaX26WjvymimpGgACABhpfRcNMjUwNTA2MTkyNDQ2WjAMMAoGA1UdFQQDCgEBMDICExQAFnU7paNen/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nNgGmoBAACABDpdxcNMjUwNTA2MTcyNzU0WjAMMAoGA1UdFQQDCgEBMDICExQAEOl2ofi5SA5e+5MAAgAQ6XYXDTI1MDUwNjE3Mjc1NFowDDAKBgNVHRUEAwoBATAyAhMUABQCFcij9J1HcchaAAIAFAIVFw0yNTA1MDYxNzAxNDFaMAwwCgYDVR0VBAMKAQEwMgITFAAUAhTjl1rn/rRxHwACABQCFBcNMjUwNTA2MTcwMTQxWjAMMAoGA1UdFQQDCgEBMDICExQAFqzu+S6DSAWH780AAgAWrO4XDTI1MDUwNjE1NTczOVowDDAKBgNVHRUEAwoBATAyAhMUABas7VhYt/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AZdoej/likAAgAUwXYXDTI1MDUxMzIwNTEyNFowDDAKBgNVHRUEAwoBATAyAhMUABTBdZXWSsSQsU8XAAIAFMF1Fw0yNTA1MTMyMDUxMjRaMAwwCgYDVR0VBAMKAQEwMgITFAARESpvVX1asKz/hQACABERKhcNMjUwNTEzMjAyNjI0WjAMMAoGA1UdFQQDCgEBMDICExQAEREpfivI1d3pFP4AAgARESkXDTI1MDUxMzIwMjYyM1owDDAKBgNVHRUEAwoBATAyAhMUABKAEIOd2OW+ssylAAIAEoAQFw0yNTA1MTMxOTE4MThaMAwwCgYDVR0VBAMKAQEwMgITFAASgA+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Mm8AAIAFlVbFw0yNTA1MTMxNzM0NTdaMAwwCgYDVR0VBAMKAQEwMgITFAAWVVqdra6w4h16igACABZVWhcNMjUwNTEzMTczNDU3WjAMMAoGA1UdFQQDCgEBMDICExQAD7TOhooeAI300PoAAgAPtM4XDTI1MDUxMzE3MDY1NlowDDAKBgNVHRUEAwoBATAyAhMUAA+0zdld6zzNbTfvAAIAD7TNFw0yNTA1MTMxNzA2NTZaMAwwCgYDVR0VBAMKAQEwMgITFAAXFc+n+mkAoKMjxwACABcVzxcNMjUwNTEzMTYzMzU5WjAMMAoGA1UdFQQDCgEBMDICExQAFxXO+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+8vKjp/m0pgAAIAEGy/Fw0yNTA1MTIxOTEyMDRaMAwwCgYDVR0VBAMKAQEwMgITFAAQbL5XLi/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6AshAAIAEiyGFw0yNTA1MDkyMTMxMjRaMAwwCgYDVR0VBAMKAQEwMgITFAAYqAV1jJAbbVj8/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GMaXx/czmpZhCkoAAgAYxpcXDTI1MDUyMDA2MTAwNlowDDAKBgNVHRUEAwoBATAyAhMUABad5zyX/YgZb/OXAAIAFp3nFw0yNTA1MjAwMjAwNDJaMAwwCgYDVR0VBAMKAQEwMgITFAAWnebAslN2rerMggACABad5hcNMjUwNTIwMDIwMDQyWjAMMAoGA1UdFQQDCgEBMDICExQAFBMeyFcO/6xawgYAAgAUEx4XDTI1MDUyMDAxMjIxOFowDDAKBgNVHRUEAwoBBTAyAhMUABchu043jp9SlhyKAAIAFyG7Fw0yNTA1MjAwMTIwMzZaMAwwCgYDVR0VBAMKAQUwMgITFAAVq9bvUxcrKM4J5gACABWr1hcNMjUwNTE5MjIyOTU1WjAMMAoGA1UdFQQDCgEFMDICExQAGMf2tjuBFom9+JgAAgAYx/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gACABOS9hcNMjUwNTE4MDQwMzA4WjAMMAoGA1UdFQQDCgEBMDICExQAE5L1AHAEGBhRyZMAAgATkvUXDTI1MDUxODA0MDMwOFowDDAKBgNVHRUEAwoBATAyAhMUABfNhC6czwV/hZDqAAIAF82EFw0yNTA1MTgwNDAyNThaMAwwCgYDVR0VBAMKAQEwMgITFAAXzYPFHh2ZiM4cKgACABfNgxcNMjUwNTE4MDQwMjU3WjAMMAoGA1UdFQQDCgEBMDICExQAFfMHavWbpM+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7jnVUH8RlWUlAAIAEf/uFw0yNTA1MTcwNDEzMjNaMAwwCgYDVR0VBAMKAQEwMgITFAAR/+25+rS2m0OgMwACABH/7RcNMjUwNTE3MDQxMzIzWjAMMAoGA1UdFQQDCgEBMDICExQAF84KHXpLoBT/CAIAAgAXzgoXDTI1MDUxNzAxMjkxOVowDDAKBgNVHRUEAwoBBTAyAhMUABhh1U5wDqZsuQTUAAIAGGHVFw0yNTA1MTYyMzU1NDRaMAwwCgYDVR0VBAMKAQUwMgITFAARZfVvcWXgcl/Q5wACABFl9RcNMjUwNTE2MjMxNjI5WjAMMAoGA1UdFQQDCgEFMDICExQAFHqO+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XMyNidRaikDuaBgACABczIxcNMjUwNTI0MjM1NTQ2WjAMMAoGA1UdFQQDCgEFMDICExQAEXdBBJuMIpK/QPEAAgARd0EXDTI1MDUyNDIzMjIzOVowDDAKBgNVHRUEAwoBBTAyAhMUABcKrIb/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iH4OicWAAIAGAmAFw0yNTA1MjQwNDAzNTlaMAwwCgYDVR0VBAMKAQUwMgITFAAYScUNIjI5QKWvGQACABhJxRcNMjUwNTI0MDMyNTAzWjAMMAoGA1UdFQQDCgEFMDICExQAGNgxnAwc6xO7E64AAgAY2DEXDTI1MDUyNDAwMDA0MFowDDAKBgNVHRUEAwoBBTAyAhMUABQcnOiVVrQ/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IsQACABbE+BcNMjUwNTIzMTkwNzA3WjAMMAoGA1UdFQQDCgEFMDICExQAFQ1j8PaF8r9QwXEAAgAVDWMXDTI1MDUyMzE4MjkyMlowDDAKBgNVHRUEAwoBATAyAhMUABUNYg6IViFM71RLAAIAFQ1iFw0yNTA1MjMxODI5MjJaMAwwCgYDVR0VBAMKAQEwMgITFAATZIDeu888blppTgACABNkgBcNMjUwNTIzMTc1NTIyWjAMMAoGA1UdFQQDCgEBMDICExQAE2R/oXm6WStBAvcAAgATZH8XDTI1MDUyMzE3NTUyMlowDDAKBgNVHRUEAwoBATAyAhMUABAJbkQ+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RcNMjUwNTIzMTY1NjQ1WjAMMAoGA1UdFQQDCgEFMDICExQAFzCk1hhdOuwdiOgAAgAXMKQXDTI1MDUyMzE2MzI0OFowDDAKBgNVHRUEAwoBATAyAhMUABcwo1wfX+VHlPmkAAIAFzCjFw0yNTA1MjMxNjMyNDhaMAwwCgYDVR0VBAMKAQEwMgITFAATOa6xM6oJnEA4uwACABM5rhcNMjUwNTIzMTYyOTA1WjAMMAoGA1UdFQQDCgEBMDICExQAEzmtBvbfka4V9aUAAgATOa0XDTI1MDUyMzE2MjkwNVowDDAKBgNVHRUEAwoBATAyAhMUABSgySszWR2BvX5oAAIAFKDJFw0yNTA1MjMxNjE4NTRaMAwwCgYDVR0VBAMKAQUwMgITFAARWltjF/uaa/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AXDTI1MDUyMzE1MDYxNlowDDAKBgNVHRUEAwoBATAyAhMUABKT7y5mh3NXSvPpAAIAEpPvFw0yNTA1MjMxNTA2MTZaMAwwCgYDVR0VBAMKAQEwMgITFAASQrsyEkGxjwTGRgACABJCuxcNMjUwNTIzMTQ1MjM3WjAMMAoGA1UdFQQDCgEBMDICExQAEkK6prFy5QPnw2AAAgASQroXDTI1MDUyMzE0NTIzN1owDDAKBgNVHRUEAwoBATAyAhMUABXZbxZZzYGp+mCYAAIAFdlvFw0yNTA1MjMxMzEwNTdaMAwwCgYDVR0VBAMKAQUwMgITFAAWy9r9+veu1O+ehwACABbL2hcNMjUwNTIzMDcxMTE4WjAMMAoGA1UdFQQDCgEFMDICExQAGNfh2dTmdr9Ipx8AAgAY1+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nDuBRiOAACAA/nexcNMjUwNjAzMTczNzM4WjAMMAoGA1UdFQQDCgEBMDICExQAD+d6UvaAc0CGIGYAAgAP53oXDTI1MDYwMzE3MzczOFowDDAKBgNVHRUEAwoBATAyAhMUABNWKj5HWG/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rLJAAIAE9d3Fw0yNTA2MDMwNDA3MDdaMAwwCgYDVR0VBAMKAQEwMgITFAAT13arO7PRk+lFQAACABPXdhcNMjUwNjAzMDQwNzA3WjAMMAoGA1UdFQQDCgEBMDICExQAFlXN9lNkByZxs/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vFq60T6gACABgWphcNMjUwNjAyMjIzNDQ1WjAMMAoGA1UdFQQDCgEBMDICExQAGBal7fjbPyI8cL0AAgAYFqUXDTI1MDYwMjIyMzQ0NVowDDAKBgNVHRUEAwoBATAyAhMUABBsMRWx+32fonLDAAIAEGwxFw0yNTA2MDIyMTQyMDNaMAwwCgYDVR0VBAMKAQEwMgITFAAQbDBnZNxgxWgMBQACABBsMBcNMjUwNjAyMjE0MjAzWjAMMAoGA1UdFQQDCgEBMDICExQAEJF0aiN+akYCzCkAAgAQkXQXDTI1MDYwMjIwMjUxOFowDDAKBgNVHRUEAwoBBTAyAhMUABOHfBrvtzJWENWWAAIAE4d8Fw0yNTA2MDIyMDAxMThaMAwwCgYDVR0VBAMKAQEwMgITFAATh3sMvNCHi9m/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atvxAsTFAAAgAY0xIXDTI1MDYwNzAyNTAwMVowDDAKBgNVHRUEAwoBBTAyAhMUABREHMNgMQARmyuyAAIAFEQcFw0yNTA2MDcwMjI0MThaMAwwCgYDVR0VBAMKAQUwMgITFAARROPs4nHdXJctGgACABFE4xcNMjUwNjA3MDEwNTIyWjAMMAoGA1UdFQQDCgEBMDICExQAEUTiuTwCf4mvM/MAAgARROIXDTI1MDYwNzAxMDUyMlowDDAKBgNVHRUEAwoBATAyAhMUABW3H4tSW4oGAyuRAAIAFbcfFw0yNTA2MDcwMDU5NTBaMAwwCgYDVR0VBAMKAQUwMgITFAAY/PPBokh2aJumVAACABj88xcNMjUwNjA2MjMwMDQ5WjAMMAoGA1UdFQQDCgEFMDICExQAGQujKWp2ZInY+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u4jwACABkfrRcNMjUwNjEzMjIzNTIyWjAMMAoGA1UdFQQDCgEBMDICExQAGR+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u7RcNMjUwNjEzMjA0MDEyWjAMMAoGA1UdFQQDCgEBMDICExQAD+7sgiBV1SJGbaoAAgAP7uwXDTI1MDYxMzIwNDAxMlowDDAKBgNVHRUEAwoBATAyAhMUABXXK+8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Ln99aJrA0cAAgAZIL4XDTI1MDYxMzE3MjQwM1owDDAKBgNVHRUEAwoBATAyAhMUABkgveX1Qtg+51uZAAIAGSC9Fw0yNTA2MTMxNzI0MDFaMAwwCgYDVR0VBAMKAQEwMgITFAAVfvHDC2YR9viK6AACABV+8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I26ITUDtq8k2MAAgAX8jYXDTI1MDYxOTIxMzI1NlowDDAKBgNVHRUEAwoBATAyAhMUABfyNbPIcvQkNi+YAAIAF/I1Fw0yNTA2MTkyMTMyNTZaMAwwCgYDVR0VBAMKAQEwMgITFAASS73DI4IfHbNj/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XYRcNMjUwNjE5MTYwMDAwWjAMMAoGA1UdFQQDCgEBMDICExQAD5dgFjvm0OB7FR4AAgAPl2AXDTI1MDYxOTE2MDAwMFowDDAKBgNVHRUEAwoBATAyAhMUABE8gw70I2QUO9QVAAIAETyDFw0yNTA2MTkxNTUyMjJaMAwwCgYDVR0VBAMKAQEwMgITFAARPIKacpEuiSdVwQACABE8ghcNMjUwNjE5MTU1MjIxWjAMMAoGA1UdFQQDCgEBMDICExQAFiHzLemRuftP8/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Te2nmZVI2CCAesgACABN7aRcNMjUwNjI2MTcyODIxWjAMMAoGA1UdFQQDCgEBMDICExQAFB+E5royiAiXm6AAAgAUH4QXDTI1MDYyNjE3MDM0OVowDDAKBgNVHRUEAwoBATAyAhMUABQfg5cLokmNUtPKAAIAFB+DFw0yNTA2MjYxNzAzNDlaMAwwCgYDVR0VBAMKAQEwMgITFAAWDOoHy+4nKO4mSAACABYM6hcNMjUwNjI2MTYzMTM1WjAMMAoGA1UdFQQDCgEFMDICExQAD8Jf93JQcRpvZA8AAgAPwl8XDTI1MDYyNjE2MTQ1MlowDDAKBgNVHRUEAwoBATAyAhMUAA/CXm1SXk0/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UIU4TQZk2AAIAGNDQFw0yNTA3MDExNzM0NTdaMAwwCgYDVR0VBAMKAQEwMgITFAAY0M/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0/Y86/qR0AAIAGVImFw0yNTA2MzAyMTE0NDNaMAwwCgYDVR0VBAMKAQEwMgITFAAUwv6CgYbJa5mHpwACABTC/hcNMjUwNjMwMjA1MDIwWjAMMAoGA1UdFQQDCgEBMDICExQAFML/RM+LH7Wn26YAAgAUwv8XDTI1MDYzMDIwNTAyMFowDDAKBgNVHRUEAwoBATAyAhMUABlRVGpvLYuf4+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Fw0yNTA3MDgxNjM0NDJaMAwwCgYDVR0VBAMKAQUwMgITFAAUvKwGaDXibAtPxAACABS8rBcNMjUwNzA4MTYwODQ4WjAMMAoGA1UdFQQDCgEBMDICExQAFLyrpA5r1RPKaXMAAgAUvKsXDTI1MDcwODE2MDg0OFowDDAKBgNVHRUEAwoBATAyAhMUABZGQ6wnPbEwlPo3AAIAFkZDFw0yNTA3MDgxNTU3MTJaMAwwCgYDVR0VBAMKAQEwMgITFAAWRkJ5/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+6ADc3AAIAGSA2Fw0yNTA3MDgxNDQzMjNaMAwwCgYDVR0VBAMKAQUwMgITFAASH+VnnzJIo7Y5kQACABIf5RcNMjUwNzA4MTMyMDMwWjAMMAoGA1UdFQQDCgEBMDICExQAEh/knsy1UPjAS18AAgASH+QXDTI1MDcwODEzMjAyOVowDDAKBgNVHRUEAwoBATAyAhMUAA+b0z10pMvVaosMAAIAD5vTFw0yNTA3MDgwNjI3NDJaMAwwCgYDVR0VBAMKAQEwMgITFAAPm9K97zHGLMZpeQACAA+b0hcNMjUwNzA4MDYyNzQyWjAMMAoGA1UdFQQDCgEBMDICExQAD7RWmE0n9c14vr8AAgAPtFYXDTI1MDcwODA0MDIxOFowDDAKBgNVHRUEAwoBATAyAhMUAA+0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sBkDRQACABFG5xcNMjUwNzA3MTgwMzE3WjAMMAoGA1UdFQQDCgEBMDICExQAGO5OldRPXKUfGx8AAgAY7k4XDTI1MDcwNzE4MDE1M1owDDAKBgNVHRUEAwoBATAyAhMUABjuTVmCpHVFsVrrAAIAGO5NFw0yNTA3MDcxODAxNTNaMAwwCgYDVR0VBAMKAQEwMgITFAAWn9gbOy6nd5v5AwACABaf2BcNMjUwNzA3MTcxMjU2WjAMMAoGA1UdFQQDCgEBMDICExQAFp/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v0IAACABMRLBcNMjUwNzE0MTYxMDE5WjAMMAoGA1UdFQQDCgEBMDICExQAGCR5d2WULgE/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dou4h7II/gACABBuwBcNMjUwNzEzMDQwMTQzWjAMMAoGA1UdFQQDCgEBMDICExQAF+UbgMQPixJU1AEAAgAX5RsXDTI1MDcxMzAxMDU0MFowDDAKBgNVHRUEAwoBATAyAhMUABflGvnFlHF0ClNKAAIAF+UaFw0yNTA3MTMwMTA1NDBaMAwwCgYDVR0VBAMKAQEwMgITFAAQBd5AGhpSp6asEAACABAF3hcNMjUwNzEyMjAwMTM4WjAMMAoGA1UdFQQDCgEFMDICExQAFAWe7thCQZuiZK4AAgAUBZ4XDTI1MDcxMjE2MDU0M1owDDAKBgNVHRUEAwoBBTAyAhMUABk5oH7EH9zjqGpVAAIAGTmgFw0yNTA3MTIxNTIzNDJaMAwwCgYDVR0VBAMKAQEwMgITFAAZOZ+FEsicGcuoYQACABk5nxcNMjUwNzEyMTUyMzQxWjAMMAoGA1UdFQQDCgEBMDICExQAFGVAe/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fXtLgmE7X9w/9AAIAEx9eFw0yNTA3MjExODU0MzRaMAwwCgYDVR0VBAMKAQEwMgITFAAWsma8c75yqzcHAAACABayZhcNMjUwNzIxMTgyNjQ4WjAMMAoGA1UdFQQDCgEBMDICExQAFrJlWDvXU389eSwAAgAWsmUXDTI1MDcyMTE4MjY0OFowDDAKBgNVHRUEAwoBATAyAhMUABYQbIhS82a1/6arAAIAFhBsFw0yNTA3MjExNzIzNTJaMAwwCgYDVR0VBAMKAQEwMgITFAAWEGsB7dYiaKvcmQACABYQaxcNMjUwNzIxMTcyMzUyWjAMMAoGA1UdFQQDCgEBMDICExQAGREUEufl/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fzeKYgACABfzZxcNMjUwNzIxMTUxOTQ0WjAMMAoGA1UdFQQDCgEFMDICExQAEMPsRV/i5gNTFzoAAgAQw+wXDTI1MDcyMTE1MDUyM1owDDAKBgNVHRUEAwoBATAyAhMUABDD62R3auVsFhcAAAIAEMPrFw0yNTA3MjExNTA1MjNaMAwwCgYDVR0VBAMKAQEwMgITFAATt5NzN+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QACABQymRcNMjUwNzE4MTUxMjAwWjAMMAoGA1UdFQQDCgEBMDICExQAFaJ6BLeedjH0hs8AAgAVonoXDTI1MDcxODE0NTEwN1owDDAKBgNVHRUEAwoBATAyAhMUABWiecJhTs1BAXowAAIAFaJ5Fw0yNTA3MTgxNDUxMDZaMAwwCgYDVR0VBAMKAQEwMgITFAAXj252ChpYVxk6yQACABePbhcNMjUwNzE4MTQyODA3WjAMMAoGA1UdFQQDCgEBMDICExQAF49tawGO5VRG/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R2NuUAAgAXMqQXDTI1MDcxODAzMTQxMlowDDAKBgNVHRUEAwoBBTAyAhMUABARyn2aXzc4w/cfAAIAEBHKFw0yNTA3MTcyMzU4MzlaMAwwCgYDVR0VBAMKAQUwMgITFAAZhDewtNKXmA8XiAACABmENxcNMjUwNzE3MjMwMTI1WjAMMAoGA1UdFQQDCgEFMDICExQAGXwDC7T9vhRUookAAgAZfAMXDTI1MDcxNzIyMTgzMVowDDAKBgNVHRUEAwoBBTAyAhMUABUU0Ma/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Fs/pKgsjAf9cUUAAgAUWz8XDTI1MDcyODE4MjkyN1owDDAKBgNVHRUEAwoBATAyAhMUABd5vHQSqQPThJX+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+8VKuBdwACABSc5xcNMjUwNzI1MDQwNDA1WjAMMAoGA1UdFQQDCgEBMDICExQAD6uEiRxALhMNhTEAAgAPq4QXDTI1MDcyNTA0MDMzOVowDDAKBgNVHRUEAwoBATAyAhMUAA+rg7w2mkqnysjiAAIAD6uDFw0yNTA3MjUwNDAzMzlaMAwwCgYDVR0VBAMKAQEwMgITFAAUGZEjbi5Iwj0dqQACABQZkRcNMjUwNzI1MDQwMzMzWjAMMAoGA1UdFQQDCgEBMDICExQAFBmQ9CUg+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9FjKubxZdXAAIAFFVrFw0yNTA3MjUwMTA1MjBaMAwwCgYDVR0VBAMKAQEwMgITFAAZnPFFfRYI+qYdngACABmc8RcNMjUwNzI0MjIwNzE5WjAMMAoGA1UdFQQDCgEFMDICExQAGUGpfgfproKjFEoAAgAZQakXDTI1MDcyNDIyMDE1OVowDDAKBgNVHRUEAwoBBTAyAhMUABmc40cm6eI5CchyAAIAGZzjFw0yNTA3MjQyMTU2MThaMAwwCgYDVR0VBAMKAQUwMgITFAAZh3yI+FmiMDH6CAACABmHfBcNMjUwNzI0MjE0NjU3WjAMMAoGA1UdFQQDCgEFMDICExQAGZzd2pAlClgySR0AAgAZnN0XDTI1MDcyNDIxNDQ1OVowDDAKBgNVHRUEAwoBBTAyAhMUABmc06gB/elpB61/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grgc9AACABRfFxcNMjUwNzMxMTYzNzQ5WjAMMAoGA1UdFQQDCgEBMDICExQAF3GSf4xbSzcALJQAAgAXcZIXDTI1MDczMTE2MjUyMFowDDAKBgNVHRUEAwoBBTAyAhMUABfqTXymcaeytchaAAIAF+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XChzjcWb9XDzNUAAIAFcKHFw0yNTA4MDcxNTQ3MzRaMAwwCgYDVR0VBAMKAQEwMgITFAAX7efQb8Tb2s6A3QACABft5xcNMjUwODA3MTUzMzA3WjAMMAoGA1UdFQQDCgEBMDICExQAF+3mTYpE+3ghrW8AAgAX7eYXDTI1MDgwNzE1MzMwN1owDDAKBgNVHRUEAwoBATAyAhMUABlPX8+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lxNUCRNoAAgAXooMXDTI1MDgwNjIzNTc0N1owDDAKBgNVHRUEAwoBBTAyAhMUABcOUrhh6HuUzaEqAAIAFw5SFw0yNTA4MDYyMzQzMjJaMAwwCgYDVR0VBAMKAQUwMgITFAAZo+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AAIAFC3sFw0yNTA4MDYxNzUwMzlaMAwwCgYDVR0VBAMKAQEwMgITFAAULeugpIxshSA+5AACABQt6xcNMjUwODA2MTc1MDM5WjAMMAoGA1UdFQQDCgEBMDICExQAD7O+pNZD0vr9uOsAAgAPs74XDTI1MDgwNjE3NDQyM1owDDAKBgNVHRUEAwoBATAyAhMUAA+zvTwf+YU+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VAhRmKBsODFYYAAgAX5UAXDTI1MDgwNjE3MTIyN1owDDAKBgNVHRUEAwoBATAyAhMUABXBPEySi8UArcrOAAIAFcE8Fw0yNTA4MDYxNjA1NTJaMAwwCgYDVR0VBAMKAQEwMgITFAAVwTs0fRrCCuujgwACABXBOxcNMjUwODA2MTYwNTUyWjAMMAoGA1UdFQQDCgEBMDICExQAEwf/xiEXvBqUfugAAgATB/8XDTI1MDgwNjE1MzY1N1owDDAKBgNVHRUEAwoBATAyAhMUABMH/sNneURjXXAHAAIAEwf+Fw0yNTA4MDYxNTM2NTdaMAwwCgYDVR0VBAMKAQEwMgITFAAPzPF1uRMRh1oADQACAA/M8RcNMjUwODA2MTUwMjMzWjAMMAoGA1UdFQQDCgEBMDICExQAD8zwl2pH2MZgjYAAAgAPzPAXDTI1MDgwNjE1MDIzM1owDDAKBgNVHRUEAwoBATAyAhMUABm3/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hiH5ZOwLiXAAIAGRMjFw0yNTA4MTMwNDAzNDRaMAwwCgYDVR0VBAMKAQEwMgITFAAWB9O1mzaYr/UlQgACABYH0xcNMjUwODEzMDQwMjQ4WjAMMAoGA1UdFQQDCgEBMDICExQAFgfS+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DlIGs7AAIAEU0KFw0yNTA4MTIyMjIwMzhaMAwwCgYDVR0VBAMKAQEwMgITFAAURxMIv5Tv/J/oHQACABRHExcNMjUwODEyMjE0NzU2WjAMMAoGA1UdFQQDCgEBMDICExQAFEcSIgaXUP9GLhEAAgAURxIXDTI1MDgxMjIxNDc1NlowDDAKBgNVHRUEAwoBATAyAhMUABRdbSk8VKhNIVNDAAIAFF1tFw0yNTA4MTIyMTMzMDFaMAwwCgYDVR0VBAMKAQUwMgITFAAYNaZ/i9ppu+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Chw8AAgAZzhYXDTI1MDgxMjE4NDYyMlowDDAKBgNVHRUEAwoBBTAyAhMUABjm5ltwa6j58Z0hAAIAGObmFw0yNTA4MTIxODI3MjhaMAwwCgYDVR0VBAMKAQUwMgITFAAZzPUTA6fBRjf4pgACABnM9RcNMjUwODEyMTgwNTMyWjAMMAoGA1UdFQQDCgEFMDICExQAGc2/c2XokQhwqPkAAgAZzb8XDTI1MDgxMjE3NDkwM1owDDAKBgNVHRUEAwoBATAyAhMUABnNvo3oZHKOC4lSAAIAGc2+Fw0yNTA4MTIxNzQ5MDNaMAwwCgYDVR0VBAMKAQEwMgITFAAQRD6d0Ao5rq+grAACABBEPhcNMjUwODEyMTcyNTA0WjAMMAoGA1UdFQQDCgEBMDICExQAEEQ9LY/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DAAIAGO7nFw0yNTA4MTIxNjQyMjZaMAwwCgYDVR0VBAMKAQEwMgITFAAZzIr4BBmG4UOOTwACABnMihcNMjUwODEyMTY0MDEzWjAMMAoGA1UdFQQDCgEFMDICExQAGcYJEJ3db+wTK7QAAgAZxgkXDTI1MDgxMjE2MTkxNlowDDAKBgNVHRUEAwoBBTAyAhMUABDFPmDMJ/dxirOlAAIAEMU+Fw0yNTA4MTIxNjA5NDJaMAwwCgYDVR0VBAMKAQEwMgITFAAQxT0FiMLH6Mu00gACABDFPRcNMjUwODEyMTYwOTQxWjAMMAoGA1UdFQQDCgEBMDICExQAGcx73OCLpaGQIHoAAgAZzHsXDTI1MDgxMjE2MDI1N1owDDAKBgNVHRUEAwoBATAyAhMUABnMekAgvnai/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ghOAAIAFzxxFw0yNTA4MTIwNDA2MjNaMAwwCgYDVR0VBAMKAQEwMgITFAARIiU9MjHU+hhhPQACABEiJRcNMjUwODExMjMxODE0WjAMMAoGA1UdFQQDCgEFMDICExQAGbZDpx3eCY4XP+IAAgAZtkMXDTI1MDgxMTIyNDgxNVowDDAKBgNVHRUEAwoBBTAyAhMUABnLKr/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YM7KC3xYtLVv49wACABgzshcNMjUwODIxMDQwMjI4WjAMMAoGA1UdFQQDCgEBMDICExQAGCFLdtflbXBv0rIAAgAYIUsXDTI1MDgyMDIwMTUyMVowDDAKBgNVHRUEAwoBATAyAhMUABghSku4Sx+iBMj8AAIAGCFKFw0yNTA4MjAyMDE1MjFaMAwwCgYDVR0VBAMKAQEwMgITFAAYKLGxkXnTD/gRdgACABgosRcNMjUwODIwMTkzNDE2WjAMMAoGA1UdFQQDCgEBMDICExQAGCiwKSalW3U+zsgAAgAYKLAXDTI1MDgyMDE5MzQxNlowDDAKBgNVHRUEAwoBATAyAhMUABnkX35+Ha5bdY7yAAIAGeRfFw0yNTA4MjAxOTE5MDhaMAwwCgYDVR0VBAMKAQEwMgITFAAZ5F4+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NK9RbiR8687tAACABj80hcNMjUwODI1MTkwODE3WjAMMAoGA1UdFQQDCgEBMDICExQAE849RngHh/dIcd8AAgATzj0XDTI1MDgyNTE4NDczNFowDDAKBgNVHRUEAwoBATAyAhMUABPOPN3zZVPssB9zAAIAE848Fw0yNTA4MjUxODQ3MzRaMAwwCgYDVR0VBAMKAQEwMgITFAAUqa7jgR4UJIboKwACABSprhcNMjUwODI1MTc1MDQzWjAMMAoGA1UdFQQDCgEFMDICExQAFzjUv6llyplb9vcAAgAXONQXDTI1MDgyNTE3MTcwMFowDDAKBgNVHRUEAwoBBTAyAhMUABY3+Ab7zUjGlFlJAAIAFjf4Fw0yNTA4MjUxNzAzMDdaMAwwCgYDVR0VBAMKAQEwMgITFAAWN/egMna+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z1AAIAF1NuFw0yNTA4MjUxNTA1MDNaMAwwCgYDVR0VBAMKAQUwMgITFAAZ3xW57a+jWs6kNAACABnfFRcNMjUwODI1MTQyODMxWjAMMAoGA1UdFQQDCgEFMDICExQAGe5QnFhS26MRI+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GmqR8/6jxIAAgAZLmIXDTI1MDkwMTE0MzEzOVowDDAKBgNVHRUEAwoBBTAyAhMUABN25sbtcxQHK+CKAAIAE3bmFw0yNTA5MDExMzEwMTFaMAwwCgYDVR0VBAMKAQEwMgITFAATduViBQqBAvD6LwACABN25RcNMjUwOTAxMTMxMDEwWjAMMAoGA1UdFQQDCgEBMDICExQAGSks7MjCUalE/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Mg1bdAAIAEQgrFw0yNTA4MjkxNTM3MzBaMAwwCgYDVR0VBAMKAQEwMgITFAAV5hvnxxlwFFItZwACABXmGxcNMjUwODI5MTQzMTMzWjAMMAoGA1UdFQQDCgEBMDICExQAFeYaN4q/BIwvBjMAAgAV5hoXDTI1MDgyOTE0MzEzM1owDDAKBgNVHRUEAwoBATAyAhMUABHfW3bfX7Wg/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odQK+ApoMAAgAY4wUXDTI1MDkwNDIwMjUwM1owDDAKBgNVHRUEAwoBATAyAhMUABjjBAvW3RInWss/AAIAGOMEFw0yNTA5MDQyMDI1MDNaMAwwCgYDVR0VBAMKAQEwMgITFAAaEHoSCn7VNqQUzAACABoQehcNMjUwOTA0MjAxMzEyWjAMMAoGA1UdFQQDCgEFMDICExQAEtb6gkfKEyyfAUwAAgAS1voXDTI1MDkwNDIwMDIzNVowDDAKBgNVHRUEAwoBBTAyAhMUABclw/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X+YDjH/0AAIAFkV+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V/uNe/MWSCcyAnAAIAFX+4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eZjQJJWKJ5aVAAIAGf55Fw0yNTA5MTExOTU0MjVaMAwwCgYDVR0VBAMKAQEwMgITFAAZ/nh3H6y+HtJB2gACABn+eBcNMjUwOTExMTk1NDI0WjAMMAoGA1UdFQQDCgEBMDICExQAECPNR3YodQYfPiMAAgAQI80XDTI1MDkxMTE5NTEwOVowDDAKBgNVHRUEAwoBATAyAhMUABAjzKtKNNqS0L5hAAIAECPMFw0yNTA5MTExOTUxMDlaMAwwCgYDVR0VBAMKAQEwMgITFAAVdcv2fGePnhDy5wACABV1yxcNMjUwOTExMTkyODQyWjAMMAoGA1UdFQQDCgEFMDICExQAEchth6uZfborM/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UTuqmE/SCrysAAgASD9QXDTI1MDkxMTE3MzEzMFowDDAKBgNVHRUEAwoBATAyAhMUABR9zCAkZj+2nV36AAIAFH3MFw0yNTA5MTExNzEzMzdaMAwwCgYDVR0VBAMKAQEwMgITFAAUfctpuWNp+uxbDwACABR9yxcNMjUwOTExMTcxMzM3WjAMMAoGA1UdFQQDCgEBMDICExQAFcdyID4O/XNZBO8AAgAVx3IXDTI1MDkxMTE3MDQyOFowDDAKBgNVHRUEAwoBATAyAhMUABXHcXT6ZsEQeyuvAAIAFcdxFw0yNTA5MTExNzA0MjdaMAwwCgYDVR0VBAMKAQEwMgITFAAQYVIB7j+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xsEq5AAIAFLJQFw0yNTA5MTEwNDAzMzNaMAwwCgYDVR0VBAMKAQEwMgITFAAUsk9NZ6aD/LtCXQACABSyTxcNMjUwOTExMDQwMzMzWjAMMAoGA1UdFQQDCgEBMDICExQAFv90ibAIYdvo2NgAAgAW/3QXDTI1MDkxMTA0MDMyOVowDDAKBgNVHRUEAwoBATAyAhMUABb/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o6BcNMjUwOTExMDEwNTIxWjAMMAoGA1UdFQQDCgEBMDICExQAD6jnLlPbzGUsNQMAAgAPqOcXDTI1MDkxMTAxMDUyMVowDDAKBgNVHRUEAwoBATAyAhMUABSnVdTNy/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WZnJCsgT6FpeAACABf5ZhcNMjUwOTE4MTgwMjI1WjAMMAoGA1UdFQQDCgEBMDICExQAF/llr3ieMSIt/xsAAgAX+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DUAAgAV1Q4XDTI1MDkyNDA0MDMzOVowDDAKBgNVHRUEAwoBATAyAhMUABLcTbi7HAUzv++YAAIAEtxNFw0yNTA5MjQwNDAzMjRaMAwwCgYDVR0VBAMKAQEwMgITFAAS3Ewuls1E8mKdzgACABLcTBcNMjUwOTI0MDQwMzIzWjAMMAoGA1UdFQQDCgEBMDICExQAGDkaXVIV4rpNxHYAAgAYORoXDTI1MDkyNDAzMDYzNFowDDAKBgNVHRUEAwoBBTAyAhMUABefHSu9HHa+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Bj8EwV0AAgARYp0XDTI1MDkyMzE5NDAyMFowDDAKBgNVHRUEAwoBATAyAhMUABFinCDoZFL+xYpXAAIAEWKcFw0yNTA5MjMxOTQwMjBaMAwwCgYDVR0VBAMKAQEwMgITFAAZwPdY0SIg3CkMogACABnA9xcNMjUwOTIzMTg1ODEwWjAMMAoGA1UdFQQDCgEFMDICExQAFzsmTnSmtWbhhoAAAgAXOyYXDTI1MDkyMzE3NDgyNFowDDAKBgNVHRUEAwoBATAyAhMUABc7JZnaMkBRDDQHAAIAFzslFw0yNTA5MjMxNzQ4MjRaMAwwCgYDVR0VBAMKAQEwMgITFAAVKvG+DvxvlvL6RwACABUq8RcNMjUwOTIzMTcwMjQwWjAMMAoGA1UdFQQDCgEFMDICExQAFfgoZV09gnvn1/AAAgAV+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4ILs/fgACABU5ABcNMjUwOTI5MTkyMDI4WjAMMAoGA1UdFQQDCgEBMDICExQAFFawmiJGH1LhFM0AAgAUVrAXDTI1MDkyOTE5MDc0OVowDDAKBgNVHRUEAwoBBTAyAhMUABRNVcdsUL5xY/YAAAIAFE1VFw0yNTA5MjkxODU1NTFaMAwwCgYDVR0VBAMKAQUwMgITFAARAPiXnHVKf8r0BAACABEA+BcNMjUwOTI5MTgyMDA5WjAMMAoGA1UdFQQDCgEBMDICExQAEQD3r6fm2+xxcvcAAgARAPcXDTI1MDkyOTE4MjAwOVowDDAKBgNVHRUEAwoBATAyAhMUABpTgPgwZHAnYNQbAAIAGlOAFw0yNTA5MjkxNzM0MDFaMAwwCgYDVR0VBAMKAQEwMgITFAAaU3/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TwACABSllBcNMjUwOTI5MTU0NTA2WjAMMAoGA1UdFQQDCgEBMDICExQAGX6RK0jwka19i8EAAgAZfpEXDTI1MDkyOTE1MTQwMFowDDAKBgNVHRUEAwoBATAyAhMUABl+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2Dqf4PjcN15EAAgAaT/YXDTI1MTAwMzE0MzMzNVowDDAKBgNVHRUEAwoBATAyAhMUABpP9dU9fW6CSHSMAAIAGk/1Fw0yNTEwMDMxNDMzMzRaMAwwCgYDVR0VBAMKAQEwMgITFAAUzB+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DANqoxxnJv8AAIAGMr8Fw0yNTEwMDIxOTMxMDNaMAwwCgYDVR0VBAMKAQUwMgITFAAR+PY+OGwiY1OAowACABH49hcNMjUxMDAyMTkxODE4WjAMMAoGA1UdFQQDCgEBMDICExQAEfj1oahdLKiDieQAAgAR+PUXDTI1MTAwMjE5MTgxOFowDDAKBgNVHRUEAwoBATAyAhMUABYhoczzf2I0kZh+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Jr5yIIXAAIAFZ3DFw0yNTEwMTAxNTE2NTJaMAwwCgYDVR0VBAMKAQEwMgITFAAXDuz5p3/6MRF5GwACABcO7BcNMjUxMDEwMTUxNjUxWjAMMAoGA1UdFQQDCgEBMDICExQAFw7rgPyU+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GQACABQWYhcNMjUxMDEwMDQwMzE4WjAMMAoGA1UdFQQDCgEBMDICExQAEJbx63ek6J+/4kUAAgAQlvEXDTI1MTAxMDA0MDIxOVowDDAKBgNVHRUEAwoBATAyAhMUABCW8Bf1yuXf3lkiAAIAEJbwFw0yNTEwMTAwNDAyMTlaMAwwCgYDVR0VBAMKAQEwMgITFAAUYRRnNYBLFttYugACABRhFBcNMjUxMDEwMDM0MzU0WjAMMAoGA1UdFQQDCgEBMDICExQAFGETzew/HdkamH4AAgAUYRMXDTI1MTAxMDAzNDM1NFowDDAKBgNVHRUEAwoBATAyAhMUABdivDR+3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+4wjFD3lP9PCUAAgARD7gXDTI1MTAwOTE2MDMwNlowDDAKBgNVHRUEAwoBATAyAhMUABEPt2zRlqkzEraxAAIAEQ+3Fw0yNTEwMDkxNjAzMDZaMAwwCgYDVR0VBAMKAQEwMgITFAAacom40p/Wc/sY8gACABpyiRcNMjUxMDA5MTU1NDQ4WjAMMAoGA1UdFQQDCgEBMDICExQAGnKIdjJ+NykP35sAAgAacogXDTI1MTAwOTE1NTQ0OFowDDAKBgNVHRUEAwoBATAyAhMUABlJKw5Tl96/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jJ2AAIAF7B2Fw0yNTEwMTUxOTU0MjdaMAwwCgYDVR0VBAMKAQUwMgITFAAYnE56X3/xYHxp3AACABicThcNMjUxMDE1MTkyMzI0WjAMMAoGA1UdFQQDCgEBMDICExQAGJxNInCm1jol9i8AAgAYnE0XDTI1MTAxNTE5MjMyNFowDDAKBgNVHRUEAwoBATAyAhMUABePJIpS6fCdEjTqAAIAF48kFw0yNTEwMTUxODUzMjBaMAwwCgYDVR0VBAMKAQEwMgITFAAXjyUwI12e6+3M/AACABePJRcNMjUxMDE1MTg1MzIwWjAMMAoGA1UdFQQDCgEBMDICExQAEf0eNpUmQVDmiRIAAgAR/R4XDTI1MTAxNTE4NTMwMlowDDAKBgNVHRUEAwoBATAyAhMUABH9HeFDV/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a4xlmAAIAGoQfFw0yNTEwMTUxNzIyMzRaMAwwCgYDVR0VBAMKAQEwMgITFAAXcqFU/D9qeYz8yQACABdyoRcNMjUxMDE1MTY1MTM0WjAMMAoGA1UdFQQDCgEFMDICExQAGaP/D/H/UlQWvo4AAgAZo/8XDTI1MTAxNTEzMDEyM1owDDAKBgNVHRUEAwoBBTAyAhMUABA44Ihcan6zb9LAAAIAEDjgFw0yNTEwMTUwNDAyMjZaMAwwCgYDVR0VBAMKAQEwMgITFAAQON+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MAAgASrsIXDTI1MTAxNDIxMjA1M1owDDAKBgNVHRUEAwoBATAyAhMUABKuwTxrnJgywghbAAIAEq7BFw0yNTEwMTQyMTIwNTNaMAwwCgYDVR0VBAMKAQEwMgITFAAWNH2HVyU4UddvmQACABY0fRcNMjUxMDE0MjEwMzEzWjAMMAoGA1UdFQQDCgEBMDICExQAFjR8VijuIAFeoMEAAgAWNHwXDTI1MTAxNDIxMDMxM1owDDAKBgNVHRUEAwoBATAyAhMUABcT5+qoiwYw9m0rAAIAFxPnFw0yNTEwMTQyMDM0NDVaMAwwCgYDVR0VBAMKAQEwMgITFAAXE+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Fb9E7y/Dkb3cWCsAAgAVv0QXDTI1MTAyMjIxNDUwNVowDDAKBgNVHRUEAwoBATAyAhMUABW/Q/478KRjpv55AAIAFb9DFw0yNTEwMjIyMTQ1MDVaMAwwCgYDVR0VBAMKAQEwMgITFAAZ+h/UMdjsTJ5OlgACABn6HxcNMjUxMDIyMjEzNjI0WjAMMAoGA1UdFQQDCgEFMDICExQAFGFNXdEsrv4Hf+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CbP4u3tWtgnl8AAgAX4JsXDTI1MTAyMTE4NTAwNVowDDAKBgNVHRUEAwoBBTAyAhMUABFnhha+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AAAIAEZA4Fw0yNTEwMjExNjQzNDRaMAwwCgYDVR0VBAMKAQEwMgITFAAWa/ZcH9iCSLtL2QACABZr9hcNMjUxMDIxMTYyNjE5WjAMMAoGA1UdFQQDCgEBMDICExQAFmv1RXxsCyniQV8AAgAWa/UXDTI1MTAyMTE2MjYxOVowDDAKBgNVHRUEAwoBATAyAhMUABpRlhRU3rPoEserAAIAGlGWFw0yNTEwMjExNjAxMDJaMAwwCgYDVR0VBAMKAQUwMgITFAAakxTpo0nlghpAegACABqTFBcNMjUxMDIxMTQ0MDU4WjAMMAoGA1UdFQQDCgEFMDICExQAGEUAmY4vNdhNUS8AAgAYRQAXDTI1MTAyMTE0MDY0NFowDDAKBgNVHRUEAwoBATAyAhMUABhE/8lp++Kx0EFaAAIAGET/Fw0yNTEwMjExNDA2NDRaMAwwCgYDVR0VBAMKAQEwMgITFAAakv5uOnXSTjU/nwACABqS/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U0o7BQeqC19wDvQACABTSjhcNMjUxMDI3MjExMzIzWjAMMAoGA1UdFQQDCgEBMDICExQAFNKNZ0WZP0nl+0sAAgAU0o0XDTI1MTAyNzIxMTMyM1owDDAKBgNVHRUEAwoBATAyAhMUABqGNDL0IglM96AaAAIAGoY0Fw0yNTEwMjcyMDAzMTdaMAwwCgYDVR0VBAMKAQUwMgITFAAU/2tduiYY0xjnswACABT/axcNMjUxMDI3MTkzNjE1WjAMMAoGA1UdFQQDCgEBMDICExQAFP9q1DQYhDQqYskAAgAU/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815hlBiwACABOs9xcNMjUxMDI3MTc0MjI5WjAMMAoGA1UdFQQDCgEBMDICExQAE6z2kzGWa5n1UZ0AAgATrPYXDTI1MTAyNzE3NDIyOVowDDAKBgNVHRUEAwoBATAyAhMUABfwEak1qkU5KiraAAIAF/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+0vxv7z5LAAIAF1yrFw0yNTEwMjcxNzEwNThaMAwwCgYDVR0VBAMKAQEwMgITFAAapRrtLSavUTv/vgACABqlGhcNMjUxMDI3MTcwODMzWjAMMAoGA1UdFQQDCgEBMDICExQAGqUZsn8M3uDM5X4AAgAapRkXDTI1MTAyNzE3MDgzM1owDDAKBgNVHRUEAwoBATAyAhMUABo/sdFtw1Xz4b3IAAIAGj+xFw0yNTEwMjcxNzA4MzBaMAwwCgYDVR0VBAMKAQUwMgITFAAXsLT9zspskxP6lAACABewtBcNMjUxMDI3MTcwNjQ5WjAMMAoGA1UdFQQDCgEBMDICExQAF7Cz/Ahorx8SJ8IAAgAXsLMXDTI1MTAyNzE3MDY0OFowDDAKBgNVHRUEAwoBATAyAhMUABqk8fOp2IdgF3egAAIAGqTxFw0yNTEwMjcxNzA1NTZaMAwwCgYDVR0VBAMKAQEwMgITFAAapPAg+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AAIAEXOiFw0yNTEwMjcxNTU3MDFaMAwwCgYDVR0VBAMKAQEwMgITFAARc6Hxxr7lf3GXNgACABFzoRcNMjUxMDI3MTU1NzAxWjAMMAoGA1UdFQQDCgEBMDICExQAFxfazaHzYtkP1ZgAAgAXF9oXDTI1MTAyNzE1MzYxNFowDDAKBgNVHRUEAwoBBTAyAhMUABKxu2sP6BgWmI/YAAIAErG7Fw0yNTEwMjcxNTMyMDBaMAwwCgYDVR0VBAMKAQUwMgITFAAVHpQtHO0wWw5D9AACABUelBcNMjUxMDI3MTQ1NzQ0WjAMMAoGA1UdFQQDCgEBMDICExQAFR6TlURnUyc2V+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xLX8p3jwACABeApRcNMjUxMDI2MjM0MjU5WjAMMAoGA1UdFQQDCgEFMDICExQAFg7zIiRbmrSpeFwAAgAWDvMXDTI1MTAyNjIxMTIwOVowDDAKBgNVHRUEAwoBBTAyAhMUABFY1pp/93hxRx1wAAIAEVjWFw0yNTEwMjYyMDAzMzFaMAwwCgYDVR0VBAMKAQUwMgITFAAU5ECyYWRSUVDIQgACABTkQBcNMjUxMDI2MTM1ODU5WjAMMAoGA1UdFQQDCgEFMDICExQAFz7jYLNha+1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AAIAFfBvFw0yNTEwMjYwNDAzNDVaMAwwCgYDVR0VBAMKAQEwMgITFAAajv9mEdVE4HB+WQACABqO/xcNMjUxMDI2MDMyMDE4WjAMMAoGA1UdFQQDCgEFMDICExQAEmpDsXuT5RJve0kAAgASakMXDTI1MTAyNTIzMDgxN1owDDAKBgNVHRUEAwoBBTAyAhMUABqdqaAwtVk/ku16AAIAGp2pFw0yNTEwMjUyMDEzMTFaMAwwCgYDVR0VBAMKAQUwMgITFAAT2ECegcdkVRjA+AACABPYQBcNMjUxMDI1MTgzNDMyWjAMMAoGA1UdFQQDCgEFMDICExQAGGB+htX/NALc7+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aCvWkvEOaIAAgAXJegXDTI1MTAzMTAwMzkzNlowDDAKBgNVHRUEAwoBBTAyAhMUABQ7McsuQudx2/PvAAIAFDsxFw0yNTEwMzAyMzIzNTNaMAwwCgYDVR0VBAMKAQUwMgITFAAapnIS+dfAtMc33AACABqmchcNMjUxMDMwMjIwNTQxWjAMMAoGA1UdFQQDCgEFMDICExQAGGnTzcjxy23ByPcAAgAYadMXDTI1MTAzMDIyMDUyNFowDDAKBgNVHRUEAwoBBTAyAhMUABA4wtLk9G3hc/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pABcNMjUxMDMwMTc1ODMzWjAMMAoGA1UdFQQDCgEBMDICExQAD6j/KrtEl2N0ywIAAgAPqP8XDTI1MTAzMDE3NTgzMlowDDAKBgNVHRUEAwoBATAyAhMUABAboFXW4r5Hg1SdAAIAEBugFw0yNTEwMzAxNzE0MjZaMAwwCgYDVR0VBAMKAQUwMgITFAAaSvzTVmY5W1AHZwACABpK/BcNMjUxMDMwMTcwNDIzWjAMMAoGA1UdFQQDCgEBMDICExQAGkr7RzVino9V9m8AAgAaSvsXDTI1MTAzMDE3MDQyM1owDDAKBgNVHRUEAwoBATAyAhMUABIi97a/ZtIz1CnKAAIAEiL3Fw0yNTEwMzAxNjU4MDNaMAwwCgYDVR0VBAMKAQEwMgITFAASIvYkeOG/4LGJUQACABIi9hcNMjUxMDMwMTY1ODAzWjAMMAoGA1UdFQQDCgEBMDICExQAFijIu13N1rY8/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+0RcNMjUxMTA1MTczMTMxWjAMMAoGA1UdFQQDCgEFMDICExQAEan4+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+6YO6AAIAGrbSFw0yNTExMDUxNTIxMzRaMAwwCgYDVR0VBAMKAQUwMgITFAAYdEJE9YYNJUpuIgACABh0QhcNMjUxMTA1MTUwNDIwWjAMMAoGA1UdFQQDCgEBMDICExQAGHRBGtW+mPcEFToAAgAYdEEXDTI1MTEwNTE1MDQyMFowDDAKBgNVHRUEAwoBATAyAhMUABUQ8GAqzsFg4LJaAAIAFRDwFw0yNTExMDUxMTM3NDdaMAwwCgYDVR0VBAMKAQUwMgITFAAPpfz8n+8CIDsh6QACAA+l/BcNMjUxMTA1MDQwNTQxWjAMMAoGA1UdFQQDCgEBMDICExQAD6X7WkFgxrDKuMcAAgAPpfsXDTI1MTEwNTA0MDU0MVowDDAKBgNVHRUEAwoBATAyAhMUABq8mxZYklTULAeEAAIAGrybFw0yNTExMDUwMzI2MDZaMAwwCgYDVR0VBAMKAQUwMgITFAAavs9bx8no3vQb3wACABq+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elV5rnGAAIAEcEGFw0yNTExMTAxMzE2MTdaMAwwCgYDVR0VBAMKAQEwMgITFAAWfeQml/w2qE9VMQACABZ95BcNMjUxMTEwMDYzNjUyWjAMMAoGA1UdFQQDCgEFMDICExQAFDkzmM1vUO9Ro0AAAgAUOTMXDTI1MTExMDA0MzkzNVowDDAKBgNVHRUEAwoBBTAyAhMUABZdTDdR59zP1jxzAAIAFl1MFw0yNTExMTAwNDA2MDFaMAwwCgYDVR0VBAMKAQEwMgITFAAWXUsEK+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N72VQXfB/lLsInAAIAE3vZFw0yNTExMTMxNTE0MTNaMAwwCgYDVR0VBAMKAQUwMgITFAAY4l6lJAZV0a2rwgACABjiXhcNMjUxMTEzMTUwNTE5WjAMMAoGA1UdFQQDCgEFMDICExQAE2Z+zCXj66y8PoAAAgATZn4XDTI1MTExMzE0MjcwN1owDDAKBgNVHRUEAwoBATAyAhMUABNmfcupO04YaSTLAAIAE2Z9Fw0yNTExMTMxNDI3MDdaMAwwCgYDVR0VBAMKAQEwMgITFAAXKia6mXYLnsTshgACABcqJhcNMjUxMTEzMTM1OTI2WjAMMAoGA1UdFQQDCgEFMDICExQAGdA+77IYV+3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7ccdfgACABcAhRcNMjUxMTEzMDQwODA0WjAMMAoGA1UdFQQDCgEBMDICExQAFwCEE1YaV3SjmjkAAgAXAIQXDTI1MTExMzA0MDgwNFowDDAKBgNVHRUEAwoBATAyAhMUABahe9FNyM/AwZ/wAAIAFqF7Fw0yNTExMTMwNDA3NTZaMAwwCgYDVR0VBAMKAQEwMgITFAAWoXo8/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d4AAIAFeuIFw0yNTExMTMwMDAzNDFaMAwwCgYDVR0VBAMKAQUwMgITFAAarm1gXhJZobSi4QACABqubRcNMjUxMTEzMDAwMTQ1WjAMMAoGA1UdFQQDCgEFMDICExQAGCAaz2ZfijUkX54AAgAYIBoXDTI1MTExMjIzNDkxMFowDDAKBgNVHRUEAwoBBTAyAhMUABQAmnH+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oKEOoAAgAUPvoXDTI1MTExMjIxNTMwNVowDDAKBgNVHRUEAwoBATAyAhMUABQ++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BAUVfyl+rAAIAE2jaFw0yNTExMTIyMDAzNDFaMAwwCgYDVR0VBAMKAQEwMgITFAATaNn+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E5KSHFRwb5q9zpsAAgATkpIXDTI1MTExNzE3MTkwMVowDDAKBgNVHRUEAwoBATAyAhMUABOSkfjdw8Kn+9PYAAIAE5KRFw0yNTExMTcxNzE5MDFaMAwwCgYDVR0VBAMKAQEwMgITFAAasS9BI/ZHHH+k3QACABqxLxcNMjUxMTE3MTY0ODQwWjAMMAoGA1UdFQQDCgEBMDICExQAGrEuiUP7z0xY/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ydAUVK/lAAIAGlZxFw0yNTExMTcxNjA0NTJaMAwwCgYDVR0VBAMKAQEwMgITFAAV8WwDVPJ5gRulbwACABXxbBcNMjUxMTE3MTUyNTMwWjAMMAoGA1UdFQQDCgEBMDICExQAFfFrSE4aK9b2O9oAAgAV8WsXDTI1MTExNzE1MjUzMFowDDAKBgNVHRUEAwoBATAyAhMUABeaNz+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dg8CAACABlgkRcNMjUxMTIwMjE1MzA4WjAMMAoGA1UdFQQDCgEFMDICExQAGekZ+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tug6QNXZq7tOsAAgAT+24XDTI1MTEyMDIwMDUzNlowDDAKBgNVHRUEAwoBATAyAhMUABP7bd4Z47H+D5y7AAIAE/ttFw0yNTExMjAyMDA1MzZaMAwwCgYDVR0VBAMKAQEwMgITFAAaFjG/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RjbwdJJgAAgARCRAXDTI1MTEyMDEzNTkzNFowDDAKBgNVHRUEAwoBATAyAhMUABEJD+fGW1t3brABAAIAEQkPFw0yNTExMjAxMzU5MzNaMAwwCgYDVR0VBAMKAQEwMgITFAAYfcYcsXFJp/zTNQACABh9xhcNMjUxMTIwMTI1MzIzWjAMMAoGA1UdFQQDCgEFMDICExQAEaphRyX/Wwx/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qDIbqaZClkYTAACABr+oBcNMjUxMTI1MTMxNTMzWjAMMAoGA1UdFQQDCgEFMDICExQAGOcpFQASVfsuZuwAAgAY5ykXDTI1MTEyNTEzMTM1MFowDDAKBgNVHRUEAwoBBTAyAhMUABjYMCn6gX/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YcjCT6UadgACABrjTBcNMjUxMTI1MDM0NDE5WjAMMAoGA1UdFQQDCgEFMDICExQAFCpVoW47cIQuubMAAgAUKlUXDTI1MTEyNTAzMTc1NFowDDAKBgNVHRUEAwoBBTAyAhMUABrtcMRmBpwK9T/lAAIAGu1wFw0yNTExMjUwMjE0NTBaMAwwCgYDVR0VBAMKAQUwMgITFAAZisr3CptIn1Xt6wACABmKyhcNMjUxMTI1MDEzMDU1WjAMMAoGA1UdFQQDCgEFMDICExQAGjcjynwBOFz5Dk8AAgAaNyMXDTI1MTEyNTAxMjUyMlowDDAKBgNVHRUEAwoBBTAyAhMUABdEDDAcSRwaifl7AAIAF0QMFw0yNTExMjQyMzIzMjhaMAwwCgYDVR0VBAMKAQUwMgITFAAa/kmO+gh7Ic22+wACABr+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1oRcNMjUxMTI0MjA0NjI1WjAMMAoGA1UdFQQDCgEBMDICExQAD/Wge5ZoXKKx3AoAAgAP9aAXDTI1MTEyNDIwNDYyNVowDDAKBgNVHRUEAwoBATAyAhMUABOQbDRoqoSoO5fWAAIAE5BsFw0yNTExMjQyMDI0MjFaMAwwCgYDVR0VBAMKAQEwMgITFAATkGu9IFveQAwABgACABOQaxcNMjUxMTI0MjAyNDIwWjAMMAoGA1UdFQQDCgEBMDICExQAFAlULHoy+Qvxv9oAAgAUCVQXDTI1MTEyNDIwMTUwMVowDDAKBgNVHRUEAwoBBTAyAhMUABqZzkOBqI2e1/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KR9QOBtLjQAAgAYutwXDTI1MTEyODIyMjQyNFowDDAKBgNVHRUEAwoBATAyAhMUABC7tkjtkKR/kiWZAAIAELu2Fw0yNTExMjgyMjAxMjZaMAwwCgYDVR0VBAMKAQUwMgITFAAXZFWpU5kaTzSRTgACABdkVRcNMjUxMTI4MjIwMTAwWjAMMAoGA1UdFQQDCgEFMDICExQAFyoVDSbp2xtOCuEAAgAXKhUXDTI1MTEyODIwMDU1N1owDDAKBgNVHRUEAwoBATAyAhMUABcqFIeFWQGbrlLVAAIAFyoUFw0yNTExMjgyMDA1NTdaMAwwCgYDVR0VBAMKAQEwMgITFAAbDW/KVtHB7yuhPgACABsNbxcNMjUxMTI4MTkyNzU3WjAMMAoGA1UdFQQDCgEFMDICExQAGw1idvCjiRCU5jgAAgAbDWIXDTI1MTEyODE5MjI1NVowDDAKBgNVHRUEAwoBBTAyAhMUABsNU29OWM+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PQWv+AQFdAAIAGLpyFw0yNTEyMDQwOTU0MTBaMAwwCgYDVR0VBAMKAQUwMgITFAAaYGNUsbs07/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gbGesepZjLtAAIAFVb+Fw0yNTEyMDQwNDEwMDVaMAwwCgYDVR0VBAMKAQEwMgITFAAVVv2VMci4F4lSpwACABVW/RcNMjUxMjA0MDQxMDA1WjAMMAoGA1UdFQQDCgEBMDICExQAD7/QeoTYHG80GgMAAgAPv9AXDTI1MTIwNDA0MTAwMlowDDAKBgNVHRUEAwoBATAyAhMUAA+/z5qs+QjXdaW+AAIAD7/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piMTcl4Ld+brwACABL6mBcNMjUxMjAzMTYwODQ4WjAMMAoGA1UdFQQDCgEBMDICExQAGZy7LpIK0kCtYxIAAgAZnLsXDTI1MTIwMzE1MzkyNVowDDAKBgNVHRUEAwoBATAyAhMUABmculQb5o4T342eAAIAGZy6Fw0yNTEyMDMxNTM5MjVaMAwwCgYDVR0VBAMKAQEwMgITFAAWzNyP3nH9piMblQACABbM3BcNMjUxMjAzMTQ1ODM1WjAMMAoGA1UdFQQDCgEFMDICExQAFEhy+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mAVf+1O20dwoPKAAIAGYBVFw0yNTEyMDgyMTI0NTVaMAwwCgYDVR0VBAMKAQEwMgITFAAZgFR48CnbEjZuXAACABmAVBcNMjUxMjA4MjEyNDU1WjAMMAoGA1UdFQQDCgEBMDICExQAFpNcRCyD7/lEn1cAAgAWk1wXDTI1MTIwODIxMjQwNVowDDAKBgNVHRUEAwoBATAyAhMUABaTW68Js0d/DNlCAAIAFpNbFw0yNTEyMDgyMTI0MDVaMAwwCgYDVR0VBAMKAQEwMgITFAAWrsxzkEItN9NX/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xJdJEJAAIAGOYoFw0yNTEyMDgyMDAyMDhaMAwwCgYDVR0VBAMKAQEwMgITFAAY5idZ4c6B6d22qwACABjmJxcNMjUxMjA4MjAwMjA4WjAMMAoGA1UdFQQDCgEBMDICExQAGx8R5/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hzpi4AAgAanQ0XDTI1MTIxMjE4NTYwNlowDDAKBgNVHRUEAwoBBTAyAhMUABg9H08AoD8bdsMRAAIAGD0fFw0yNTEyMTIxODQ2NThaMAwwCgYDVR0VBAMKAQUwMgITFAAP91gLeLhrncE+MwACAA/3WBcNMjUxMjEyMTgzNzA2WjAMMAoGA1UdFQQDCgEFMDICExQAEGBrYM2Bqh4eemMAAgAQYGsXDTI1MTIxMjE4Mjc0NlowDDAKBgNVHRUEAwoBBTAyAhMUABmHNeWSvRhZPWs+AAIAGYc1Fw0yNTEyMTIxODI2MzdaMAwwCgYDVR0VBAMKAQEwMgITFAAZhzQ33lWEUCCIhQACABmHNBcNMjUxMjEyMTgyNjM3WjAMMAoGA1UdFQQDCgEBMDICExQAFISGcjiRdbu/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+0KZCvKQACABlhnRcNMjUxMjEyMTY0OTA0WjAMMAoGA1UdFQQDCgEFMDICExQAGHxnhdnRoR0rcHkAAgAYfGcXDTI1MTIxMjE1NTIyM1owDDAKBgNVHRUEAwoBBTAyAhMUABk7ZaFwMV4G4eh4AAIAGTtlFw0yNTEyMTIxNTI5MDNaMAwwCgYDVR0VBAMKAQEwMgITFAAZO2RAzsY3H5+bWwACABk7ZBcNMjUxMjEyMTUyOTAzWjAMMAoGA1UdFQQDCgEBMDICExQAGLmC+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3YXDTI1MTIxMjA0MTIwOFowDDAKBgNVHRUEAwoBATAyAhMUABn/dToEJIbBSdQrAAIAGf91Fw0yNTEyMTIwNDEyMDhaMAwwCgYDVR0VBAMKAQEwMgITFAAWikq+iyBllo6XxwACABaKShcNMjUxMjEyMDQxMTQzWjAMMAoGA1UdFQQDCgEBMDICExQAFopJ1J9q0ephRqkAAgAWikkXDTI1MTIxMjA0MTE0M1owDDAKBgNVHRUEAwoBATAyAhMUABZU0xXnYPZvRuCeAAIAFlTTFw0yNTEyMTIwNDExMzNaMAwwCgYDVR0VBAMKAQEwMgITFAAWVNJw3GrxD/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SPuhgusYZKENS4wACABI+6BcNMjUxMjE3MjEyNDUwWjAMMAoGA1UdFQQDCgEBMDICExQAGz4bKScW1cxvksMAAgAbPhsXDTI1MTIxNzIxMTkyN1owDDAKBgNVHRUEAwoBBTAyAhMUABrjKRDGuB1NI2gvAAIAGuMpFw0yNTEyMTcyMTE1NDFaMAwwCgYDVR0VBAMKAQUwMgITFAAXTPFSUW1n/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+7g1KYqX5hJAACABs9fxcNMjUxMjE3MTg0MzU2WjAMMAoGA1UdFQQDCgEFMDICExQAGzzP45gFNNk5pbAAAgAbPM8XDTI1MTIxNzE4Mzg1MFowDDAKBgNVHRUEAwoBBTAyAhMUABm0TnnpUeUsV1nNAAIAGbROFw0yNTEyMTcxODMwNThaMAwwCgYDVR0VBAMKAQUwMgITFAAWQBqi0fZTe0j7VwACABZAGhcNMjUxMjE3MTcyNzA4WjAMMAoGA1UdFQQDCgEBMDICExQAFkAZ/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MPYnbE5iQACABCLKhcNMjUxMjE3MDQwODUzWjAMMAoGA1UdFQQDCgEBMDICExQAFyU+Rm5DwIiDwfEAAgAXJT4XDTI1MTIxNzA0MDg0M1owDDAKBgNVHRUEAwoBBTAyAhMUABA/cLw8DUq2E4w6AAIAED9wFw0yNTEyMTcwNDA3NDhaMAwwCgYDVR0VBAMKAQEwMgITFAAQP2+KxUvgV3rBOAACABA/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N+7NwEp4cPwACABSn/xcNMjUxMjE2MTgyMDIwWjAMMAoGA1UdFQQDCgEBMDICExQAFKf+roXeU3GTnaQAAgAUp/4XDTI1MTIxNjE4MjAyMFowDDAKBgNVHRUEAwoBATAyAhMUABkjA8+fc5akBhvgAAIAGSMDFw0yNTEyMTYxNzQyMjVaMAwwCgYDVR0VBAMKAQUwMgITFAAbOQTiCtn+N7EiswACABs5BBcNMjUxMjE2MTcxMjAzWjAMMAoGA1UdFQQDCgEBMDICExQAGzkDpp0zbNNPvWEAAgAbOQMXDTI1MTIxNjE3MTIwM1owDDAKBgNVHRUEAwoBATAyAhMUABsMVaBsRO0/UaJwAAIAGwxVFw0yNTEyMTYxNzAxNDhaMAwwCgYDVR0VBAMKAQUwMgITFAARs1nennA+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dFw0yNTEyMTkxNjEzMjVaMAwwCgYDVR0VBAMKAQEwMgITFAAYb5wdsmuHd/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GPg26mqfvfXaVywAAgAY+DYXDTI1MTIyNjE2NTQxN1owDDAKBgNVHRUEAwoBBTAyAhMUABJjaN/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vwACABWGrBcNMjUxMjI2MTU1MDQ0WjAMMAoGA1UdFQQDCgEBMDICExQAFYarD2Or+xRTlTkAAgAVhqsXDTI1MTIyNjE1NTA0NFowDDAKBgNVHRUEAwoBATAyAhMUABrNSG5hRpR/UoWCAAIAGs1IFw0yNTEyMjYxNTUwMTdaMAwwCgYDVR0VBAMKAQEwMgITFAAazUcYF60R45lULAACABrNRxcNMjUxMjI2MTU1MDE3WjAMMAoGA1UdFQQDCgEBMDICExQAFXy+vFCQz0/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8z4cdTIAAgAREB0XDTI1MTIyNDE1MDk1NFowDDAKBgNVHRUEAwoBATAyAhMUABANJ+VYLu202qVCAAIAEA0nFw0yNTEyMjQxNDA3MzFaMAwwCgYDVR0VBAMKAQEwMgITFAAQDSZjIEJ15fgZDQACABANJhcNMjUxMjI0MTQwNzMwWjAMMAoGA1UdFQQDCgEBMDICExQAGTu+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QYXDTI1MTIyNDA0MTIxMlowDDAKBgNVHRUEAwoBATAyAhMUABH9BXDN8vewQcg+AAIAEf0FFw0yNTEyMjQwNDEyMTJaMAwwCgYDVR0VBAMKAQEwMgITFAASPCNtciTvfEBKhAACABI8IxcNMjUxMjI0MDQxMDQ1WjAMMAoGA1UdFQQDCgEBMDICExQAEjwihUWHls/P294AAgASPCIXDTI1MTIyNDA0MTA0NVowDDAKBgNVHRUEAwoBATAyAhMUABX+PWAgwOet5o+4AAIAFf49Fw0yNTEyMjQwNDA5MzhaMAwwCgYDVR0VBAMKAQEwMgITFAAV/jxAT6x5BvrXoAACABX+PBcNMjUxMjI0MDQwOTM4WjAMMAoGA1UdFQQDCgEBMDICExQAEZwbTPW57F6AevoAAgARnBsXDTI1MTIyNDA0MDkxNlowDDAKBgNVHRUEAwoBATAyAhMUABGcGlt/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wwACABfOOxcNMjYwMTAxMDg0NTQ1WjAMMAoGA1UdFQQDCgEFMDICExQAFzjc/6W+OX9zlD4AAgAXONwXDTI2MDEwMTA0MzUwM1owDDAKBgNVHRUEAwoBBTAyAhMUABM6xiev/GzeGWU2AAIAEzrGFw0yNjAxMDEwNDA5MzBaMAwwCgYDVR0VBAMKAQEwMgITFAATOsWfup9i2LuhsAACABM6xRcNMjYwMTAxMDQwOTMwWjAMMAoGA1UdFQQDCgEBMDICExQAE/ViuTfToGrD3pUAAgAT9WIXDTI2MDEwMTA0MDkxOFowDDAKBgNVHRUEAwoBATAyAhMUABP1Yb6zUTmZqwy+AAIAE/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E4VQTThZ5V0AAgAaLH4XDTI2MDEwMTAxMDUxOFowDDAKBgNVHRUEAwoBATAyAhMUABosf2rQCm4J41tCAAIAGix/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EXDTI1MTIzMTIxMzUzM1owDDAKBgNVHRUEAwoBBTAyAhMUABltI5m0QxEMNA1sAAIAGW0jFw0yNTEyMzExOTI2MDNaMAwwCgYDVR0VBAMKAQUwMgITFAAatWpGIzZAqteYsAACABq1ahcNMjUxMjMxMTgxNjM2WjAMMAoGA1UdFQQDCgEFMDICExQAG1A3QmdxbMIpqSkAAgAbUDcXDTI1MTIzMTE3NDYwMFowDDAKBgNVHRUEAwoBBTAyAhMUABWgc1S/treL/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ECAAIAG1W/Fw0yNTEyMzAyMDE0MDhaMAwwCgYDVR0VBAMKAQUwMgITFAAadnD/yK/PvVk7KwACABp2cBcNMjUxMjMwMTk1MDA4WjAMMAoGA1UdFQQDCgEBMDICExQAGnZvu4QJPkOwGa4AAgAadm8XDTI1MTIzMDE5NTAwOFowDDAKBgNVHRUEAwoBATAyAhMUABfJ5lAlqpFD1sV+AAIAF8nmFw0yNTEyMzAxODQ1MzBaMAwwCgYDVR0VBAMKAQUwMgITFAAT7Z4o3CK8GPiGDwACABPtnhcNMjUxMjMwMTczMzQzWjAMMAoGA1UdFQQDCgEBMDICExQAE+2dCZY30VyG2gwAAgAT7Z0XDTI1MTIzMDE3MzM0M1owDDAKBgNVHRUEAwoBATAyAhMUABpf2j3GRACGRGQQAAIAGl/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uBZXLEAAgAUXEkXDTI1MTIzMDE2NDIxM1owDDAKBgNVHRUEAwoBBTAyAhMUABa8O99G/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VmgACABifcRcNMjYwMTA1MjM0MDQ5WjAMMAoGA1UdFQQDCgEFMDICExQAG17qZEwQwtf/B/oAAgAbXuoXDTI2MDEwNTIyNDI0OFowDDAKBgNVHRUEAwoBBTAyAhMUABiuMijyieI92fz5AAIAGK4yFw0yNjAxMDUyMjQxMDJaMAwwCgYDVR0VBAMKAQUwMgITFAAZgagF61T3xLzDSwACABmBqBcNMjYwMTA1MjE1NzMxWjAMMAoGA1UdFQQDCgEBMDICExQAGYGnOC+G8xwIFMAAAgAZgacXDTI2MDEwNTIxNTczMVowDDAKBgNVHRUEAwoBATAyAhMUABD/FIIwvHRlgzOYAAIAEP8UFw0yNjAxMDUyMTQ0MzNaMAwwCgYDVR0VBAMKAQEwMgITFAAQ/xOqE1q8pxRL2wACABD/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OmWdkg/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Y+pmg1XjecAAgAYWycXDTI2MDExMDA0MjQxN1owDDAKBgNVHRUEAwoBBTAyAhMUABIUBXu8PnSlrvgEAAIAEhQFFw0yNjAxMTAwNDE2MjJaMAwwCgYDVR0VBAMKAQEwMgITFAASFAQUn7lwMbyimwACABIUBBcNMjYwMTEwMDQxNjIyWjAMMAoGA1UdFQQDCgEBMDICExQAFX8dBziS01vFtNsAAgAVfx0XDTI2MDExMDA0MTMwMlowDDAKBgNVHRUEAwoBATAyAhMUABV/HIg+i6Mgz6DoAAIAFX8cFw0yNjAxMTAwNDEzMDFaMAwwCgYDVR0VBAMKAQEwMgITFAAa5+7UN1M6TmN1ngACABrn7hcNMjYwMTEwMDQxMTE5WjAMMAoGA1UdFQQDCgEBMDICExQAGuftckggGR8R1h0AAgAa5+0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UsCHkAAgATPGoXDTI2MDEwOTE2MTkwMlowDDAKBgNVHRUEAwoBATAyAhMUABM8aR/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iP8+YFiFgAAgAQ5rwXDTI2MDEwOTE0MjMxNFowDDAKBgNVHRUEAwoBATAyAhMUABiFOWKvuqMDkL5UAAIAGIU5Fw0yNjAxMDkxNDAwMjdaMAwwCgYDVR0VBAMKAQUwMgITFAAWQ1P3gG/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MF+7FxAAIAG2vwFw0yNjAxMDkwNjEwMDJaMAwwCgYDVR0VBAMKAQEwMgITFAAba++QFsPJ51TGWQACABtr7xcNMjYwMTA5MDYxMDAwWjAMMAoGA1UdFQQDCgEBMDICExQAGKTQYl6CSqJoVdMAAgAYpNAXDTI2MDEwOTAyMjU0MFowDDAKBgNVHRUEAwoBBTAyAhMUABjeFDrvHh/U7bg0AAIAGN4UFw0yNjAxMDkwMjA3NTJaMAwwCgYDVR0VBAMKAQUwMgITFAAUxs3H5CpGUZeDXgACABTGzRcNMjYwMTA5MDE0MjMyWjAMMAoGA1UdFQQDCgEFMDICExQAGLHnt/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a3uSAAAgATCnQXDTI2MDExNTA0NTczMFowDDAKBgNVHRUEAwoBBTAyAhMUABiRQ57XU/vlxrB1AAIAGJFDFw0yNjAxMTUwNDQ3MjBaMAwwCgYDVR0VBAMKAQUwMgITFAAalyyI9rxfpJk0sgACABqXLBcNMjYwMTE1MDQxMjU4WjAMMAoGA1UdFQQDCgEFMDICExQAFUlxTtdG+uRDlZMAAgAVSXEXDTI2MDExNTAyMzkxM1owDDAKBgNVHRUEAwoBBTAyAhMUABHffDbXgO/Sq+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wAAgAQVBwXDTI2MDEyMDA0MDgyMlowDDAKBgNVHRUEAwoBATAyAhMUABBUGwJSYUyv0qgQAAIAEFQbFw0yNjAxMjAwNDA4MjFaMAwwCgYDVR0VBAMKAQEwMgITFAAWEG5wikoNZFi5aAACABYQbhcNMjYwMTIwMDQwODAyWjAMMAoGA1UdFQQDCgEBMDICExQAFhBt9j2prOnJ/VEAAgAWEG0XDTI2MDEyMDA0MDgwMlowDDAKBgNVHRUEAwoBATAyAhMUABbydOr+8DS8cNvOAAIAFvJ0Fw0yNjAxMjAwNDA3NTNaMAwwCgYDVR0VBAMKAQEwMgITFAAW8nPPNL22Ww5legACABbycxcNMjYwMTIwMDQwNzUzWjAMMAoGA1UdFQQDCgEBMDICExQAFDo5ZNwOnKL7xToAAgAUOjkXDTI2MDEyMDAzNDI1MFowDDAKBgNVHRUEAwoBBTAyAhMUABiVZL+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dpN3DFirBZgx8IAAgAV2k0XDTI2MDEyMzE3NTI1NVowDDAKBgNVHRUEAwoBATAyAhMUABKnZsK171bATBSmAAIAEqdmFw0yNjAxMjMxNzM0MjhaMAwwCgYDVR0VBAMKAQEwMgITFAASp2V9eI6p+FZQ3QACABKnZRcNMjYwMTIzMTczNDI3WjAMMAoGA1UdFQQDCgEBMDICExQAFrBdkgX7fnrxpOsAAgAWsF0XDTI2MDEyMzE2NDMzMVowDDAKBgNVHRUEAwoBBTAyAhMUABMDTb0+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UXDTI2MDEyNzAzNTMwNlowDDAKBgNVHRUEAwoBBTAyAhMUABJ8CDRoM3aSX6yTAAIAEnwIFw0yNjAxMjcwMzEzMjZaMAwwCgYDVR0VBAMKAQEwMgITFAASfAfu+yvS/bvIfQACABJ8BxcNMjYwMTI3MDMxMzI2WjAMMAoGA1UdFQQDCgEBMDICExQAGPRh9bXh5zZboPQAAgAY9GEXDTI2MDEyNzAyNTMzMVowDDAKBgNVHRUEAwoBBTAyAhMUABus6D/8E6U4kQ0UAAIAG6zoFw0yNjAxMjcwMjMyMjhaMAwwCgYDVR0VBAMKAQUwMgITFAAbrOrpYHdiCZpnzgACABus6hcNMjYwMTI3MDIyOTAzWjAMMAoGA1UdFQQDCgEFMDICExQAG6xoXc+zu7n+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EKyhCBPYjX0erAAIAD8QrFw0yNjAxMjYwNDA1NDhaMAwwCgYDVR0VBAMKAQEwMgITFAAPxCrDbGW21D76qgACAA/EKhcNMjYwMTI2MDQwNTQ4WjAMMAoGA1UdFQQDCgEBMDICExQAGw6TAys6PrlPCYkAAgAbDpMXDTI2MDEyNjAzNTIwMVowDDAKBgNVHRUEAwoBBTAyAhMUABmKvmkrUXbDnx99AAIAGYq+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+5nAitxyT9o1ywACABD7mRcNMjYwMTMwMTYyMTA0WjAMMAoGA1UdFQQDCgEBMDICExQAFYhaPnc01uNmG6EAAgAViFoXDTI2MDEzMDE2MTY1N1owDDAKBgNVHRUEAwoBBTAyAhMUABRkAMAHBR1qfOQRAAIAFGQAFw0yNjAxMzAxNjA0NTNaMAwwCgYDVR0VBAMKAQEwMgITFAAUY/+/QEgYQaV2HwACABRj/xcNMjYwMTMwMTYwNDUyWjAMMAoGA1UdFQQDCgEBMDICExQAGpYzgvvprtHNGqQAAgAaljMXDTI2MDEzMDE1NDM1NFowDDAKBgNVHRUEAwoBATAyAhMUABqWMrbDAHS5hmTEAAIAGpYyFw0yNjAxMzAxNTQzNTRaMAwwCgYDVR0VBAMKAQEwMgITFAAYsB+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UAAgAUHE8XDTI2MDEzMDE1MTcwN1owDDAKBgNVHRUEAwoBATAyAhMUABQcTmkZ+JUY8+0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+14AAgAQKJEXDTI2MDEzMDA0MzM0NFowDDAKBgNVHRUEAwoBBTAyAhMUABKztJMYMLfRe6mJAAIAErO0Fw0yNjAxMzAwNDExMjVaMAwwCgYDVR0VBAMKAQEwMgITFAASs7N3rZxXFq0uhwACABKzsxcNMjYwMTMwMDQxMTI1WjAMMAoGA1UdFQQDCgEBMDICExQAGsf5aSeq/AlOzqEAAgAax/kXDTI2MDEzMDA0MDk1MlowDDAKBgNVHRUEAwoBATAyAhMUABrH+LtBixolCGfCAAIAGsf4Fw0yNjAxMzAwNDA5NTJaMAwwCgYDVR0VBAMKAQEwMgITFAAXfMnifkNhp1hUUwACABd8yRcNMjYwMTMwMDQwOTEwWjAMMAoGA1UdFQQDCgEBMDICExQAF3zI0L3yUn8S7i0AAgAXfMgXDTI2MDEzMDA0MDkxMFowDDAKBgNVHRUEAwoBATAyAhMUABPPkUX3UMLnE7xzAAIAE8+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gACABldxxcNMjYwMTMwMDEyNDI5WjAMMAoGA1UdFQQDCgEFMDICExQAF6CW+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3r8VL2Heoux/AAAgAX/esXDTI2MDEyOTE5MDEyMVowDDAKBgNVHRUEAwoBATAyAhMUABf96mA1hgQA+SZdAAIAF/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Fw0yNjAxMjgyMDE5MzlaMAwwCgYDVR0VBAMKAQEwMgITFAAU7Z/w45xhsiuSPgACABTtnxcNMjYwMTI4MTkzMDM3WjAMMAoGA1UdFQQDCgEBMDICExQAFO2ebF3+Ckb4vokAAgAU7Z4XDTI2MDEyODE5MzAzN1owDDAKBgNVHRUEAwoBATAyAhMUABVQixV5P0BREXvtAAIAFVCLFw0yNjAxMjgxOTIzNTlaMAwwCgYDVR0VBAMKAQEwMgITFAAVUIr6PDL2y5Z5VwACABVQihcNMjYwMTI4MTkyMzU5WjAMMAoGA1UdFQQDCgEBMDICExQAEI5hOMN3c+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</xd:EncapsulatedCRLValue>
              <xd:EncapsulatedCRLValue>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</xd:EncapsulatedCRLValue>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qtOCItrgJo1q2Pdnq58gtPCBm1ibFeQkxBE0t9ic9v0CBC4JNKsYDzIwMjYwNTI1MjI0NzM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</xd:EncapsulatedTimeStamp>
          </xd:SigAndRefsTimeStamp>
        </xd:UnsignedSignatureProperties>
      </xd:UnsignedProperties>
    </xd:QualifyingProperties>
  </Object>
</Signature>
</file>

<file path=_xmlsignatures/sig4.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ahycB+qIGLxCySYKEfBn7fpIMjmRtMTDc8K9uIIkGSE=</DigestValue>
    </Reference>
    <Reference Type="http://www.w3.org/2000/09/xmldsig#Object" URI="#idOfficeObject">
      <DigestMethod Algorithm="http://www.w3.org/2001/04/xmlenc#sha256"/>
      <DigestValue>OLudxC4aI0sCbnicUAR1+nbGHupPm7VOXoGHQiMHf38=</DigestValue>
    </Reference>
    <Reference Type="http://uri.etsi.org/01903#SignedProperties" URI="#idSignedProperties">
      <Transforms>
        <Transform Algorithm="http://www.w3.org/TR/2001/REC-xml-c14n-20010315"/>
      </Transforms>
      <DigestMethod Algorithm="http://www.w3.org/2001/04/xmlenc#sha256"/>
      <DigestValue>b970iy8/KqvwXVBTcKcJr02uh4nueiizAgsUXXwDo2A=</DigestValue>
    </Reference>
  </SignedInfo>
  <SignatureValue>LT1GYh4VE07rQTVOE7qzS+R8W7dMrOKEEPnxREB4hIeuSEpZsHconEFYMbdITm5forzVefB2W9v/
F2HDo/0pb9bXJe3cQx1yUh4UJ7cqZK7J4pTS7hpx8LANWIh+DyIOcM+/7pXZjBag6bBU4WvoX+op
dxXHRuUofSRRajmL7UhklAQKz4UXA3vcqfwxGW9pA4y5k2YPmVOYefPuLlRX1kkbKwowwSrmmeaR
6a6LCxIGY8knVgp6SZ1oEzppGwzFT0fYBKrKEBZYfZwiJv3HlWWos+5zLLUMerKP/Pke0WLiqqel
bnA1nAHo4GukDlEDEoh8vlnd33zo/PwEhDjX1A==</SignatureValue>
  <KeyInfo>
    <X509Data>
      <X509Certificate>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DDVWLEPAh11I3+DQHt0yJUZgoU6Wqn6A1BF59yeq2BuS3806sk5dUFDNkrC9elx81ifdiy/+EOBp6eHVKbrZG/bC3ggAUFkAUDqHM2elAbcQrKOXoc9j7z585vFgGeDiCeT/c8vSFhDdc7U0bx0/qEatHQYGDqBbO3K7UewQwPFFqKEYnY9UdK1bANVieOBbk2+W7AFOrSpDUabqjQ6CPGbirdeZi7Y5lEBOKclDPPSCulo7JVJgGLXl76zxd12wQax4Dgp6F/M1Ei9Z6Jr3MfyIIRKFmt2n2c5rTlanLKoJLub5eu6DtcxMKFmQ2tsvMk0wVFG5fP0SZbeRxbUDh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BxYDwkPO41ciVtiZMfJx5pK1sHEc/Kt4Bzwhr5FKhvY=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XAn6SHlHNpi6MqA96n4SjgM+Rn9qj+gaFi1GiQrRhJI=</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aE4N18cknFQ/gpoH0JTtQmxb9MhuCyf/JMiZSCyndCg=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ETrSMXIcsf7Xd66qcsM2MHg6BIxfsk1cPyfQJ4xfP5c=</DigestValue>
      </Reference>
      <Reference URI="/word/document.xml?ContentType=application/vnd.openxmlformats-officedocument.wordprocessingml.document.main+xml">
        <DigestMethod Algorithm="http://www.w3.org/2001/04/xmlenc#sha256"/>
        <DigestValue>wkeRnjLVMRPxHh82uFHlUTn8y/7cKwVgKkFT+uSSmuo=</DigestValue>
      </Reference>
      <Reference URI="/word/endnotes.xml?ContentType=application/vnd.openxmlformats-officedocument.wordprocessingml.endnotes+xml">
        <DigestMethod Algorithm="http://www.w3.org/2001/04/xmlenc#sha256"/>
        <DigestValue>vDhpoWOjmxJfsOY0yjXIjpHn62sDw5hzTNy+70+Lxz8=</DigestValue>
      </Reference>
      <Reference URI="/word/fontTable.xml?ContentType=application/vnd.openxmlformats-officedocument.wordprocessingml.fontTable+xml">
        <DigestMethod Algorithm="http://www.w3.org/2001/04/xmlenc#sha256"/>
        <DigestValue>f6Ov3pxSMbVpIe70SYxkf7vWef4bPwdYcPomeSBCjhQ=</DigestValue>
      </Reference>
      <Reference URI="/word/footer1.xml?ContentType=application/vnd.openxmlformats-officedocument.wordprocessingml.footer+xml">
        <DigestMethod Algorithm="http://www.w3.org/2001/04/xmlenc#sha256"/>
        <DigestValue>cFOmSnsDtPUgUV3QZdMjfuYXKUvagElfSD+uZVeYwe0=</DigestValue>
      </Reference>
      <Reference URI="/word/footer2.xml?ContentType=application/vnd.openxmlformats-officedocument.wordprocessingml.footer+xml">
        <DigestMethod Algorithm="http://www.w3.org/2001/04/xmlenc#sha256"/>
        <DigestValue>B+gvyG4JKmkNgH4dh/s1BJImd8MRC3fITBdaE1qI/9s=</DigestValue>
      </Reference>
      <Reference URI="/word/footer3.xml?ContentType=application/vnd.openxmlformats-officedocument.wordprocessingml.footer+xml">
        <DigestMethod Algorithm="http://www.w3.org/2001/04/xmlenc#sha256"/>
        <DigestValue>8Fy7g1uje2eIF1dArO6/zoMNI4mftt4ZEgUaFr+eDn8=</DigestValue>
      </Reference>
      <Reference URI="/word/footnotes.xml?ContentType=application/vnd.openxmlformats-officedocument.wordprocessingml.footnotes+xml">
        <DigestMethod Algorithm="http://www.w3.org/2001/04/xmlenc#sha256"/>
        <DigestValue>4Y4cqZ+YaqYw5LpJuxPiCuzWYLEblhJPHFKnTWuMevs=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u1pjTuyn3QqBLf+cSCJVLyd6vQfOCIfEWROmHQEMZ10=</DigestValue>
      </Reference>
      <Reference URI="/word/glossary/fontTable.xml?ContentType=application/vnd.openxmlformats-officedocument.wordprocessingml.fontTable+xml">
        <DigestMethod Algorithm="http://www.w3.org/2001/04/xmlenc#sha256"/>
        <DigestValue>o2vesP14QnNgrCE+4J7FDXezoAX+UgBUZkpTaHjQrMs=</DigestValue>
      </Reference>
      <Reference URI="/word/glossary/settings.xml?ContentType=application/vnd.openxmlformats-officedocument.wordprocessingml.settings+xml">
        <DigestMethod Algorithm="http://www.w3.org/2001/04/xmlenc#sha256"/>
        <DigestValue>doQCUWFmco5FwZ2durfCGwdhAjbd+Si1MJu1PWjrNKk=</DigestValue>
      </Reference>
      <Reference URI="/word/glossary/styles.xml?ContentType=application/vnd.openxmlformats-officedocument.wordprocessingml.styles+xml">
        <DigestMethod Algorithm="http://www.w3.org/2001/04/xmlenc#sha256"/>
        <DigestValue>1m2eMf5jM9nAjOrWwzCkZ2mP2XpUm0LxKJvJXEAhJZ4=</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twot8Aa8jRjPZ2x4VXhzPmtS6VkSGEj1rdGjpHxRY6k=</DigestValue>
      </Reference>
      <Reference URI="/word/header2.xml?ContentType=application/vnd.openxmlformats-officedocument.wordprocessingml.header+xml">
        <DigestMethod Algorithm="http://www.w3.org/2001/04/xmlenc#sha256"/>
        <DigestValue>vYjKuKUQgbr6UAbRvyUwEp4EDPi/BoAW3hv+f0kj3Tg=</DigestValue>
      </Reference>
      <Reference URI="/word/media/image1.JPG?ContentType=image/jpeg">
        <DigestMethod Algorithm="http://www.w3.org/2001/04/xmlenc#sha256"/>
        <DigestValue>I4XBxSpwgO62F6BQABDSz+caiS5UhFEro+k+sn89SDU=</DigestValue>
      </Reference>
      <Reference URI="/word/media/image2.tmp?ContentType=image/png">
        <DigestMethod Algorithm="http://www.w3.org/2001/04/xmlenc#sha256"/>
        <DigestValue>6Pix5RBwOgUNx0m85ynboEG/l65pZ68yIpIFraxoV0A=</DigestValue>
      </Reference>
      <Reference URI="/word/media/image3.jpeg?ContentType=image/jpeg">
        <DigestMethod Algorithm="http://www.w3.org/2001/04/xmlenc#sha256"/>
        <DigestValue>ckm/zEfkvfAIr045GReacsQG0geFnJV54djzFqSv7l4=</DigestValue>
      </Reference>
      <Reference URI="/word/media/image4.png?ContentType=image/png">
        <DigestMethod Algorithm="http://www.w3.org/2001/04/xmlenc#sha256"/>
        <DigestValue>Fc+jDKZxG1NgVMtTAyV0PhndD4AaZTIfOhF2fLwervE=</DigestValue>
      </Reference>
      <Reference URI="/word/numbering.xml?ContentType=application/vnd.openxmlformats-officedocument.wordprocessingml.numbering+xml">
        <DigestMethod Algorithm="http://www.w3.org/2001/04/xmlenc#sha256"/>
        <DigestValue>w9A2DcLaWokE3ocxlL/iNxAJEKI/pAjgfJEnNeq6ICg=</DigestValue>
      </Reference>
      <Reference URI="/word/settings.xml?ContentType=application/vnd.openxmlformats-officedocument.wordprocessingml.settings+xml">
        <DigestMethod Algorithm="http://www.w3.org/2001/04/xmlenc#sha256"/>
        <DigestValue>zJueqw8bI1HvfIaIiZxuaf5aCmUPQ4bIwh9SjXxMRQ4=</DigestValue>
      </Reference>
      <Reference URI="/word/styles.xml?ContentType=application/vnd.openxmlformats-officedocument.wordprocessingml.styles+xml">
        <DigestMethod Algorithm="http://www.w3.org/2001/04/xmlenc#sha256"/>
        <DigestValue>BLdU0qeQFUerzcpPo2GCw2FZyhzZfeONYPFRARi9SaA=</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k4SMGP2kI7U8oVP6zKpjOL7H8MDIma8kTbriBG74sIA=</DigestValue>
      </Reference>
    </Manifest>
    <SignatureProperties>
      <SignatureProperty Id="idSignatureTime" Target="#idPackageSignature">
        <mdssi:SignatureTime xmlns:mdssi="http://schemas.openxmlformats.org/package/2006/digital-signature">
          <mdssi:Format>YYYY-MM-DDThh:mm:ssTZD</mdssi:Format>
          <mdssi:Value>2026-05-26T20:14:53Z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16.0.19725/27</OfficeVersion>
          <ApplicationVersion>16.0.19725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2026-05-26T20:14:53Z</xd:SigningTime>
          <xd:SigningCertificate>
            <xd:Cert>
              <xd:CertDigest>
                <DigestMethod Algorithm="http://www.w3.org/2001/04/xmlenc#sha256"/>
                <DigestValue>6268VvCRk7QJ/DBaorUInQRojX2FVAPAYgiBihUXkYs=</DigestValue>
              </xd:CertDigest>
              <xd:IssuerSerial>
                <X509IssuerName>CN=CA SINPE - PERSONA FISICA v2, OU=DIVISION SISTEMAS DE PAGO, O=BANCO CENTRAL DE COSTA RICA, C=CR, SERIALNUMBER=CPJ-4-000-004017</X509IssuerName>
                <X509SerialNumber>446024395945439866693961775262676343559283959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OnciYko9uj9qU3sZv3ZQhQdJS8ZFDcSBTmOuXwR0NkoCBC4RgAkYDzIwMjYwNTI2MjAxNDU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</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XqD8ZoPiphVVigNnWBkO8sMNt5ibvdWi6bolYigjgUA=</DigestValue>
                </xd:DigestAlgAndValue>
                <xd:CRLIdentifier>
                  <xd:Issuer>CN=CA SINPE - PERSONA FISICA v2, OU=DIVISION SISTEMAS DE PAGO, O=BANCO CENTRAL DE COSTA RICA, C=CR, SERIALNUMBER=CPJ-4-000-004017</xd:Issuer>
                  <xd:IssueTime>2026-05-25T11:40:07Z</xd:IssueTime>
                </xd:CRLIdentifier>
              </xd:CRLRef>
              <xd:CRLRef>
                <xd:DigestAlgAndValue>
                  <DigestMethod Algorithm="http://www.w3.org/2001/04/xmlenc#sha256"/>
                  <DigestValue>A1rVbUVms2X+A80T+FztN6DtVVXsxSZOtaiwoBUik1M=</DigestValue>
                </xd:DigestAlgAndValue>
                <xd:CRLIdentifier>
                  <xd:Issuer>CN=CA SINPE - PERSONA FISICA v2, OU=DIVISION SISTEMAS DE PAGO, O=BANCO CENTRAL DE COSTA RICA, C=CR, SERIALNUMBER=CPJ-4-000-004017</xd:Issuer>
                  <xd:IssueTime>2026-05-25T11:40:07Z</xd:IssueTime>
                </xd:CRLIdentifier>
              </xd:CRLRef>
              <xd:CRLRef>
                <xd:DigestAlgAndValue>
                  <DigestMethod Algorithm="http://www.w3.org/2001/04/xmlenc#sha256"/>
                  <DigestValue>YA/HoZn4Eq8lAcMlTXUazbonXAFOlnXV9nRewS8SIzM=</DigestValue>
                </xd:DigestAlgAndValue>
                <xd:CRLIdentifier>
                  <xd:Issuer>CN=CA POLITICA PERSONA FISICA - COSTA RICA v2, OU=DCFD, O=MICITT, C=CR, SERIALNUMBER=CPJ-2-100-098311</xd:Issuer>
                  <xd:IssueTime>2026-05-15T15:09:53Z</xd:IssueTime>
                </xd:CRLIdentifier>
              </xd:CRLRef>
              <xd:CRLRef>
                <xd:DigestAlgAndValue>
                  <DigestMethod Algorithm="http://www.w3.org/2001/04/xmlenc#sha256"/>
                  <DigestValue>2Xq9MvwWWfNMB/lONSxhbrFi+tkU+63+UCKHM1hooXk=</DigestValue>
                </xd:DigestAlgAndValue>
                <xd:CRLIdentifier>
                  <xd:Issuer>CN=CA RAIZ NACIONAL - COSTA RICA v2, C=CR, O=MICITT, OU=DCFD, SERIALNUMBER=CPJ-2-100-098311</xd:Issuer>
                  <xd:IssueTime>2026-03-20T18:09:42Z</xd:IssueTime>
                </xd:CRLIdentifier>
              </xd:CRLRef>
            </xd:CRLRefs>
          </xd:CompleteRevocationRefs>
          <xd:RevocationValues>
            <xd:CRLValues>
              <xd:EncapsulatedCRLValue>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</xd:EncapsulatedCRLValue>
              <xd:EncapsulatedCRLValue>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</xd:EncapsulatedCRLValue>
              <xd:EncapsulatedCRLValue>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</xd:EncapsulatedCRLValue>
              <xd:EncapsulatedCRLValue>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</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YefC+0rYPRT1v1pqK/haFJ6/JaeINCgB2eDoX31xQEoCBC4RgBMYDzIwMjYwNTI2MjAxNDU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dEvento xmlns="6c2d2cf2-004b-47d1-b91d-f9a62dc21bae">2026010058</IdEvento>
    <IdSession xmlns="6c2d2cf2-004b-47d1-b91d-f9a62dc21bae">bdd848e8-ff8c-4706-bbbc-fcea55</IdSession>
    <Estado xmlns="6c2d2cf2-004b-47d1-b91d-f9a62dc21bae">Activo</Estado>
    <Evento xmlns="6c2d2cf2-004b-47d1-b91d-f9a62dc21bae">
      <Url xsi:nil="true"/>
      <Description xsi:nil="true"/>
    </Evento>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0e3c067f722a29c7fa1cc8b529adc12d">
  <xsd:schema xmlns:xsd="http://www.w3.org/2001/XMLSchema" xmlns:xs="http://www.w3.org/2001/XMLSchema" xmlns:p="http://schemas.microsoft.com/office/2006/metadata/properties" xmlns:ns2="6c2d2cf2-004b-47d1-b91d-f9a62dc21bae" targetNamespace="http://schemas.microsoft.com/office/2006/metadata/properties" ma:root="true" ma:fieldsID="5227e60aeb909529db2f21db6406519d"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F9B3F-566B-4ABD-A21B-B1BC284C77C7}">
  <ds:schemaRefs>
    <ds:schemaRef ds:uri="http://schemas.microsoft.com/sharepoint/v3/contenttype/forms"/>
  </ds:schemaRefs>
</ds:datastoreItem>
</file>

<file path=customXml/itemProps2.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3.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customXml/itemProps4.xml><?xml version="1.0" encoding="utf-8"?>
<ds:datastoreItem xmlns:ds="http://schemas.openxmlformats.org/officeDocument/2006/customXml" ds:itemID="{9267B9A2-C7E6-4088-B74F-F1D932911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23</TotalTime>
  <Pages>3</Pages>
  <Words>1257</Words>
  <Characters>6466</Characters>
  <Application>Microsoft Office Word</Application>
  <DocSecurity>0</DocSecurity>
  <Lines>124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2026SPA297.docx</dc:title>
  <dc:subject/>
  <dc:creator>ROJAS VALVERDE DIEGO ANTONIO</dc:creator>
  <cp:keywords/>
  <dc:description/>
  <cp:lastModifiedBy>PACHECO UMANA ADRIAN RICARDO</cp:lastModifiedBy>
  <cp:revision>21</cp:revision>
  <cp:lastPrinted>2016-11-07T18:19:00Z</cp:lastPrinted>
  <dcterms:created xsi:type="dcterms:W3CDTF">2026-05-11T22:13:00Z</dcterms:created>
  <dcterms:modified xsi:type="dcterms:W3CDTF">2026-05-25T22:24:00Z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6db32148,4d6aafa,61091b5e</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2025-05-26T15:04:38Z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1bc973b1-019f-4407-8bdf-46f69c3096ec</vt:lpwstr>
  </property>
  <property fmtid="{D5CDD505-2E9C-101B-9397-08002B2CF9AE}" pid="12" name="MSIP_Label_b8b4be34-365a-4a68-b9fb-75c1b6874315_ContentBits">
    <vt:lpwstr>2</vt:lpwstr>
  </property>
  <property fmtid="{D5CDD505-2E9C-101B-9397-08002B2CF9AE}" pid="13" name="MSIP_Label_b8b4be34-365a-4a68-b9fb-75c1b6874315_Tag">
    <vt:lpwstr>10, 3, 0, 1</vt:lpwstr>
  </property>
  <property fmtid="{D5CDD505-2E9C-101B-9397-08002B2CF9AE}" pid="14" name="MediaServiceImageTags">
    <vt:lpwstr/>
  </property>
</Properties>
</file>